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E7F" w:rsidRDefault="009F2E7F" w:rsidP="0024437E">
      <w:pPr>
        <w:jc w:val="right"/>
        <w:outlineLvl w:val="0"/>
        <w:rPr>
          <w:b/>
          <w:sz w:val="28"/>
          <w:szCs w:val="28"/>
        </w:rPr>
      </w:pPr>
      <w:r>
        <w:rPr>
          <w:b/>
          <w:sz w:val="28"/>
          <w:szCs w:val="28"/>
        </w:rPr>
        <w:t>załącznik nr 11</w:t>
      </w:r>
    </w:p>
    <w:p w:rsidR="009F2E7F" w:rsidRDefault="009F2E7F" w:rsidP="003A2506">
      <w:pPr>
        <w:outlineLvl w:val="0"/>
        <w:rPr>
          <w:b/>
          <w:sz w:val="28"/>
          <w:szCs w:val="28"/>
        </w:rPr>
      </w:pPr>
      <w:r>
        <w:rPr>
          <w:b/>
          <w:sz w:val="28"/>
          <w:szCs w:val="28"/>
        </w:rPr>
        <w:t xml:space="preserve">Zestawienie wyposażenia meblowego wg pomieszczeń  - PRZEDSZKOLE </w:t>
      </w:r>
    </w:p>
    <w:p w:rsidR="009F2E7F" w:rsidRPr="0024437E" w:rsidRDefault="009F2E7F" w:rsidP="0024437E">
      <w:pPr>
        <w:outlineLvl w:val="0"/>
        <w:rPr>
          <w:b/>
          <w:sz w:val="24"/>
          <w:szCs w:val="24"/>
          <w:u w:val="single"/>
        </w:rPr>
      </w:pPr>
      <w:r w:rsidRPr="0024437E">
        <w:rPr>
          <w:b/>
          <w:sz w:val="24"/>
          <w:szCs w:val="24"/>
          <w:u w:val="single"/>
        </w:rPr>
        <w:t>Wymagania ogólne</w:t>
      </w:r>
    </w:p>
    <w:p w:rsidR="009F2E7F" w:rsidRPr="0024437E" w:rsidRDefault="009F2E7F" w:rsidP="0024437E">
      <w:pPr>
        <w:pStyle w:val="Heading11"/>
        <w:numPr>
          <w:ilvl w:val="0"/>
          <w:numId w:val="21"/>
        </w:numPr>
        <w:shd w:val="clear" w:color="auto" w:fill="FFFFFF"/>
        <w:spacing w:beforeAutospacing="0" w:after="0" w:afterAutospacing="0"/>
        <w:jc w:val="both"/>
        <w:rPr>
          <w:rFonts w:ascii="Calibri" w:hAnsi="Calibri" w:cs="Calibri"/>
          <w:b w:val="0"/>
          <w:bCs w:val="0"/>
          <w:sz w:val="24"/>
          <w:szCs w:val="24"/>
          <w:lang w:eastAsia="en-US"/>
        </w:rPr>
      </w:pPr>
      <w:r w:rsidRPr="0024437E">
        <w:rPr>
          <w:rFonts w:ascii="Calibri" w:hAnsi="Calibri" w:cs="Calibri"/>
          <w:b w:val="0"/>
          <w:bCs w:val="0"/>
          <w:sz w:val="24"/>
          <w:szCs w:val="24"/>
          <w:lang w:eastAsia="en-US"/>
        </w:rPr>
        <w:t>Meble i elementy wyposażenia wnętrz, pomoce edukacyjne, zabawki i sprzęt sportowy powinny być bezpieczne, funkcjonalne, higieniczne, łatwe w utrzymaniu w czystości i wyróżniać się wysoką jakością i spełniać wymagania zawarte w obowiązujących normach (potwierdzone certyfikatami zgodności), w szczególności:</w:t>
      </w:r>
    </w:p>
    <w:p w:rsidR="009F2E7F" w:rsidRPr="0024437E" w:rsidRDefault="009F2E7F" w:rsidP="0024437E">
      <w:pPr>
        <w:pStyle w:val="ListParagraph"/>
        <w:numPr>
          <w:ilvl w:val="0"/>
          <w:numId w:val="22"/>
        </w:numPr>
        <w:spacing w:after="0" w:line="240" w:lineRule="auto"/>
        <w:rPr>
          <w:color w:val="2F2F2F"/>
          <w:sz w:val="24"/>
          <w:szCs w:val="24"/>
          <w:lang w:eastAsia="pl-PL"/>
        </w:rPr>
      </w:pPr>
      <w:r w:rsidRPr="0024437E">
        <w:rPr>
          <w:color w:val="2F2F2F"/>
          <w:sz w:val="24"/>
          <w:szCs w:val="24"/>
          <w:lang w:eastAsia="pl-PL"/>
        </w:rPr>
        <w:t>PN-EN 1729-1:2016-02 Meble -- Krzesła i stoły dla instytucji edukacyjnych -- Część 1: Wymiary funkcjonalne</w:t>
      </w:r>
    </w:p>
    <w:p w:rsidR="009F2E7F" w:rsidRPr="0024437E" w:rsidRDefault="009F2E7F" w:rsidP="0024437E">
      <w:pPr>
        <w:pStyle w:val="ListParagraph"/>
        <w:numPr>
          <w:ilvl w:val="0"/>
          <w:numId w:val="22"/>
        </w:numPr>
        <w:spacing w:after="0" w:line="240" w:lineRule="auto"/>
        <w:rPr>
          <w:color w:val="2F2F2F"/>
          <w:sz w:val="24"/>
          <w:szCs w:val="24"/>
          <w:lang w:eastAsia="pl-PL"/>
        </w:rPr>
      </w:pPr>
      <w:r w:rsidRPr="0024437E">
        <w:rPr>
          <w:color w:val="2F2F2F"/>
          <w:sz w:val="24"/>
          <w:szCs w:val="24"/>
          <w:lang w:eastAsia="pl-PL"/>
        </w:rPr>
        <w:t>PN-EN 1729-2+A1:2016-02 Meble -- Krzesła i stoły dla instytucji edukacyjnych -- Część 2: Wymagania bezpieczeństwa i metody badań</w:t>
      </w:r>
    </w:p>
    <w:p w:rsidR="009F2E7F" w:rsidRPr="0024437E" w:rsidRDefault="009F2E7F" w:rsidP="0024437E">
      <w:pPr>
        <w:pStyle w:val="ListParagraph"/>
        <w:numPr>
          <w:ilvl w:val="0"/>
          <w:numId w:val="22"/>
        </w:numPr>
        <w:spacing w:after="0" w:line="240" w:lineRule="auto"/>
        <w:rPr>
          <w:color w:val="2F2F2F"/>
          <w:sz w:val="24"/>
          <w:szCs w:val="24"/>
          <w:lang w:eastAsia="pl-PL"/>
        </w:rPr>
      </w:pPr>
      <w:r w:rsidRPr="0024437E">
        <w:rPr>
          <w:color w:val="2F2F2F"/>
          <w:sz w:val="24"/>
          <w:szCs w:val="24"/>
          <w:lang w:eastAsia="pl-PL"/>
        </w:rPr>
        <w:t>PN-EN 16121+A1:2017-11  - Meble do przechowywania użytkowane poza mieszkaniem -- Wymagania bezpieczeństwa, wytrzymałości, trwałości i stateczności</w:t>
      </w:r>
    </w:p>
    <w:p w:rsidR="009F2E7F" w:rsidRPr="0024437E" w:rsidRDefault="009F2E7F" w:rsidP="0024437E">
      <w:pPr>
        <w:pStyle w:val="ListParagraph"/>
        <w:numPr>
          <w:ilvl w:val="0"/>
          <w:numId w:val="22"/>
        </w:numPr>
        <w:spacing w:after="0" w:line="240" w:lineRule="auto"/>
        <w:rPr>
          <w:color w:val="2F2F2F"/>
          <w:sz w:val="24"/>
          <w:szCs w:val="24"/>
          <w:lang w:eastAsia="pl-PL"/>
        </w:rPr>
      </w:pPr>
      <w:r w:rsidRPr="0024437E">
        <w:rPr>
          <w:color w:val="2F2F2F"/>
          <w:sz w:val="24"/>
          <w:szCs w:val="24"/>
          <w:lang w:eastAsia="pl-PL"/>
        </w:rPr>
        <w:t>PN-EN 1021-1:2014-12  - Meble -- Ocena zapalności mebli tapicerowanych -- Część 1: Źródło zapłonu: tlący papieros</w:t>
      </w:r>
    </w:p>
    <w:p w:rsidR="009F2E7F" w:rsidRPr="0024437E" w:rsidRDefault="009F2E7F" w:rsidP="0024437E">
      <w:pPr>
        <w:pStyle w:val="ListParagraph"/>
        <w:numPr>
          <w:ilvl w:val="0"/>
          <w:numId w:val="22"/>
        </w:numPr>
        <w:spacing w:after="0" w:line="240" w:lineRule="auto"/>
        <w:rPr>
          <w:color w:val="2F2F2F"/>
          <w:sz w:val="24"/>
          <w:szCs w:val="24"/>
          <w:lang w:eastAsia="pl-PL"/>
        </w:rPr>
      </w:pPr>
      <w:r w:rsidRPr="0024437E">
        <w:rPr>
          <w:color w:val="2F2F2F"/>
          <w:sz w:val="24"/>
          <w:szCs w:val="24"/>
          <w:lang w:eastAsia="pl-PL"/>
        </w:rPr>
        <w:t>PN-EN 1021-2:2014-12 Meble -- Ocena zapalności mebli tapicerowanych -- Część 2: Źródło zapłonu: równoważnik płomienia zapałki</w:t>
      </w:r>
    </w:p>
    <w:p w:rsidR="009F2E7F" w:rsidRPr="0024437E" w:rsidRDefault="009F2E7F" w:rsidP="0024437E">
      <w:pPr>
        <w:pStyle w:val="ListParagraph"/>
        <w:numPr>
          <w:ilvl w:val="0"/>
          <w:numId w:val="21"/>
        </w:numPr>
        <w:jc w:val="both"/>
        <w:rPr>
          <w:sz w:val="24"/>
          <w:szCs w:val="24"/>
        </w:rPr>
      </w:pPr>
      <w:r w:rsidRPr="0024437E">
        <w:rPr>
          <w:sz w:val="24"/>
          <w:szCs w:val="24"/>
        </w:rPr>
        <w:t>Stoły i krzesła wykonane zgodnie z obowiązującymi normami, dostosowane do wysokości dzieci w danej grupie stosownie do wieku.</w:t>
      </w:r>
    </w:p>
    <w:p w:rsidR="009F2E7F" w:rsidRPr="0024437E" w:rsidRDefault="009F2E7F" w:rsidP="0024437E">
      <w:pPr>
        <w:pStyle w:val="ListParagraph"/>
        <w:numPr>
          <w:ilvl w:val="0"/>
          <w:numId w:val="21"/>
        </w:numPr>
        <w:jc w:val="both"/>
        <w:rPr>
          <w:sz w:val="24"/>
          <w:szCs w:val="24"/>
        </w:rPr>
      </w:pPr>
      <w:r w:rsidRPr="0024437E">
        <w:rPr>
          <w:sz w:val="24"/>
          <w:szCs w:val="24"/>
        </w:rPr>
        <w:t xml:space="preserve">Okucia i części metalowe powinny być na tyle zaokrąglone lub osłonięte, by nie groziły urazami podczas użytkowania </w:t>
      </w:r>
    </w:p>
    <w:p w:rsidR="009F2E7F" w:rsidRPr="0024437E" w:rsidRDefault="009F2E7F" w:rsidP="0024437E">
      <w:pPr>
        <w:pStyle w:val="ListParagraph"/>
        <w:numPr>
          <w:ilvl w:val="0"/>
          <w:numId w:val="21"/>
        </w:numPr>
        <w:jc w:val="both"/>
        <w:rPr>
          <w:sz w:val="24"/>
          <w:szCs w:val="24"/>
        </w:rPr>
      </w:pPr>
      <w:r w:rsidRPr="0024437E">
        <w:rPr>
          <w:sz w:val="24"/>
          <w:szCs w:val="24"/>
        </w:rPr>
        <w:t xml:space="preserve">Urządzenia i akcesoria przeznaczone do regulacji wysokości mebli lub elementów powinny zapewnić stabilne połączenia elementów i być bezpieczne w obsłudze. </w:t>
      </w:r>
    </w:p>
    <w:p w:rsidR="009F2E7F" w:rsidRPr="0024437E" w:rsidRDefault="009F2E7F" w:rsidP="0024437E">
      <w:pPr>
        <w:pStyle w:val="ListParagraph"/>
        <w:numPr>
          <w:ilvl w:val="0"/>
          <w:numId w:val="21"/>
        </w:numPr>
        <w:jc w:val="both"/>
        <w:rPr>
          <w:sz w:val="24"/>
          <w:szCs w:val="24"/>
        </w:rPr>
      </w:pPr>
      <w:r w:rsidRPr="0024437E">
        <w:rPr>
          <w:sz w:val="24"/>
          <w:szCs w:val="24"/>
        </w:rPr>
        <w:t xml:space="preserve">Połączenia konstrukcyjne powinny być tak wykonane, aby wykluczyć możliwość łatwego demontowania mebli. </w:t>
      </w:r>
    </w:p>
    <w:p w:rsidR="009F2E7F" w:rsidRPr="0024437E" w:rsidRDefault="009F2E7F" w:rsidP="0024437E">
      <w:pPr>
        <w:pStyle w:val="ListParagraph"/>
        <w:numPr>
          <w:ilvl w:val="0"/>
          <w:numId w:val="21"/>
        </w:numPr>
        <w:jc w:val="both"/>
        <w:rPr>
          <w:sz w:val="24"/>
          <w:szCs w:val="24"/>
        </w:rPr>
      </w:pPr>
      <w:r w:rsidRPr="0024437E">
        <w:rPr>
          <w:sz w:val="24"/>
          <w:szCs w:val="24"/>
        </w:rPr>
        <w:t>Końcówki elementów ruchomych powinny być zaślepione, elementy, z którymi styka się dziecko, powinny być pozbawione ostrych krawędzi.</w:t>
      </w:r>
    </w:p>
    <w:p w:rsidR="009F2E7F" w:rsidRPr="0024437E" w:rsidRDefault="009F2E7F" w:rsidP="0024437E">
      <w:pPr>
        <w:pStyle w:val="ListParagraph"/>
        <w:numPr>
          <w:ilvl w:val="0"/>
          <w:numId w:val="21"/>
        </w:numPr>
        <w:jc w:val="both"/>
        <w:rPr>
          <w:sz w:val="24"/>
          <w:szCs w:val="24"/>
        </w:rPr>
      </w:pPr>
      <w:r w:rsidRPr="0024437E">
        <w:rPr>
          <w:sz w:val="24"/>
          <w:szCs w:val="24"/>
        </w:rPr>
        <w:t>Materiały pochodzenia chemicznego: barwniki materiały lakiernicze kleje tworzywa sztuczne okleiny i inne mogą być stosowane na podstawie pozytywnego atestu jednostki uprawnionej w tym zakresie.</w:t>
      </w:r>
    </w:p>
    <w:p w:rsidR="009F2E7F" w:rsidRPr="0024437E" w:rsidRDefault="009F2E7F" w:rsidP="0024437E">
      <w:pPr>
        <w:pStyle w:val="ListParagraph"/>
        <w:numPr>
          <w:ilvl w:val="0"/>
          <w:numId w:val="21"/>
        </w:numPr>
        <w:jc w:val="both"/>
        <w:rPr>
          <w:sz w:val="24"/>
          <w:szCs w:val="24"/>
        </w:rPr>
      </w:pPr>
      <w:r w:rsidRPr="0024437E">
        <w:rPr>
          <w:sz w:val="24"/>
          <w:szCs w:val="24"/>
        </w:rPr>
        <w:t xml:space="preserve">Płyty drewnopochodne powinny odpowiadać klasie higieny E1 o obniżonej emisji formaldehydu. </w:t>
      </w:r>
    </w:p>
    <w:p w:rsidR="009F2E7F" w:rsidRPr="0024437E" w:rsidRDefault="009F2E7F" w:rsidP="0024437E">
      <w:pPr>
        <w:pStyle w:val="ListParagraph"/>
        <w:numPr>
          <w:ilvl w:val="0"/>
          <w:numId w:val="21"/>
        </w:numPr>
        <w:jc w:val="both"/>
        <w:rPr>
          <w:sz w:val="24"/>
          <w:szCs w:val="24"/>
        </w:rPr>
      </w:pPr>
      <w:r w:rsidRPr="0024437E">
        <w:rPr>
          <w:sz w:val="24"/>
          <w:szCs w:val="24"/>
        </w:rPr>
        <w:t xml:space="preserve">Meble powinny być odporne na ścieranie, uderzenia, wodę i tłuszcz. </w:t>
      </w:r>
    </w:p>
    <w:p w:rsidR="009F2E7F" w:rsidRPr="0024437E" w:rsidRDefault="009F2E7F" w:rsidP="0024437E">
      <w:pPr>
        <w:pStyle w:val="ListParagraph"/>
        <w:numPr>
          <w:ilvl w:val="0"/>
          <w:numId w:val="21"/>
        </w:numPr>
        <w:jc w:val="both"/>
        <w:rPr>
          <w:sz w:val="24"/>
          <w:szCs w:val="24"/>
        </w:rPr>
      </w:pPr>
      <w:r w:rsidRPr="0024437E">
        <w:rPr>
          <w:sz w:val="24"/>
          <w:szCs w:val="24"/>
        </w:rPr>
        <w:t xml:space="preserve">Stoły i krzesła powinny być wyraźnie oznakowane przez zamieszczenie rozmiaru. </w:t>
      </w:r>
    </w:p>
    <w:p w:rsidR="009F2E7F" w:rsidRPr="0024437E" w:rsidRDefault="009F2E7F" w:rsidP="0024437E">
      <w:pPr>
        <w:pStyle w:val="ListParagraph"/>
        <w:numPr>
          <w:ilvl w:val="0"/>
          <w:numId w:val="21"/>
        </w:numPr>
        <w:jc w:val="both"/>
        <w:rPr>
          <w:sz w:val="24"/>
          <w:szCs w:val="24"/>
        </w:rPr>
      </w:pPr>
      <w:r w:rsidRPr="0024437E">
        <w:rPr>
          <w:sz w:val="24"/>
          <w:szCs w:val="24"/>
        </w:rPr>
        <w:t>Tkaniny użyte do wykonania kształtek rehabilitacyjnych wykonanych z pianek, siedzisk wypełnionych granulatem, materacy powinny być łatwozmywalne bez ftalanów łatwe w utrzymaniu w czystości</w:t>
      </w:r>
    </w:p>
    <w:p w:rsidR="009F2E7F" w:rsidRPr="0024437E" w:rsidRDefault="009F2E7F" w:rsidP="0024437E">
      <w:pPr>
        <w:pStyle w:val="ListParagraph"/>
        <w:numPr>
          <w:ilvl w:val="0"/>
          <w:numId w:val="21"/>
        </w:numPr>
        <w:jc w:val="both"/>
        <w:rPr>
          <w:sz w:val="24"/>
          <w:szCs w:val="24"/>
        </w:rPr>
      </w:pPr>
      <w:r w:rsidRPr="0024437E">
        <w:rPr>
          <w:sz w:val="24"/>
          <w:szCs w:val="24"/>
        </w:rPr>
        <w:t xml:space="preserve">Wykonawca zobowiązany jest załączyć przy dostawie mebli aktualne certyfikaty zgodności spełniające wymogi bezpieczeństwa, ergonomii i zagwarantowania wyposażenia dobrej jakości wydane przez jednostki certyfikujące te wyroby. </w:t>
      </w:r>
    </w:p>
    <w:p w:rsidR="009F2E7F" w:rsidRPr="00B850C8" w:rsidRDefault="009F2E7F" w:rsidP="003A2506">
      <w:pPr>
        <w:outlineLvl w:val="0"/>
        <w:rPr>
          <w:b/>
          <w:sz w:val="28"/>
          <w:szCs w:val="28"/>
        </w:rPr>
      </w:pPr>
    </w:p>
    <w:tbl>
      <w:tblPr>
        <w:tblpPr w:leftFromText="141" w:rightFromText="141" w:vertAnchor="text" w:horzAnchor="margin" w:tblpXSpec="center" w:tblpY="158"/>
        <w:tblOverlap w:val="neve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
        <w:gridCol w:w="2410"/>
        <w:gridCol w:w="851"/>
        <w:gridCol w:w="1752"/>
        <w:gridCol w:w="4680"/>
        <w:gridCol w:w="360"/>
        <w:gridCol w:w="2520"/>
      </w:tblGrid>
      <w:tr w:rsidR="009F2E7F" w:rsidRPr="004512DF" w:rsidTr="00CE0935">
        <w:trPr>
          <w:trHeight w:val="145"/>
        </w:trPr>
        <w:tc>
          <w:tcPr>
            <w:tcW w:w="534" w:type="dxa"/>
          </w:tcPr>
          <w:p w:rsidR="009F2E7F" w:rsidRPr="004512DF" w:rsidRDefault="009F2E7F" w:rsidP="004512DF">
            <w:pPr>
              <w:spacing w:after="0" w:line="240" w:lineRule="auto"/>
              <w:jc w:val="center"/>
              <w:rPr>
                <w:b/>
                <w:sz w:val="24"/>
              </w:rPr>
            </w:pPr>
            <w:r w:rsidRPr="004512DF">
              <w:rPr>
                <w:b/>
                <w:sz w:val="24"/>
              </w:rPr>
              <w:t>NR</w:t>
            </w:r>
          </w:p>
        </w:tc>
        <w:tc>
          <w:tcPr>
            <w:tcW w:w="2551" w:type="dxa"/>
            <w:gridSpan w:val="2"/>
          </w:tcPr>
          <w:p w:rsidR="009F2E7F" w:rsidRPr="004512DF" w:rsidRDefault="009F2E7F" w:rsidP="004512DF">
            <w:pPr>
              <w:spacing w:after="0" w:line="240" w:lineRule="auto"/>
              <w:jc w:val="center"/>
              <w:rPr>
                <w:b/>
                <w:sz w:val="24"/>
              </w:rPr>
            </w:pPr>
            <w:r w:rsidRPr="004512DF">
              <w:rPr>
                <w:b/>
                <w:sz w:val="24"/>
              </w:rPr>
              <w:t>ZDJĘCIE POGLĄDOWE</w:t>
            </w:r>
          </w:p>
        </w:tc>
        <w:tc>
          <w:tcPr>
            <w:tcW w:w="851" w:type="dxa"/>
          </w:tcPr>
          <w:p w:rsidR="009F2E7F" w:rsidRPr="004512DF" w:rsidRDefault="009F2E7F" w:rsidP="004512DF">
            <w:pPr>
              <w:spacing w:after="0" w:line="240" w:lineRule="auto"/>
              <w:jc w:val="center"/>
              <w:rPr>
                <w:b/>
                <w:sz w:val="24"/>
              </w:rPr>
            </w:pPr>
            <w:r w:rsidRPr="004512DF">
              <w:rPr>
                <w:b/>
                <w:sz w:val="24"/>
              </w:rPr>
              <w:t>ILOŚĆ</w:t>
            </w:r>
          </w:p>
        </w:tc>
        <w:tc>
          <w:tcPr>
            <w:tcW w:w="1752" w:type="dxa"/>
          </w:tcPr>
          <w:p w:rsidR="009F2E7F" w:rsidRPr="004512DF" w:rsidRDefault="009F2E7F" w:rsidP="004512DF">
            <w:pPr>
              <w:spacing w:after="0" w:line="240" w:lineRule="auto"/>
              <w:jc w:val="center"/>
              <w:rPr>
                <w:b/>
                <w:sz w:val="24"/>
              </w:rPr>
            </w:pPr>
            <w:r>
              <w:rPr>
                <w:b/>
                <w:sz w:val="24"/>
              </w:rPr>
              <w:t>Numer pomieszczenia</w:t>
            </w:r>
          </w:p>
        </w:tc>
        <w:tc>
          <w:tcPr>
            <w:tcW w:w="4680" w:type="dxa"/>
          </w:tcPr>
          <w:p w:rsidR="009F2E7F" w:rsidRPr="004512DF" w:rsidRDefault="009F2E7F" w:rsidP="004512DF">
            <w:pPr>
              <w:spacing w:after="0" w:line="240" w:lineRule="auto"/>
              <w:jc w:val="center"/>
              <w:rPr>
                <w:b/>
                <w:sz w:val="24"/>
              </w:rPr>
            </w:pPr>
            <w:r w:rsidRPr="004512DF">
              <w:rPr>
                <w:b/>
                <w:sz w:val="24"/>
              </w:rPr>
              <w:t>OPIS</w:t>
            </w:r>
          </w:p>
        </w:tc>
        <w:tc>
          <w:tcPr>
            <w:tcW w:w="2880" w:type="dxa"/>
            <w:gridSpan w:val="2"/>
          </w:tcPr>
          <w:p w:rsidR="009F2E7F" w:rsidRDefault="009F2E7F" w:rsidP="004512DF">
            <w:pPr>
              <w:spacing w:after="0" w:line="240" w:lineRule="auto"/>
              <w:jc w:val="center"/>
              <w:rPr>
                <w:b/>
                <w:sz w:val="24"/>
              </w:rPr>
            </w:pPr>
            <w:r>
              <w:rPr>
                <w:b/>
                <w:sz w:val="24"/>
              </w:rPr>
              <w:t>dostawca</w:t>
            </w:r>
            <w:r w:rsidRPr="004512DF">
              <w:rPr>
                <w:b/>
                <w:sz w:val="24"/>
              </w:rPr>
              <w:t xml:space="preserve">/ </w:t>
            </w:r>
            <w:r>
              <w:rPr>
                <w:b/>
                <w:sz w:val="24"/>
              </w:rPr>
              <w:t>producent</w:t>
            </w:r>
          </w:p>
          <w:p w:rsidR="009F2E7F" w:rsidRPr="004512DF" w:rsidRDefault="009F2E7F" w:rsidP="004512DF">
            <w:pPr>
              <w:spacing w:after="0" w:line="240" w:lineRule="auto"/>
              <w:jc w:val="center"/>
              <w:rPr>
                <w:b/>
                <w:sz w:val="24"/>
              </w:rPr>
            </w:pPr>
            <w:r>
              <w:rPr>
                <w:b/>
                <w:sz w:val="24"/>
              </w:rPr>
              <w:t>lub równoważne</w:t>
            </w:r>
          </w:p>
        </w:tc>
      </w:tr>
      <w:tr w:rsidR="009F2E7F" w:rsidRPr="004512DF" w:rsidTr="00CE0935">
        <w:trPr>
          <w:trHeight w:val="145"/>
        </w:trPr>
        <w:tc>
          <w:tcPr>
            <w:tcW w:w="13248" w:type="dxa"/>
            <w:gridSpan w:val="8"/>
          </w:tcPr>
          <w:p w:rsidR="009F2E7F" w:rsidRPr="004512DF" w:rsidRDefault="009F2E7F" w:rsidP="004512DF">
            <w:pPr>
              <w:spacing w:after="0" w:line="240" w:lineRule="auto"/>
              <w:rPr>
                <w:b/>
              </w:rPr>
            </w:pPr>
            <w:r w:rsidRPr="004512DF">
              <w:rPr>
                <w:b/>
              </w:rPr>
              <w:t>POM. 1.02 – HOL GŁÓWNY</w:t>
            </w:r>
          </w:p>
        </w:tc>
      </w:tr>
      <w:tr w:rsidR="009F2E7F" w:rsidRPr="004512DF" w:rsidTr="00CE0935">
        <w:trPr>
          <w:trHeight w:val="145"/>
        </w:trPr>
        <w:tc>
          <w:tcPr>
            <w:tcW w:w="534" w:type="dxa"/>
          </w:tcPr>
          <w:p w:rsidR="009F2E7F" w:rsidRPr="004512DF" w:rsidRDefault="009F2E7F" w:rsidP="0024437E">
            <w:pPr>
              <w:spacing w:after="0" w:line="240" w:lineRule="auto"/>
              <w:rPr>
                <w:sz w:val="20"/>
                <w:szCs w:val="20"/>
              </w:rPr>
            </w:pPr>
            <w:r w:rsidRPr="004512DF">
              <w:rPr>
                <w:sz w:val="20"/>
                <w:szCs w:val="20"/>
              </w:rPr>
              <w:t>001</w:t>
            </w:r>
          </w:p>
        </w:tc>
        <w:tc>
          <w:tcPr>
            <w:tcW w:w="2551" w:type="dxa"/>
            <w:gridSpan w:val="2"/>
          </w:tcPr>
          <w:p w:rsidR="009F2E7F" w:rsidRPr="004512DF" w:rsidRDefault="009F2E7F" w:rsidP="0024437E">
            <w:pPr>
              <w:spacing w:after="0" w:line="240" w:lineRule="auto"/>
              <w:rPr>
                <w:sz w:val="20"/>
                <w:szCs w:val="20"/>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6" type="#_x0000_t75" alt="Siedzisko szatniowe duże, szaro-pomarańczowe" style="position:absolute;margin-left:13.5pt;margin-top:0;width:80.25pt;height:80.25pt;z-index:-251714048;visibility:visible;mso-position-horizontal-relative:text;mso-position-vertical-relative:text" wrapcoords="-202 0 -202 21398 21600 21398 21600 0 -202 0">
                  <v:imagedata r:id="rId7"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2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rPr>
                <w:sz w:val="20"/>
                <w:szCs w:val="20"/>
              </w:rPr>
            </w:pPr>
            <w:r w:rsidRPr="004512DF">
              <w:rPr>
                <w:sz w:val="20"/>
                <w:szCs w:val="20"/>
              </w:rPr>
              <w:t>1.02</w:t>
            </w:r>
          </w:p>
          <w:p w:rsidR="009F2E7F" w:rsidRPr="004512DF" w:rsidRDefault="009F2E7F" w:rsidP="0024437E">
            <w:pPr>
              <w:spacing w:after="0" w:line="240" w:lineRule="auto"/>
              <w:rPr>
                <w:sz w:val="20"/>
                <w:szCs w:val="20"/>
              </w:rPr>
            </w:pPr>
          </w:p>
        </w:tc>
        <w:tc>
          <w:tcPr>
            <w:tcW w:w="4680" w:type="dxa"/>
          </w:tcPr>
          <w:p w:rsidR="009F2E7F" w:rsidRPr="009678B7" w:rsidRDefault="009F2E7F" w:rsidP="0024437E">
            <w:pPr>
              <w:spacing w:after="0" w:line="240" w:lineRule="auto"/>
              <w:rPr>
                <w:b/>
                <w:sz w:val="20"/>
                <w:szCs w:val="20"/>
              </w:rPr>
            </w:pPr>
            <w:r w:rsidRPr="009678B7">
              <w:rPr>
                <w:b/>
                <w:sz w:val="20"/>
                <w:szCs w:val="20"/>
              </w:rPr>
              <w:t>Siedzisko szatniowe duże, szaro-pomarańczowe</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Praktyczne i wygodne siedziska o nowoczesnym kształcie i kolorach. Stelaż zapewniający stabilność pokryty warstwą miękkiej pianki oraz tkaniną PCV, łatwą do utrzymania w czystości. </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wym. 40 x 40 x </w:t>
            </w:r>
            <w:smartTag w:uri="urn:schemas-microsoft-com:office:smarttags" w:element="metricconverter">
              <w:smartTagPr>
                <w:attr w:name="ProductID" w:val="120 cm"/>
              </w:smartTagPr>
              <w:r w:rsidRPr="009678B7">
                <w:rPr>
                  <w:sz w:val="20"/>
                  <w:szCs w:val="20"/>
                </w:rPr>
                <w:t>120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kod produktu: 101506</w:t>
            </w:r>
          </w:p>
        </w:tc>
        <w:tc>
          <w:tcPr>
            <w:tcW w:w="2880" w:type="dxa"/>
            <w:gridSpan w:val="2"/>
          </w:tcPr>
          <w:p w:rsidR="009F2E7F" w:rsidRPr="004512DF" w:rsidRDefault="009F2E7F" w:rsidP="0024437E">
            <w:pPr>
              <w:spacing w:after="0" w:line="240" w:lineRule="auto"/>
              <w:rPr>
                <w:i/>
                <w:sz w:val="20"/>
                <w:szCs w:val="20"/>
              </w:rPr>
            </w:pPr>
            <w:r w:rsidRPr="004512DF">
              <w:rPr>
                <w:i/>
                <w:sz w:val="20"/>
                <w:szCs w:val="20"/>
              </w:rPr>
              <w:t>moje bambino</w:t>
            </w:r>
          </w:p>
        </w:tc>
      </w:tr>
      <w:tr w:rsidR="009F2E7F" w:rsidRPr="004512DF" w:rsidTr="00CE0935">
        <w:trPr>
          <w:trHeight w:val="145"/>
        </w:trPr>
        <w:tc>
          <w:tcPr>
            <w:tcW w:w="534" w:type="dxa"/>
          </w:tcPr>
          <w:p w:rsidR="009F2E7F" w:rsidRPr="004512DF" w:rsidRDefault="009F2E7F" w:rsidP="0024437E">
            <w:pPr>
              <w:spacing w:after="0" w:line="240" w:lineRule="auto"/>
              <w:rPr>
                <w:sz w:val="20"/>
                <w:szCs w:val="20"/>
              </w:rPr>
            </w:pPr>
            <w:r w:rsidRPr="004512DF">
              <w:rPr>
                <w:sz w:val="20"/>
                <w:szCs w:val="20"/>
              </w:rPr>
              <w:t>004</w:t>
            </w:r>
          </w:p>
        </w:tc>
        <w:tc>
          <w:tcPr>
            <w:tcW w:w="2551" w:type="dxa"/>
            <w:gridSpan w:val="2"/>
          </w:tcPr>
          <w:p w:rsidR="009F2E7F" w:rsidRPr="004512DF" w:rsidRDefault="009F2E7F" w:rsidP="0024437E">
            <w:pPr>
              <w:spacing w:after="0" w:line="240" w:lineRule="auto"/>
              <w:rPr>
                <w:sz w:val="20"/>
                <w:szCs w:val="20"/>
              </w:rPr>
            </w:pPr>
            <w:r>
              <w:rPr>
                <w:noProof/>
                <w:lang w:eastAsia="pl-PL"/>
              </w:rPr>
              <w:pict>
                <v:shape id="Obraz 4" o:spid="_x0000_s1027" type="#_x0000_t75" alt="https://www.mojebambino.pl/26212-thickbox_default/tablica-korkowa-100-x-200-cm.jpg" style="position:absolute;margin-left:7.15pt;margin-top:2.85pt;width:75pt;height:75pt;z-index:-251713024;visibility:visible;mso-position-horizontal-relative:text;mso-position-vertical-relative:text" wrapcoords="-216 0 -216 21384 21600 21384 21600 0 -216 0">
                  <v:imagedata r:id="rId8"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2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rPr>
                <w:sz w:val="20"/>
                <w:szCs w:val="20"/>
              </w:rPr>
            </w:pPr>
            <w:r w:rsidRPr="004512DF">
              <w:rPr>
                <w:sz w:val="20"/>
                <w:szCs w:val="20"/>
              </w:rPr>
              <w:t>1.02</w:t>
            </w:r>
          </w:p>
          <w:p w:rsidR="009F2E7F" w:rsidRPr="004512DF" w:rsidRDefault="009F2E7F" w:rsidP="0024437E">
            <w:pPr>
              <w:spacing w:after="0" w:line="240" w:lineRule="auto"/>
              <w:rPr>
                <w:sz w:val="20"/>
                <w:szCs w:val="20"/>
              </w:rPr>
            </w:pPr>
          </w:p>
        </w:tc>
        <w:tc>
          <w:tcPr>
            <w:tcW w:w="4680" w:type="dxa"/>
          </w:tcPr>
          <w:p w:rsidR="009F2E7F" w:rsidRPr="009678B7" w:rsidRDefault="009F2E7F" w:rsidP="0024437E">
            <w:pPr>
              <w:spacing w:after="0" w:line="240" w:lineRule="auto"/>
              <w:rPr>
                <w:b/>
                <w:sz w:val="20"/>
                <w:szCs w:val="20"/>
              </w:rPr>
            </w:pPr>
            <w:r w:rsidRPr="009678B7">
              <w:rPr>
                <w:b/>
                <w:sz w:val="20"/>
                <w:szCs w:val="20"/>
              </w:rPr>
              <w:t xml:space="preserve">Tablica korkowa 60 x </w:t>
            </w:r>
            <w:smartTag w:uri="urn:schemas-microsoft-com:office:smarttags" w:element="metricconverter">
              <w:smartTagPr>
                <w:attr w:name="ProductID" w:val="120 cm"/>
              </w:smartTagPr>
              <w:r w:rsidRPr="009678B7">
                <w:rPr>
                  <w:b/>
                  <w:sz w:val="20"/>
                  <w:szCs w:val="20"/>
                </w:rPr>
                <w:t>120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wym. 60 x </w:t>
            </w:r>
            <w:smartTag w:uri="urn:schemas-microsoft-com:office:smarttags" w:element="metricconverter">
              <w:smartTagPr>
                <w:attr w:name="ProductID" w:val="120 cm"/>
              </w:smartTagPr>
              <w:r w:rsidRPr="009678B7">
                <w:rPr>
                  <w:sz w:val="20"/>
                  <w:szCs w:val="20"/>
                </w:rPr>
                <w:t>120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Kod produktu: 044001</w:t>
            </w:r>
          </w:p>
        </w:tc>
        <w:tc>
          <w:tcPr>
            <w:tcW w:w="2880" w:type="dxa"/>
            <w:gridSpan w:val="2"/>
          </w:tcPr>
          <w:p w:rsidR="009F2E7F" w:rsidRPr="004512DF" w:rsidRDefault="009F2E7F" w:rsidP="0024437E">
            <w:pPr>
              <w:spacing w:after="0" w:line="240" w:lineRule="auto"/>
            </w:pPr>
            <w:r w:rsidRPr="004512DF">
              <w:rPr>
                <w:i/>
                <w:sz w:val="20"/>
                <w:szCs w:val="20"/>
              </w:rPr>
              <w:t>moje bambino</w:t>
            </w:r>
          </w:p>
        </w:tc>
      </w:tr>
      <w:tr w:rsidR="009F2E7F" w:rsidRPr="004512DF" w:rsidTr="00CE0935">
        <w:trPr>
          <w:trHeight w:val="145"/>
        </w:trPr>
        <w:tc>
          <w:tcPr>
            <w:tcW w:w="534" w:type="dxa"/>
          </w:tcPr>
          <w:p w:rsidR="009F2E7F" w:rsidRPr="004512DF" w:rsidRDefault="009F2E7F" w:rsidP="0024437E">
            <w:pPr>
              <w:spacing w:after="0" w:line="240" w:lineRule="auto"/>
              <w:rPr>
                <w:sz w:val="20"/>
                <w:szCs w:val="20"/>
              </w:rPr>
            </w:pPr>
            <w:r w:rsidRPr="004512DF">
              <w:rPr>
                <w:sz w:val="20"/>
                <w:szCs w:val="20"/>
              </w:rPr>
              <w:t>003</w:t>
            </w:r>
          </w:p>
        </w:tc>
        <w:tc>
          <w:tcPr>
            <w:tcW w:w="2551" w:type="dxa"/>
            <w:gridSpan w:val="2"/>
          </w:tcPr>
          <w:p w:rsidR="009F2E7F" w:rsidRPr="004512DF" w:rsidRDefault="009F2E7F" w:rsidP="0024437E">
            <w:pPr>
              <w:spacing w:after="0" w:line="240" w:lineRule="auto"/>
              <w:rPr>
                <w:sz w:val="20"/>
                <w:szCs w:val="20"/>
              </w:rPr>
            </w:pPr>
            <w:r>
              <w:rPr>
                <w:noProof/>
                <w:lang w:eastAsia="pl-PL"/>
              </w:rPr>
              <w:pict>
                <v:shape id="Obraz 3" o:spid="_x0000_s1028" type="#_x0000_t75" alt="https://www.mojebambino.pl/26212-thickbox_default/tablica-korkowa-100-x-200-cm.jpg" style="position:absolute;margin-left:13.5pt;margin-top:-.05pt;width:75pt;height:75pt;z-index:-251712000;visibility:visible;mso-position-horizontal-relative:text;mso-position-vertical-relative:text" wrapcoords="-216 0 -216 21384 21600 21384 21600 0 -216 0">
                  <v:imagedata r:id="rId8"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1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rPr>
                <w:sz w:val="20"/>
                <w:szCs w:val="20"/>
              </w:rPr>
            </w:pPr>
            <w:r w:rsidRPr="004512DF">
              <w:rPr>
                <w:sz w:val="20"/>
                <w:szCs w:val="20"/>
              </w:rPr>
              <w:t>1.02</w:t>
            </w:r>
          </w:p>
          <w:p w:rsidR="009F2E7F" w:rsidRPr="004512DF" w:rsidRDefault="009F2E7F" w:rsidP="0024437E">
            <w:pPr>
              <w:spacing w:after="0" w:line="240" w:lineRule="auto"/>
              <w:rPr>
                <w:sz w:val="20"/>
                <w:szCs w:val="20"/>
              </w:rPr>
            </w:pPr>
          </w:p>
        </w:tc>
        <w:tc>
          <w:tcPr>
            <w:tcW w:w="4680" w:type="dxa"/>
          </w:tcPr>
          <w:p w:rsidR="009F2E7F" w:rsidRPr="009678B7" w:rsidRDefault="009F2E7F" w:rsidP="0024437E">
            <w:pPr>
              <w:spacing w:after="0" w:line="240" w:lineRule="auto"/>
              <w:rPr>
                <w:b/>
                <w:sz w:val="20"/>
                <w:szCs w:val="20"/>
              </w:rPr>
            </w:pPr>
            <w:r w:rsidRPr="009678B7">
              <w:rPr>
                <w:b/>
                <w:sz w:val="20"/>
                <w:szCs w:val="20"/>
              </w:rPr>
              <w:t xml:space="preserve">Tablica korkowa 100 x </w:t>
            </w:r>
            <w:smartTag w:uri="urn:schemas-microsoft-com:office:smarttags" w:element="metricconverter">
              <w:smartTagPr>
                <w:attr w:name="ProductID" w:val="200 cm"/>
              </w:smartTagPr>
              <w:r w:rsidRPr="009678B7">
                <w:rPr>
                  <w:b/>
                  <w:sz w:val="20"/>
                  <w:szCs w:val="20"/>
                </w:rPr>
                <w:t>200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wym. 100 x </w:t>
            </w:r>
            <w:smartTag w:uri="urn:schemas-microsoft-com:office:smarttags" w:element="metricconverter">
              <w:smartTagPr>
                <w:attr w:name="ProductID" w:val="200 cm"/>
              </w:smartTagPr>
              <w:r w:rsidRPr="009678B7">
                <w:rPr>
                  <w:sz w:val="20"/>
                  <w:szCs w:val="20"/>
                </w:rPr>
                <w:t>200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Kod produktu: 044003</w:t>
            </w:r>
          </w:p>
        </w:tc>
        <w:tc>
          <w:tcPr>
            <w:tcW w:w="2880" w:type="dxa"/>
            <w:gridSpan w:val="2"/>
          </w:tcPr>
          <w:p w:rsidR="009F2E7F" w:rsidRPr="004512DF" w:rsidRDefault="009F2E7F" w:rsidP="0024437E">
            <w:pPr>
              <w:spacing w:after="0" w:line="240" w:lineRule="auto"/>
            </w:pPr>
            <w:r w:rsidRPr="004512DF">
              <w:rPr>
                <w:i/>
                <w:sz w:val="20"/>
                <w:szCs w:val="20"/>
              </w:rPr>
              <w:t>moje bambino</w:t>
            </w:r>
          </w:p>
        </w:tc>
      </w:tr>
      <w:tr w:rsidR="009F2E7F" w:rsidRPr="004512DF" w:rsidTr="00CE0935">
        <w:trPr>
          <w:trHeight w:val="145"/>
        </w:trPr>
        <w:tc>
          <w:tcPr>
            <w:tcW w:w="534" w:type="dxa"/>
          </w:tcPr>
          <w:p w:rsidR="009F2E7F" w:rsidRPr="004512DF" w:rsidRDefault="009F2E7F" w:rsidP="0024437E">
            <w:pPr>
              <w:spacing w:after="0" w:line="240" w:lineRule="auto"/>
              <w:rPr>
                <w:sz w:val="20"/>
                <w:szCs w:val="20"/>
              </w:rPr>
            </w:pPr>
            <w:r w:rsidRPr="004512DF">
              <w:rPr>
                <w:sz w:val="20"/>
                <w:szCs w:val="20"/>
              </w:rPr>
              <w:t>006</w:t>
            </w:r>
          </w:p>
        </w:tc>
        <w:tc>
          <w:tcPr>
            <w:tcW w:w="2551" w:type="dxa"/>
            <w:gridSpan w:val="2"/>
          </w:tcPr>
          <w:p w:rsidR="009F2E7F" w:rsidRPr="004512DF" w:rsidRDefault="009F2E7F" w:rsidP="0024437E">
            <w:pPr>
              <w:spacing w:after="0" w:line="240" w:lineRule="auto"/>
              <w:rPr>
                <w:sz w:val="20"/>
                <w:szCs w:val="20"/>
              </w:rPr>
            </w:pPr>
            <w:r>
              <w:rPr>
                <w:noProof/>
                <w:lang w:eastAsia="pl-PL"/>
              </w:rPr>
              <w:pict>
                <v:shape id="Obraz 6" o:spid="_x0000_s1029" type="#_x0000_t75" alt="https://www.mojebambino.pl/73843-thickbox_default/aplikacja-wiewiorka.jpg" style="position:absolute;margin-left:11.25pt;margin-top:20.5pt;width:73.5pt;height:73.5pt;z-index:-251710976;visibility:visible;mso-position-horizontal-relative:text;mso-position-vertical-relative:text" wrapcoords="-220 0 -220 21380 21600 21380 21600 0 -220 0">
                  <v:imagedata r:id="rId9"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1 szt.</w:t>
            </w:r>
          </w:p>
        </w:tc>
        <w:tc>
          <w:tcPr>
            <w:tcW w:w="1752" w:type="dxa"/>
          </w:tcPr>
          <w:p w:rsidR="009F2E7F" w:rsidRPr="004512DF" w:rsidRDefault="009F2E7F" w:rsidP="0024437E">
            <w:pPr>
              <w:spacing w:after="0" w:line="240" w:lineRule="auto"/>
              <w:rPr>
                <w:sz w:val="20"/>
                <w:szCs w:val="20"/>
              </w:rPr>
            </w:pPr>
            <w:r w:rsidRPr="004512DF">
              <w:rPr>
                <w:sz w:val="20"/>
                <w:szCs w:val="20"/>
              </w:rPr>
              <w:t>1.02</w:t>
            </w:r>
          </w:p>
        </w:tc>
        <w:tc>
          <w:tcPr>
            <w:tcW w:w="4680" w:type="dxa"/>
          </w:tcPr>
          <w:p w:rsidR="009F2E7F" w:rsidRPr="009678B7" w:rsidRDefault="009F2E7F" w:rsidP="0024437E">
            <w:pPr>
              <w:spacing w:after="0" w:line="240" w:lineRule="auto"/>
              <w:rPr>
                <w:b/>
                <w:sz w:val="20"/>
                <w:szCs w:val="20"/>
              </w:rPr>
            </w:pPr>
            <w:r w:rsidRPr="009678B7">
              <w:rPr>
                <w:b/>
                <w:sz w:val="20"/>
                <w:szCs w:val="20"/>
              </w:rPr>
              <w:t>Aplikacja Wiewiórka</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Kolorowe aplikacje </w:t>
            </w:r>
            <w:r w:rsidRPr="009678B7">
              <w:rPr>
                <w:color w:val="000000"/>
                <w:sz w:val="20"/>
                <w:szCs w:val="20"/>
              </w:rPr>
              <w:t>z płyty MDF o gr 12mm, do</w:t>
            </w:r>
            <w:r w:rsidRPr="009678B7">
              <w:rPr>
                <w:sz w:val="20"/>
                <w:szCs w:val="20"/>
              </w:rPr>
              <w:t xml:space="preserve"> zamocowania na ścianę. Stanowią dekorację sali, jak również pełnią funkcję panelu manipulacyjnego, usprawniającego motorykę ręki dziecka.</w:t>
            </w:r>
            <w:r w:rsidRPr="009678B7">
              <w:rPr>
                <w:sz w:val="20"/>
                <w:szCs w:val="20"/>
              </w:rPr>
              <w:br/>
              <w:t>sensoryczny ogon</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wym. wiewiórki 89 x </w:t>
            </w:r>
            <w:smartTag w:uri="urn:schemas-microsoft-com:office:smarttags" w:element="metricconverter">
              <w:smartTagPr>
                <w:attr w:name="ProductID" w:val="76 cm"/>
              </w:smartTagPr>
              <w:r w:rsidRPr="009678B7">
                <w:rPr>
                  <w:sz w:val="20"/>
                  <w:szCs w:val="20"/>
                </w:rPr>
                <w:t>76 cm</w:t>
              </w:r>
            </w:smartTag>
            <w:r w:rsidRPr="009678B7">
              <w:rPr>
                <w:sz w:val="20"/>
                <w:szCs w:val="20"/>
              </w:rPr>
              <w:t xml:space="preserve"> </w:t>
            </w:r>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 xml:space="preserve">wym. orzecha 38 x </w:t>
            </w:r>
            <w:smartTag w:uri="urn:schemas-microsoft-com:office:smarttags" w:element="metricconverter">
              <w:smartTagPr>
                <w:attr w:name="ProductID" w:val="49 cm"/>
              </w:smartTagPr>
              <w:r w:rsidRPr="009678B7">
                <w:rPr>
                  <w:sz w:val="20"/>
                  <w:szCs w:val="20"/>
                </w:rPr>
                <w:t>49 cm</w:t>
              </w:r>
            </w:smartTag>
          </w:p>
          <w:p w:rsidR="009F2E7F" w:rsidRPr="009678B7" w:rsidRDefault="009F2E7F" w:rsidP="0024437E">
            <w:pPr>
              <w:pStyle w:val="ListParagraph"/>
              <w:numPr>
                <w:ilvl w:val="0"/>
                <w:numId w:val="23"/>
              </w:numPr>
              <w:spacing w:after="0" w:line="240" w:lineRule="auto"/>
              <w:rPr>
                <w:sz w:val="20"/>
                <w:szCs w:val="20"/>
              </w:rPr>
            </w:pPr>
            <w:r w:rsidRPr="009678B7">
              <w:rPr>
                <w:sz w:val="20"/>
                <w:szCs w:val="20"/>
              </w:rPr>
              <w:t>Kod produktu: 100944</w:t>
            </w:r>
          </w:p>
          <w:p w:rsidR="009F2E7F" w:rsidRDefault="009F2E7F" w:rsidP="0024437E">
            <w:pPr>
              <w:spacing w:after="0" w:line="240" w:lineRule="auto"/>
              <w:rPr>
                <w:sz w:val="20"/>
                <w:szCs w:val="20"/>
              </w:rPr>
            </w:pPr>
          </w:p>
          <w:p w:rsidR="009F2E7F" w:rsidRDefault="009F2E7F" w:rsidP="0024437E">
            <w:pPr>
              <w:spacing w:after="0" w:line="240" w:lineRule="auto"/>
              <w:rPr>
                <w:sz w:val="20"/>
                <w:szCs w:val="20"/>
              </w:rPr>
            </w:pPr>
          </w:p>
          <w:p w:rsidR="009F2E7F" w:rsidRDefault="009F2E7F" w:rsidP="0024437E">
            <w:pPr>
              <w:spacing w:after="0" w:line="240" w:lineRule="auto"/>
              <w:rPr>
                <w:sz w:val="20"/>
                <w:szCs w:val="20"/>
              </w:rPr>
            </w:pPr>
          </w:p>
          <w:p w:rsidR="009F2E7F" w:rsidRPr="009678B7" w:rsidRDefault="009F2E7F" w:rsidP="0024437E">
            <w:pPr>
              <w:spacing w:after="0" w:line="240" w:lineRule="auto"/>
              <w:rPr>
                <w:sz w:val="20"/>
                <w:szCs w:val="20"/>
              </w:rPr>
            </w:pPr>
          </w:p>
        </w:tc>
        <w:tc>
          <w:tcPr>
            <w:tcW w:w="2880" w:type="dxa"/>
            <w:gridSpan w:val="2"/>
          </w:tcPr>
          <w:p w:rsidR="009F2E7F" w:rsidRPr="004512DF" w:rsidRDefault="009F2E7F" w:rsidP="0024437E">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jc w:val="both"/>
              <w:rPr>
                <w:b/>
                <w:sz w:val="20"/>
                <w:szCs w:val="20"/>
              </w:rPr>
            </w:pPr>
            <w:r w:rsidRPr="004512DF">
              <w:rPr>
                <w:b/>
                <w:szCs w:val="20"/>
              </w:rPr>
              <w:t>POM. 1.03 –POM. TECHNICZNOGOSPODARCZE</w:t>
            </w:r>
          </w:p>
        </w:tc>
      </w:tr>
      <w:tr w:rsidR="009F2E7F" w:rsidRPr="004512DF" w:rsidTr="00F44D95">
        <w:trPr>
          <w:trHeight w:val="145"/>
        </w:trPr>
        <w:tc>
          <w:tcPr>
            <w:tcW w:w="534" w:type="dxa"/>
          </w:tcPr>
          <w:p w:rsidR="009F2E7F" w:rsidRPr="004512DF" w:rsidRDefault="009F2E7F" w:rsidP="004512DF">
            <w:pPr>
              <w:spacing w:after="0" w:line="240" w:lineRule="auto"/>
              <w:rPr>
                <w:sz w:val="20"/>
                <w:szCs w:val="20"/>
              </w:rPr>
            </w:pPr>
            <w:r w:rsidRPr="004512DF">
              <w:rPr>
                <w:sz w:val="20"/>
                <w:szCs w:val="20"/>
              </w:rPr>
              <w:t>084</w:t>
            </w:r>
          </w:p>
        </w:tc>
        <w:tc>
          <w:tcPr>
            <w:tcW w:w="2551" w:type="dxa"/>
            <w:gridSpan w:val="2"/>
          </w:tcPr>
          <w:p w:rsidR="009F2E7F" w:rsidRPr="004512DF" w:rsidRDefault="009F2E7F" w:rsidP="004512DF">
            <w:pPr>
              <w:spacing w:after="0" w:line="240" w:lineRule="auto"/>
              <w:rPr>
                <w:sz w:val="20"/>
                <w:szCs w:val="20"/>
              </w:rPr>
            </w:pPr>
            <w:r>
              <w:rPr>
                <w:noProof/>
                <w:lang w:eastAsia="pl-PL"/>
              </w:rPr>
              <w:pict>
                <v:shape id="Obraz 289" o:spid="_x0000_i1025" type="#_x0000_t75" alt="Regał wysoki z szafką - klon" style="width:93.75pt;height:93.75pt;visibility:visible">
                  <v:imagedata r:id="rId10" o:title=""/>
                </v:shape>
              </w:pict>
            </w:r>
          </w:p>
        </w:tc>
        <w:tc>
          <w:tcPr>
            <w:tcW w:w="851" w:type="dxa"/>
          </w:tcPr>
          <w:p w:rsidR="009F2E7F" w:rsidRPr="004512DF" w:rsidRDefault="009F2E7F" w:rsidP="004512DF">
            <w:pPr>
              <w:spacing w:after="0" w:line="240" w:lineRule="auto"/>
              <w:rPr>
                <w:sz w:val="20"/>
                <w:szCs w:val="20"/>
              </w:rPr>
            </w:pPr>
            <w:r w:rsidRPr="004512DF">
              <w:rPr>
                <w:sz w:val="20"/>
                <w:szCs w:val="20"/>
              </w:rPr>
              <w:t>3 szt.</w:t>
            </w:r>
          </w:p>
        </w:tc>
        <w:tc>
          <w:tcPr>
            <w:tcW w:w="1752" w:type="dxa"/>
          </w:tcPr>
          <w:p w:rsidR="009F2E7F" w:rsidRPr="004512DF" w:rsidRDefault="009F2E7F" w:rsidP="004512DF">
            <w:pPr>
              <w:spacing w:after="0" w:line="240" w:lineRule="auto"/>
              <w:rPr>
                <w:sz w:val="20"/>
                <w:szCs w:val="20"/>
              </w:rPr>
            </w:pPr>
            <w:r w:rsidRPr="004512DF">
              <w:rPr>
                <w:sz w:val="20"/>
                <w:szCs w:val="20"/>
              </w:rPr>
              <w:t>1.03</w:t>
            </w:r>
          </w:p>
        </w:tc>
        <w:tc>
          <w:tcPr>
            <w:tcW w:w="5040" w:type="dxa"/>
            <w:gridSpan w:val="2"/>
          </w:tcPr>
          <w:p w:rsidR="009F2E7F" w:rsidRPr="009678B7" w:rsidRDefault="009F2E7F" w:rsidP="0024437E">
            <w:pPr>
              <w:spacing w:after="0" w:line="240" w:lineRule="auto"/>
              <w:rPr>
                <w:b/>
                <w:sz w:val="20"/>
                <w:szCs w:val="20"/>
              </w:rPr>
            </w:pPr>
            <w:r w:rsidRPr="009678B7">
              <w:rPr>
                <w:b/>
                <w:sz w:val="20"/>
                <w:szCs w:val="20"/>
              </w:rPr>
              <w:t>Regał wysoki z szafką - klon</w:t>
            </w:r>
          </w:p>
          <w:p w:rsidR="009F2E7F" w:rsidRPr="009678B7" w:rsidRDefault="009F2E7F" w:rsidP="0024437E">
            <w:pPr>
              <w:pStyle w:val="ListParagraph"/>
              <w:numPr>
                <w:ilvl w:val="0"/>
                <w:numId w:val="2"/>
              </w:numPr>
              <w:spacing w:after="0" w:line="240" w:lineRule="auto"/>
              <w:rPr>
                <w:sz w:val="20"/>
                <w:szCs w:val="20"/>
              </w:rPr>
            </w:pPr>
            <w:r w:rsidRPr="009678B7">
              <w:rPr>
                <w:sz w:val="20"/>
                <w:szCs w:val="20"/>
              </w:rPr>
              <w:t xml:space="preserve">Regał z szafką wykonany z płyty laminowanej o gr. </w:t>
            </w:r>
            <w:smartTag w:uri="urn:schemas-microsoft-com:office:smarttags" w:element="metricconverter">
              <w:smartTagPr>
                <w:attr w:name="ProductID" w:val="18 mm"/>
              </w:smartTagPr>
              <w:r w:rsidRPr="009678B7">
                <w:rPr>
                  <w:sz w:val="20"/>
                  <w:szCs w:val="20"/>
                </w:rPr>
                <w:t>18 mm</w:t>
              </w:r>
            </w:smartTag>
          </w:p>
          <w:p w:rsidR="009F2E7F" w:rsidRPr="009678B7" w:rsidRDefault="009F2E7F" w:rsidP="0024437E">
            <w:pPr>
              <w:pStyle w:val="ListParagraph"/>
              <w:numPr>
                <w:ilvl w:val="0"/>
                <w:numId w:val="2"/>
              </w:numPr>
              <w:spacing w:after="0" w:line="240" w:lineRule="auto"/>
              <w:rPr>
                <w:sz w:val="20"/>
                <w:szCs w:val="20"/>
              </w:rPr>
            </w:pPr>
            <w:r w:rsidRPr="009678B7">
              <w:rPr>
                <w:sz w:val="20"/>
                <w:szCs w:val="20"/>
              </w:rPr>
              <w:t xml:space="preserve">wym. 76 x 40 x </w:t>
            </w:r>
            <w:smartTag w:uri="urn:schemas-microsoft-com:office:smarttags" w:element="metricconverter">
              <w:smartTagPr>
                <w:attr w:name="ProductID" w:val="185 cm"/>
              </w:smartTagPr>
              <w:r w:rsidRPr="009678B7">
                <w:rPr>
                  <w:sz w:val="20"/>
                  <w:szCs w:val="20"/>
                </w:rPr>
                <w:t>185 cm</w:t>
              </w:r>
            </w:smartTag>
          </w:p>
          <w:p w:rsidR="009F2E7F" w:rsidRPr="009678B7" w:rsidRDefault="009F2E7F" w:rsidP="0024437E">
            <w:pPr>
              <w:pStyle w:val="ListParagraph"/>
              <w:numPr>
                <w:ilvl w:val="0"/>
                <w:numId w:val="2"/>
              </w:numPr>
              <w:spacing w:after="0" w:line="240" w:lineRule="auto"/>
              <w:rPr>
                <w:sz w:val="20"/>
                <w:szCs w:val="20"/>
              </w:rPr>
            </w:pPr>
            <w:r w:rsidRPr="009678B7">
              <w:rPr>
                <w:sz w:val="20"/>
                <w:szCs w:val="20"/>
              </w:rPr>
              <w:t>Kod produktu: D094322-05</w:t>
            </w:r>
          </w:p>
          <w:p w:rsidR="009F2E7F" w:rsidRPr="009678B7" w:rsidRDefault="009F2E7F" w:rsidP="0024437E">
            <w:pPr>
              <w:numPr>
                <w:ilvl w:val="0"/>
                <w:numId w:val="2"/>
              </w:numPr>
              <w:spacing w:after="0" w:line="240" w:lineRule="auto"/>
              <w:contextualSpacing/>
              <w:rPr>
                <w:color w:val="000000"/>
              </w:rPr>
            </w:pPr>
            <w:r w:rsidRPr="009678B7">
              <w:rPr>
                <w:color w:val="000000"/>
                <w:sz w:val="20"/>
                <w:szCs w:val="20"/>
              </w:rPr>
              <w:t xml:space="preserve">- obrzeże PCV o gr. </w:t>
            </w:r>
            <w:smartTag w:uri="urn:schemas-microsoft-com:office:smarttags" w:element="metricconverter">
              <w:smartTagPr>
                <w:attr w:name="ProductID" w:val="2 mm"/>
              </w:smartTagPr>
              <w:r w:rsidRPr="009678B7">
                <w:rPr>
                  <w:color w:val="000000"/>
                  <w:sz w:val="20"/>
                  <w:szCs w:val="20"/>
                </w:rPr>
                <w:t>2 mm</w:t>
              </w:r>
            </w:smartTag>
            <w:r w:rsidRPr="009678B7">
              <w:rPr>
                <w:color w:val="000000"/>
                <w:sz w:val="20"/>
                <w:szCs w:val="20"/>
              </w:rPr>
              <w:t xml:space="preserve"> w kolorze płyty</w:t>
            </w:r>
          </w:p>
          <w:p w:rsidR="009F2E7F" w:rsidRPr="009678B7" w:rsidRDefault="009F2E7F" w:rsidP="0024437E">
            <w:pPr>
              <w:numPr>
                <w:ilvl w:val="0"/>
                <w:numId w:val="2"/>
              </w:numPr>
              <w:spacing w:after="0"/>
              <w:rPr>
                <w:color w:val="000000"/>
              </w:rPr>
            </w:pPr>
            <w:r w:rsidRPr="009678B7">
              <w:rPr>
                <w:color w:val="000000"/>
                <w:sz w:val="20"/>
                <w:szCs w:val="20"/>
              </w:rPr>
              <w:t xml:space="preserve">- tył szaf  wykonany z płyty HDF o gr. </w:t>
            </w:r>
            <w:smartTag w:uri="urn:schemas-microsoft-com:office:smarttags" w:element="metricconverter">
              <w:smartTagPr>
                <w:attr w:name="ProductID" w:val="3,2 mm"/>
              </w:smartTagPr>
              <w:r w:rsidRPr="009678B7">
                <w:rPr>
                  <w:color w:val="000000"/>
                  <w:sz w:val="20"/>
                  <w:szCs w:val="20"/>
                </w:rPr>
                <w:t>3,2 mm</w:t>
              </w:r>
            </w:smartTag>
            <w:r w:rsidRPr="009678B7">
              <w:rPr>
                <w:color w:val="000000"/>
                <w:sz w:val="20"/>
                <w:szCs w:val="20"/>
              </w:rPr>
              <w:t xml:space="preserve">, w kolorze białym </w:t>
            </w:r>
          </w:p>
          <w:p w:rsidR="009F2E7F" w:rsidRPr="009678B7" w:rsidRDefault="009F2E7F" w:rsidP="0024437E">
            <w:pPr>
              <w:numPr>
                <w:ilvl w:val="0"/>
                <w:numId w:val="2"/>
              </w:numPr>
              <w:spacing w:after="0"/>
              <w:rPr>
                <w:color w:val="000000"/>
              </w:rPr>
            </w:pPr>
            <w:r w:rsidRPr="009678B7">
              <w:rPr>
                <w:color w:val="000000"/>
                <w:sz w:val="20"/>
                <w:szCs w:val="20"/>
              </w:rPr>
              <w:t xml:space="preserve">- wygodne uchwyty prostokątne, rozstaw </w:t>
            </w:r>
            <w:smartTag w:uri="urn:schemas-microsoft-com:office:smarttags" w:element="metricconverter">
              <w:smartTagPr>
                <w:attr w:name="ProductID" w:val="128 mm"/>
              </w:smartTagPr>
              <w:r w:rsidRPr="009678B7">
                <w:rPr>
                  <w:color w:val="000000"/>
                  <w:sz w:val="20"/>
                  <w:szCs w:val="20"/>
                </w:rPr>
                <w:t>128 mm</w:t>
              </w:r>
            </w:smartTag>
            <w:r w:rsidRPr="009678B7">
              <w:rPr>
                <w:color w:val="000000"/>
                <w:sz w:val="20"/>
                <w:szCs w:val="20"/>
              </w:rPr>
              <w:t>, wykonane  z tworzywa sztucznego w kolorze srebrnym</w:t>
            </w:r>
          </w:p>
          <w:p w:rsidR="009F2E7F" w:rsidRPr="009678B7" w:rsidRDefault="009F2E7F" w:rsidP="0024437E">
            <w:pPr>
              <w:numPr>
                <w:ilvl w:val="0"/>
                <w:numId w:val="2"/>
              </w:numPr>
              <w:spacing w:after="0"/>
              <w:rPr>
                <w:color w:val="000000"/>
              </w:rPr>
            </w:pPr>
            <w:r w:rsidRPr="009678B7">
              <w:rPr>
                <w:color w:val="000000"/>
                <w:sz w:val="20"/>
                <w:szCs w:val="20"/>
              </w:rPr>
              <w:t xml:space="preserve">- Skrzynie na cokole </w:t>
            </w:r>
          </w:p>
          <w:p w:rsidR="009F2E7F" w:rsidRPr="009678B7" w:rsidRDefault="009F2E7F" w:rsidP="0024437E">
            <w:pPr>
              <w:numPr>
                <w:ilvl w:val="0"/>
                <w:numId w:val="2"/>
              </w:numPr>
              <w:spacing w:after="0"/>
              <w:rPr>
                <w:color w:val="000000"/>
              </w:rPr>
            </w:pPr>
            <w:r w:rsidRPr="009678B7">
              <w:rPr>
                <w:color w:val="000000"/>
                <w:sz w:val="20"/>
                <w:szCs w:val="20"/>
              </w:rPr>
              <w:t xml:space="preserve">Regał o wym. 760 x 400 x </w:t>
            </w:r>
            <w:smartTag w:uri="urn:schemas-microsoft-com:office:smarttags" w:element="metricconverter">
              <w:smartTagPr>
                <w:attr w:name="ProductID" w:val="1850 mm"/>
              </w:smartTagPr>
              <w:r w:rsidRPr="009678B7">
                <w:rPr>
                  <w:color w:val="000000"/>
                  <w:sz w:val="20"/>
                  <w:szCs w:val="20"/>
                </w:rPr>
                <w:t>1850 mm</w:t>
              </w:r>
            </w:smartTag>
            <w:r w:rsidRPr="009678B7">
              <w:rPr>
                <w:color w:val="000000"/>
                <w:sz w:val="20"/>
                <w:szCs w:val="20"/>
              </w:rPr>
              <w:t>. W górnej części szafka otwarta z 2 półkami (3 przestrzenie).   W dolnej części szafka zamknięta parą drzwiczek, z jedną półką. Każde skrzydło drzwiczek  posiada uchwyt oraz zamek z dwoma kluczykami.   Półki pozwalają na przechowywanie segregatorów. Regał w kolorze klonu.</w:t>
            </w:r>
          </w:p>
          <w:p w:rsidR="009F2E7F" w:rsidRPr="004512DF" w:rsidRDefault="009F2E7F" w:rsidP="0024437E">
            <w:pPr>
              <w:pStyle w:val="ListParagraph"/>
              <w:spacing w:after="0" w:line="240" w:lineRule="auto"/>
              <w:ind w:left="360"/>
              <w:rPr>
                <w:sz w:val="20"/>
                <w:szCs w:val="20"/>
              </w:rPr>
            </w:pPr>
          </w:p>
        </w:tc>
        <w:tc>
          <w:tcPr>
            <w:tcW w:w="2520" w:type="dxa"/>
          </w:tcPr>
          <w:p w:rsidR="009F2E7F" w:rsidRPr="004512DF" w:rsidRDefault="009F2E7F" w:rsidP="004512DF">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jc w:val="both"/>
              <w:rPr>
                <w:b/>
                <w:sz w:val="20"/>
                <w:szCs w:val="20"/>
              </w:rPr>
            </w:pPr>
            <w:r w:rsidRPr="004512DF">
              <w:rPr>
                <w:b/>
                <w:szCs w:val="20"/>
              </w:rPr>
              <w:t>POM. 1.04– SZATNIA GRUPY 1</w:t>
            </w:r>
          </w:p>
        </w:tc>
      </w:tr>
      <w:tr w:rsidR="009F2E7F" w:rsidRPr="004512DF" w:rsidTr="00F44D95">
        <w:trPr>
          <w:trHeight w:val="145"/>
        </w:trPr>
        <w:tc>
          <w:tcPr>
            <w:tcW w:w="675" w:type="dxa"/>
            <w:gridSpan w:val="2"/>
          </w:tcPr>
          <w:p w:rsidR="009F2E7F" w:rsidRPr="004512DF" w:rsidRDefault="009F2E7F" w:rsidP="0024437E">
            <w:pPr>
              <w:spacing w:after="0" w:line="240" w:lineRule="auto"/>
              <w:rPr>
                <w:sz w:val="20"/>
                <w:szCs w:val="20"/>
              </w:rPr>
            </w:pPr>
            <w:r w:rsidRPr="004512DF">
              <w:rPr>
                <w:sz w:val="20"/>
                <w:szCs w:val="20"/>
              </w:rPr>
              <w:t>002</w:t>
            </w:r>
          </w:p>
        </w:tc>
        <w:tc>
          <w:tcPr>
            <w:tcW w:w="2410" w:type="dxa"/>
          </w:tcPr>
          <w:p w:rsidR="009F2E7F" w:rsidRPr="004512DF" w:rsidRDefault="009F2E7F" w:rsidP="0024437E">
            <w:pPr>
              <w:spacing w:after="0" w:line="240" w:lineRule="auto"/>
              <w:rPr>
                <w:sz w:val="20"/>
                <w:szCs w:val="20"/>
              </w:rPr>
            </w:pPr>
            <w:r>
              <w:rPr>
                <w:noProof/>
                <w:lang w:eastAsia="pl-PL"/>
              </w:rPr>
              <w:pict>
                <v:shape id="Obraz 128" o:spid="_x0000_s1030" type="#_x0000_t75" alt="https://www.mojebambino.pl/26212-thickbox_default/tablica-korkowa-100-x-200-cm.jpg" style="position:absolute;margin-left:9.4pt;margin-top:100.9pt;width:75pt;height:75pt;z-index:-251708928;visibility:visible;mso-position-horizontal-relative:text;mso-position-vertical-relative:text" wrapcoords="-216 0 -216 21384 21600 21384 21600 0 -216 0">
                  <v:imagedata r:id="rId8" o:title=""/>
                  <w10:wrap type="tight"/>
                </v:shape>
              </w:pict>
            </w:r>
            <w:r>
              <w:rPr>
                <w:noProof/>
                <w:lang w:eastAsia="pl-PL"/>
              </w:rPr>
              <w:pict>
                <v:shape id="Obraz 127" o:spid="_x0000_s1031" type="#_x0000_t75" alt="https://www.mojebambino.pl/39966-thickbox_default/szatnia-porzatkus-prosta-5.jpg" style="position:absolute;margin-left:13.3pt;margin-top:14.25pt;width:73.5pt;height:73.5pt;z-index:-251709952;visibility:visible;mso-position-horizontal-relative:text;mso-position-vertical-relative:text" wrapcoords="-220 0 -220 21380 21600 21380 21600 0 -220 0">
                  <v:imagedata r:id="rId11"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5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jc w:val="center"/>
              <w:rPr>
                <w:sz w:val="20"/>
                <w:szCs w:val="20"/>
              </w:rPr>
            </w:pPr>
            <w:r w:rsidRPr="004512DF">
              <w:rPr>
                <w:sz w:val="20"/>
                <w:szCs w:val="20"/>
              </w:rPr>
              <w:t>1.04</w:t>
            </w:r>
          </w:p>
          <w:p w:rsidR="009F2E7F" w:rsidRPr="004512DF" w:rsidRDefault="009F2E7F" w:rsidP="0024437E">
            <w:pPr>
              <w:spacing w:after="0" w:line="240" w:lineRule="auto"/>
              <w:jc w:val="center"/>
              <w:rPr>
                <w:sz w:val="20"/>
                <w:szCs w:val="20"/>
              </w:rPr>
            </w:pPr>
          </w:p>
        </w:tc>
        <w:tc>
          <w:tcPr>
            <w:tcW w:w="5040" w:type="dxa"/>
            <w:gridSpan w:val="2"/>
          </w:tcPr>
          <w:p w:rsidR="009F2E7F" w:rsidRPr="009678B7" w:rsidRDefault="009F2E7F" w:rsidP="0024437E">
            <w:pPr>
              <w:spacing w:after="0" w:line="240" w:lineRule="auto"/>
              <w:rPr>
                <w:b/>
                <w:sz w:val="20"/>
                <w:szCs w:val="20"/>
              </w:rPr>
            </w:pPr>
            <w:r w:rsidRPr="009678B7">
              <w:rPr>
                <w:b/>
                <w:sz w:val="20"/>
                <w:szCs w:val="20"/>
              </w:rPr>
              <w:t>Szatnia Porządkuś - prosta 5</w:t>
            </w:r>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Szafki szatniowe, wykonane z płyty wiórowej w tonacji klonu. Wyposażone w półeczkę, miejsce na naklejenie znaczka oraz przegródki z haczykami na ubrania i worki. Półeczka na buty jest ażurowa, co ułatwia utrzymanie szatni w czystości. </w:t>
            </w:r>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 xml:space="preserve">5 modułów • wym. 108,5 x 50 x </w:t>
            </w:r>
            <w:smartTag w:uri="urn:schemas-microsoft-com:office:smarttags" w:element="metricconverter">
              <w:smartTagPr>
                <w:attr w:name="ProductID" w:val="131 cm"/>
              </w:smartTagPr>
              <w:r w:rsidRPr="009678B7">
                <w:rPr>
                  <w:sz w:val="20"/>
                  <w:szCs w:val="20"/>
                </w:rPr>
                <w:t>131 cm</w:t>
              </w:r>
            </w:smartTag>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Kod produktu: 100276</w:t>
            </w:r>
          </w:p>
          <w:p w:rsidR="009F2E7F" w:rsidRPr="009678B7" w:rsidRDefault="009F2E7F" w:rsidP="0024437E">
            <w:pPr>
              <w:numPr>
                <w:ilvl w:val="0"/>
                <w:numId w:val="25"/>
              </w:numPr>
              <w:spacing w:after="0" w:line="240" w:lineRule="auto"/>
              <w:contextualSpacing/>
              <w:rPr>
                <w:color w:val="000000"/>
              </w:rPr>
            </w:pPr>
            <w:r w:rsidRPr="009678B7">
              <w:rPr>
                <w:color w:val="000000"/>
                <w:sz w:val="20"/>
                <w:szCs w:val="20"/>
              </w:rPr>
              <w:t xml:space="preserve">Konstrukcja ławeczki, przegrody oraz korpus z płyty wiórowej laminowanej o gr. </w:t>
            </w:r>
            <w:smartTag w:uri="urn:schemas-microsoft-com:office:smarttags" w:element="metricconverter">
              <w:smartTagPr>
                <w:attr w:name="ProductID" w:val="18 mm"/>
              </w:smartTagPr>
              <w:r w:rsidRPr="009678B7">
                <w:rPr>
                  <w:color w:val="000000"/>
                  <w:sz w:val="20"/>
                  <w:szCs w:val="20"/>
                </w:rPr>
                <w:t>18 mm</w:t>
              </w:r>
            </w:smartTag>
            <w:r w:rsidRPr="009678B7">
              <w:rPr>
                <w:color w:val="000000"/>
                <w:sz w:val="20"/>
                <w:szCs w:val="20"/>
              </w:rPr>
              <w:t xml:space="preserve">. w tonacji klonu. Plecy ławeczki i korpusu z płyty HDF o grubości </w:t>
            </w:r>
            <w:smartTag w:uri="urn:schemas-microsoft-com:office:smarttags" w:element="metricconverter">
              <w:smartTagPr>
                <w:attr w:name="ProductID" w:val="3 mm"/>
              </w:smartTagPr>
              <w:r w:rsidRPr="009678B7">
                <w:rPr>
                  <w:color w:val="000000"/>
                  <w:sz w:val="20"/>
                  <w:szCs w:val="20"/>
                </w:rPr>
                <w:t>3 mm</w:t>
              </w:r>
            </w:smartTag>
            <w:r w:rsidRPr="009678B7">
              <w:rPr>
                <w:color w:val="000000"/>
                <w:sz w:val="20"/>
                <w:szCs w:val="20"/>
              </w:rPr>
              <w:t xml:space="preserve">. </w:t>
            </w:r>
          </w:p>
          <w:p w:rsidR="009F2E7F" w:rsidRPr="009678B7" w:rsidRDefault="009F2E7F" w:rsidP="0024437E">
            <w:pPr>
              <w:spacing w:after="0" w:line="240" w:lineRule="auto"/>
              <w:rPr>
                <w:sz w:val="20"/>
                <w:szCs w:val="20"/>
              </w:rPr>
            </w:pPr>
          </w:p>
        </w:tc>
        <w:tc>
          <w:tcPr>
            <w:tcW w:w="2520" w:type="dxa"/>
          </w:tcPr>
          <w:p w:rsidR="009F2E7F" w:rsidRPr="004512DF" w:rsidRDefault="009F2E7F" w:rsidP="0024437E">
            <w:pPr>
              <w:spacing w:after="0" w:line="240" w:lineRule="auto"/>
            </w:pPr>
            <w:r w:rsidRPr="004512DF">
              <w:rPr>
                <w:i/>
                <w:sz w:val="20"/>
                <w:szCs w:val="20"/>
              </w:rPr>
              <w:t>moje bambino</w:t>
            </w:r>
          </w:p>
        </w:tc>
      </w:tr>
      <w:tr w:rsidR="009F2E7F" w:rsidRPr="004512DF" w:rsidTr="00F44D95">
        <w:trPr>
          <w:trHeight w:val="1414"/>
        </w:trPr>
        <w:tc>
          <w:tcPr>
            <w:tcW w:w="675" w:type="dxa"/>
            <w:gridSpan w:val="2"/>
          </w:tcPr>
          <w:p w:rsidR="009F2E7F" w:rsidRPr="004512DF" w:rsidRDefault="009F2E7F" w:rsidP="0024437E">
            <w:pPr>
              <w:spacing w:after="0" w:line="240" w:lineRule="auto"/>
              <w:rPr>
                <w:sz w:val="20"/>
                <w:szCs w:val="20"/>
              </w:rPr>
            </w:pPr>
            <w:r w:rsidRPr="004512DF">
              <w:rPr>
                <w:sz w:val="20"/>
                <w:szCs w:val="20"/>
              </w:rPr>
              <w:t>003</w:t>
            </w:r>
          </w:p>
        </w:tc>
        <w:tc>
          <w:tcPr>
            <w:tcW w:w="2410" w:type="dxa"/>
          </w:tcPr>
          <w:p w:rsidR="009F2E7F" w:rsidRPr="004512DF" w:rsidRDefault="009F2E7F" w:rsidP="0024437E">
            <w:pPr>
              <w:spacing w:after="0" w:line="240" w:lineRule="auto"/>
              <w:rPr>
                <w:sz w:val="20"/>
                <w:szCs w:val="20"/>
              </w:rPr>
            </w:pPr>
          </w:p>
        </w:tc>
        <w:tc>
          <w:tcPr>
            <w:tcW w:w="851" w:type="dxa"/>
          </w:tcPr>
          <w:p w:rsidR="009F2E7F" w:rsidRPr="004512DF" w:rsidRDefault="009F2E7F" w:rsidP="0024437E">
            <w:pPr>
              <w:spacing w:after="0" w:line="240" w:lineRule="auto"/>
              <w:rPr>
                <w:sz w:val="20"/>
                <w:szCs w:val="20"/>
              </w:rPr>
            </w:pPr>
            <w:r w:rsidRPr="004512DF">
              <w:rPr>
                <w:sz w:val="20"/>
                <w:szCs w:val="20"/>
              </w:rPr>
              <w:t>1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pPr>
          </w:p>
        </w:tc>
        <w:tc>
          <w:tcPr>
            <w:tcW w:w="5040" w:type="dxa"/>
            <w:gridSpan w:val="2"/>
          </w:tcPr>
          <w:p w:rsidR="009F2E7F" w:rsidRPr="009678B7" w:rsidRDefault="009F2E7F" w:rsidP="0024437E">
            <w:pPr>
              <w:spacing w:after="0" w:line="240" w:lineRule="auto"/>
              <w:rPr>
                <w:b/>
                <w:sz w:val="20"/>
                <w:szCs w:val="20"/>
              </w:rPr>
            </w:pPr>
            <w:r w:rsidRPr="009678B7">
              <w:rPr>
                <w:b/>
                <w:sz w:val="20"/>
                <w:szCs w:val="20"/>
              </w:rPr>
              <w:t xml:space="preserve">Tablica korkowa 100 x </w:t>
            </w:r>
            <w:smartTag w:uri="urn:schemas-microsoft-com:office:smarttags" w:element="metricconverter">
              <w:smartTagPr>
                <w:attr w:name="ProductID" w:val="200 cm"/>
              </w:smartTagPr>
              <w:r w:rsidRPr="009678B7">
                <w:rPr>
                  <w:b/>
                  <w:sz w:val="20"/>
                  <w:szCs w:val="20"/>
                </w:rPr>
                <w:t>200 cm</w:t>
              </w:r>
            </w:smartTag>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 xml:space="preserve">wym. 100 x </w:t>
            </w:r>
            <w:smartTag w:uri="urn:schemas-microsoft-com:office:smarttags" w:element="metricconverter">
              <w:smartTagPr>
                <w:attr w:name="ProductID" w:val="200 cm"/>
              </w:smartTagPr>
              <w:r w:rsidRPr="009678B7">
                <w:rPr>
                  <w:sz w:val="20"/>
                  <w:szCs w:val="20"/>
                </w:rPr>
                <w:t>200 cm</w:t>
              </w:r>
            </w:smartTag>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Kod produktu: 044003</w:t>
            </w:r>
          </w:p>
        </w:tc>
        <w:tc>
          <w:tcPr>
            <w:tcW w:w="2520" w:type="dxa"/>
          </w:tcPr>
          <w:p w:rsidR="009F2E7F" w:rsidRPr="004512DF" w:rsidRDefault="009F2E7F" w:rsidP="0024437E">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24437E">
            <w:pPr>
              <w:spacing w:after="0" w:line="240" w:lineRule="auto"/>
              <w:rPr>
                <w:sz w:val="20"/>
                <w:szCs w:val="20"/>
              </w:rPr>
            </w:pPr>
            <w:r w:rsidRPr="004512DF">
              <w:rPr>
                <w:sz w:val="20"/>
                <w:szCs w:val="20"/>
              </w:rPr>
              <w:t>005</w:t>
            </w:r>
          </w:p>
        </w:tc>
        <w:tc>
          <w:tcPr>
            <w:tcW w:w="2410" w:type="dxa"/>
          </w:tcPr>
          <w:p w:rsidR="009F2E7F" w:rsidRPr="004512DF" w:rsidRDefault="009F2E7F" w:rsidP="0024437E">
            <w:pPr>
              <w:spacing w:after="0" w:line="240" w:lineRule="auto"/>
              <w:rPr>
                <w:sz w:val="20"/>
                <w:szCs w:val="20"/>
              </w:rPr>
            </w:pPr>
            <w:r>
              <w:rPr>
                <w:noProof/>
                <w:lang w:eastAsia="pl-PL"/>
              </w:rPr>
              <w:pict>
                <v:shape id="Obraz 129" o:spid="_x0000_s1032" type="#_x0000_t75" alt="https://www.mojebambino.pl/34578-thickbox_default/lustro-do-dekoracji.jpg" style="position:absolute;margin-left:25.5pt;margin-top:.35pt;width:63pt;height:63pt;z-index:-251707904;visibility:visible;mso-position-horizontal-relative:text;mso-position-vertical-relative:text" wrapcoords="-257 0 -257 21343 21600 21343 21600 0 -257 0">
                  <v:imagedata r:id="rId12" o:title=""/>
                  <w10:wrap type="tight"/>
                </v:shape>
              </w:pict>
            </w:r>
          </w:p>
        </w:tc>
        <w:tc>
          <w:tcPr>
            <w:tcW w:w="851" w:type="dxa"/>
          </w:tcPr>
          <w:p w:rsidR="009F2E7F" w:rsidRPr="004512DF" w:rsidRDefault="009F2E7F" w:rsidP="0024437E">
            <w:pPr>
              <w:spacing w:after="0" w:line="240" w:lineRule="auto"/>
              <w:rPr>
                <w:sz w:val="20"/>
                <w:szCs w:val="20"/>
              </w:rPr>
            </w:pPr>
            <w:r w:rsidRPr="004512DF">
              <w:rPr>
                <w:sz w:val="20"/>
                <w:szCs w:val="20"/>
              </w:rPr>
              <w:t>1 szt.</w:t>
            </w:r>
          </w:p>
          <w:p w:rsidR="009F2E7F" w:rsidRPr="004512DF" w:rsidRDefault="009F2E7F" w:rsidP="0024437E">
            <w:pPr>
              <w:spacing w:after="0" w:line="240" w:lineRule="auto"/>
              <w:rPr>
                <w:sz w:val="20"/>
                <w:szCs w:val="20"/>
              </w:rPr>
            </w:pPr>
          </w:p>
        </w:tc>
        <w:tc>
          <w:tcPr>
            <w:tcW w:w="1752" w:type="dxa"/>
          </w:tcPr>
          <w:p w:rsidR="009F2E7F" w:rsidRPr="004512DF" w:rsidRDefault="009F2E7F" w:rsidP="0024437E">
            <w:pPr>
              <w:spacing w:after="0" w:line="240" w:lineRule="auto"/>
            </w:pPr>
          </w:p>
        </w:tc>
        <w:tc>
          <w:tcPr>
            <w:tcW w:w="5040" w:type="dxa"/>
            <w:gridSpan w:val="2"/>
          </w:tcPr>
          <w:p w:rsidR="009F2E7F" w:rsidRPr="009678B7" w:rsidRDefault="009F2E7F" w:rsidP="0024437E">
            <w:pPr>
              <w:spacing w:after="0" w:line="240" w:lineRule="auto"/>
              <w:rPr>
                <w:b/>
                <w:sz w:val="20"/>
                <w:szCs w:val="20"/>
              </w:rPr>
            </w:pPr>
            <w:r w:rsidRPr="009678B7">
              <w:rPr>
                <w:b/>
                <w:sz w:val="20"/>
                <w:szCs w:val="20"/>
              </w:rPr>
              <w:t xml:space="preserve">Lustro </w:t>
            </w:r>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Lustro bezpieczne dla dzieci</w:t>
            </w:r>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 xml:space="preserve">wym. 72 x </w:t>
            </w:r>
            <w:smartTag w:uri="urn:schemas-microsoft-com:office:smarttags" w:element="metricconverter">
              <w:smartTagPr>
                <w:attr w:name="ProductID" w:val="132 cm"/>
              </w:smartTagPr>
              <w:r w:rsidRPr="009678B7">
                <w:rPr>
                  <w:sz w:val="20"/>
                  <w:szCs w:val="20"/>
                </w:rPr>
                <w:t>132 cm</w:t>
              </w:r>
            </w:smartTag>
          </w:p>
          <w:p w:rsidR="009F2E7F" w:rsidRPr="009678B7" w:rsidRDefault="009F2E7F" w:rsidP="0024437E">
            <w:pPr>
              <w:pStyle w:val="ListParagraph"/>
              <w:numPr>
                <w:ilvl w:val="0"/>
                <w:numId w:val="25"/>
              </w:numPr>
              <w:spacing w:after="0" w:line="240" w:lineRule="auto"/>
              <w:rPr>
                <w:sz w:val="20"/>
                <w:szCs w:val="20"/>
              </w:rPr>
            </w:pPr>
            <w:r w:rsidRPr="009678B7">
              <w:rPr>
                <w:sz w:val="20"/>
                <w:szCs w:val="20"/>
              </w:rPr>
              <w:t>Kod produktu: 036047</w:t>
            </w:r>
          </w:p>
        </w:tc>
        <w:tc>
          <w:tcPr>
            <w:tcW w:w="2520" w:type="dxa"/>
          </w:tcPr>
          <w:p w:rsidR="009F2E7F" w:rsidRPr="004512DF" w:rsidRDefault="009F2E7F" w:rsidP="0024437E">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jc w:val="both"/>
              <w:rPr>
                <w:i/>
                <w:sz w:val="20"/>
                <w:szCs w:val="20"/>
              </w:rPr>
            </w:pPr>
            <w:r w:rsidRPr="004512DF">
              <w:rPr>
                <w:b/>
                <w:szCs w:val="20"/>
              </w:rPr>
              <w:t>POM. 1.05– SZATNIA GRUPY 2-4</w:t>
            </w:r>
          </w:p>
        </w:tc>
      </w:tr>
      <w:tr w:rsidR="009F2E7F" w:rsidRPr="004512DF" w:rsidTr="00F44D95">
        <w:trPr>
          <w:trHeight w:val="145"/>
        </w:trPr>
        <w:tc>
          <w:tcPr>
            <w:tcW w:w="675" w:type="dxa"/>
            <w:gridSpan w:val="2"/>
          </w:tcPr>
          <w:p w:rsidR="009F2E7F" w:rsidRPr="004512DF" w:rsidRDefault="009F2E7F" w:rsidP="008958EF">
            <w:pPr>
              <w:spacing w:after="0" w:line="240" w:lineRule="auto"/>
            </w:pPr>
            <w:r w:rsidRPr="004512DF">
              <w:t>002</w:t>
            </w:r>
          </w:p>
        </w:tc>
        <w:tc>
          <w:tcPr>
            <w:tcW w:w="2410" w:type="dxa"/>
          </w:tcPr>
          <w:p w:rsidR="009F2E7F" w:rsidRPr="004512DF" w:rsidRDefault="009F2E7F" w:rsidP="008958EF">
            <w:pPr>
              <w:spacing w:after="0" w:line="240" w:lineRule="auto"/>
            </w:pPr>
            <w:r>
              <w:rPr>
                <w:noProof/>
                <w:lang w:eastAsia="pl-PL"/>
              </w:rPr>
              <w:pict>
                <v:shape id="Obraz 130" o:spid="_x0000_s1033" type="#_x0000_t75" alt="https://www.mojebambino.pl/39966-thickbox_default/szatnia-porzatkus-prosta-5.jpg" style="position:absolute;margin-left:14.8pt;margin-top:11.25pt;width:73.5pt;height:73.5pt;z-index:-251706880;visibility:visible;mso-position-horizontal-relative:text;mso-position-vertical-relative:text" wrapcoords="-220 0 -220 21380 21600 21380 21600 0 -220 0">
                  <v:imagedata r:id="rId11" o:title=""/>
                  <w10:wrap type="tight"/>
                </v:shape>
              </w:pict>
            </w:r>
          </w:p>
          <w:p w:rsidR="009F2E7F" w:rsidRPr="004512DF" w:rsidRDefault="009F2E7F" w:rsidP="008958EF">
            <w:pPr>
              <w:spacing w:after="0" w:line="240" w:lineRule="auto"/>
            </w:pPr>
          </w:p>
        </w:tc>
        <w:tc>
          <w:tcPr>
            <w:tcW w:w="851" w:type="dxa"/>
          </w:tcPr>
          <w:p w:rsidR="009F2E7F" w:rsidRPr="004512DF" w:rsidRDefault="009F2E7F" w:rsidP="008958EF">
            <w:pPr>
              <w:spacing w:after="0" w:line="240" w:lineRule="auto"/>
            </w:pPr>
            <w:r w:rsidRPr="004512DF">
              <w:t>15 szt.</w:t>
            </w:r>
          </w:p>
        </w:tc>
        <w:tc>
          <w:tcPr>
            <w:tcW w:w="1752" w:type="dxa"/>
          </w:tcPr>
          <w:p w:rsidR="009F2E7F" w:rsidRPr="004512DF" w:rsidRDefault="009F2E7F" w:rsidP="008958EF">
            <w:pPr>
              <w:spacing w:after="0" w:line="240" w:lineRule="auto"/>
              <w:jc w:val="center"/>
              <w:rPr>
                <w:sz w:val="20"/>
                <w:szCs w:val="20"/>
              </w:rPr>
            </w:pPr>
            <w:r w:rsidRPr="004512DF">
              <w:rPr>
                <w:sz w:val="20"/>
                <w:szCs w:val="20"/>
              </w:rPr>
              <w:t>1.05</w:t>
            </w: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Szatnia Porządkuś - prosta 5</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Szafki szatniowe, wykonane z płyty wiórowej w tonacji klonu. Wyposażone w półeczkę, miejsce na naklejenie znaczka oraz przegródki z haczykami na ubrania i worki. Półeczka na buty jest ażurowa, co ułatwia utrzymanie szatni w czystości.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5 modułów • wym. 108,5 x 50 x </w:t>
            </w:r>
            <w:smartTag w:uri="urn:schemas-microsoft-com:office:smarttags" w:element="metricconverter">
              <w:smartTagPr>
                <w:attr w:name="ProductID" w:val="131 cm"/>
              </w:smartTagPr>
              <w:r w:rsidRPr="009678B7">
                <w:rPr>
                  <w:sz w:val="20"/>
                  <w:szCs w:val="20"/>
                </w:rPr>
                <w:t>131 cm</w:t>
              </w:r>
            </w:smartTag>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100276</w:t>
            </w:r>
          </w:p>
          <w:p w:rsidR="009F2E7F" w:rsidRPr="009678B7" w:rsidRDefault="009F2E7F" w:rsidP="008958EF">
            <w:pPr>
              <w:numPr>
                <w:ilvl w:val="0"/>
                <w:numId w:val="25"/>
              </w:numPr>
              <w:spacing w:after="0" w:line="240" w:lineRule="auto"/>
              <w:contextualSpacing/>
              <w:rPr>
                <w:color w:val="CE181E"/>
                <w:sz w:val="20"/>
                <w:szCs w:val="20"/>
              </w:rPr>
            </w:pPr>
            <w:r w:rsidRPr="009678B7">
              <w:rPr>
                <w:color w:val="000000"/>
                <w:sz w:val="20"/>
                <w:szCs w:val="20"/>
              </w:rPr>
              <w:t xml:space="preserve">Konstrukcja ławeczki, przegrody oraz korpus wykonany z płyty wiórowej laminowanej o gr. </w:t>
            </w:r>
            <w:smartTag w:uri="urn:schemas-microsoft-com:office:smarttags" w:element="metricconverter">
              <w:smartTagPr>
                <w:attr w:name="ProductID" w:val="18 mm"/>
              </w:smartTagPr>
              <w:r w:rsidRPr="009678B7">
                <w:rPr>
                  <w:color w:val="000000"/>
                  <w:sz w:val="20"/>
                  <w:szCs w:val="20"/>
                </w:rPr>
                <w:t>18 mm</w:t>
              </w:r>
            </w:smartTag>
            <w:r w:rsidRPr="009678B7">
              <w:rPr>
                <w:color w:val="000000"/>
                <w:sz w:val="20"/>
                <w:szCs w:val="20"/>
              </w:rPr>
              <w:t xml:space="preserve">. w tonacji klonu. Plecy ławeczki i korpusu wykonane z płyty HDF o grubości </w:t>
            </w:r>
            <w:smartTag w:uri="urn:schemas-microsoft-com:office:smarttags" w:element="metricconverter">
              <w:smartTagPr>
                <w:attr w:name="ProductID" w:val="3 mm"/>
              </w:smartTagPr>
              <w:r w:rsidRPr="009678B7">
                <w:rPr>
                  <w:color w:val="000000"/>
                  <w:sz w:val="20"/>
                  <w:szCs w:val="20"/>
                </w:rPr>
                <w:t>3 mm</w:t>
              </w:r>
            </w:smartTag>
            <w:r w:rsidRPr="009678B7">
              <w:rPr>
                <w:color w:val="000000"/>
                <w:sz w:val="20"/>
                <w:szCs w:val="20"/>
              </w:rPr>
              <w:t xml:space="preserve">. </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003</w:t>
            </w:r>
          </w:p>
        </w:tc>
        <w:tc>
          <w:tcPr>
            <w:tcW w:w="2410" w:type="dxa"/>
          </w:tcPr>
          <w:p w:rsidR="009F2E7F" w:rsidRPr="004512DF" w:rsidRDefault="009F2E7F" w:rsidP="008958EF">
            <w:pPr>
              <w:spacing w:after="0" w:line="240" w:lineRule="auto"/>
              <w:rPr>
                <w:sz w:val="20"/>
                <w:szCs w:val="20"/>
              </w:rPr>
            </w:pPr>
            <w:r>
              <w:rPr>
                <w:noProof/>
                <w:lang w:eastAsia="pl-PL"/>
              </w:rPr>
              <w:pict>
                <v:shape id="Obraz 131" o:spid="_x0000_s1034" type="#_x0000_t75" alt="https://www.mojebambino.pl/26212-thickbox_default/tablica-korkowa-100-x-200-cm.jpg" style="position:absolute;margin-left:13.5pt;margin-top:-.05pt;width:75pt;height:75pt;z-index:-251705856;visibility:visible;mso-position-horizontal-relative:text;mso-position-vertical-relative:text" wrapcoords="-216 0 -216 21384 21600 21384 21600 0 -216 0">
                  <v:imagedata r:id="rId8" o:title=""/>
                  <w10:wrap type="tight"/>
                </v:shape>
              </w:pict>
            </w:r>
          </w:p>
        </w:tc>
        <w:tc>
          <w:tcPr>
            <w:tcW w:w="851" w:type="dxa"/>
          </w:tcPr>
          <w:p w:rsidR="009F2E7F" w:rsidRPr="004512DF" w:rsidRDefault="009F2E7F" w:rsidP="008958EF">
            <w:pPr>
              <w:spacing w:after="0" w:line="240" w:lineRule="auto"/>
            </w:pPr>
            <w:r w:rsidRPr="004512DF">
              <w:t>2 szt.</w:t>
            </w: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 xml:space="preserve">Tablica korkowa 100 x </w:t>
            </w:r>
            <w:smartTag w:uri="urn:schemas-microsoft-com:office:smarttags" w:element="metricconverter">
              <w:smartTagPr>
                <w:attr w:name="ProductID" w:val="200 cm"/>
              </w:smartTagPr>
              <w:r w:rsidRPr="009678B7">
                <w:rPr>
                  <w:b/>
                  <w:sz w:val="20"/>
                  <w:szCs w:val="20"/>
                </w:rPr>
                <w:t>200 cm</w:t>
              </w:r>
            </w:smartTag>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wym. 100 x </w:t>
            </w:r>
            <w:smartTag w:uri="urn:schemas-microsoft-com:office:smarttags" w:element="metricconverter">
              <w:smartTagPr>
                <w:attr w:name="ProductID" w:val="200 cm"/>
              </w:smartTagPr>
              <w:r w:rsidRPr="009678B7">
                <w:rPr>
                  <w:sz w:val="20"/>
                  <w:szCs w:val="20"/>
                </w:rPr>
                <w:t>200 cm</w:t>
              </w:r>
            </w:smartTag>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044003</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005</w:t>
            </w:r>
          </w:p>
        </w:tc>
        <w:tc>
          <w:tcPr>
            <w:tcW w:w="2410" w:type="dxa"/>
          </w:tcPr>
          <w:p w:rsidR="009F2E7F" w:rsidRPr="004512DF" w:rsidRDefault="009F2E7F" w:rsidP="008958EF">
            <w:pPr>
              <w:spacing w:after="0" w:line="240" w:lineRule="auto"/>
              <w:rPr>
                <w:sz w:val="20"/>
                <w:szCs w:val="20"/>
              </w:rPr>
            </w:pPr>
            <w:r>
              <w:rPr>
                <w:noProof/>
                <w:lang w:eastAsia="pl-PL"/>
              </w:rPr>
              <w:pict>
                <v:shape id="Obraz 132" o:spid="_x0000_s1035" type="#_x0000_t75" alt="https://www.mojebambino.pl/34578-thickbox_default/lustro-do-dekoracji.jpg" style="position:absolute;margin-left:25.5pt;margin-top:.35pt;width:63pt;height:63pt;z-index:-251704832;visibility:visible;mso-position-horizontal-relative:text;mso-position-vertical-relative:text" wrapcoords="-257 0 -257 21343 21600 21343 21600 0 -257 0">
                  <v:imagedata r:id="rId12"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 xml:space="preserve">Lustro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Lustro bezpieczne dla dzieci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wym. 72 x </w:t>
            </w:r>
            <w:smartTag w:uri="urn:schemas-microsoft-com:office:smarttags" w:element="metricconverter">
              <w:smartTagPr>
                <w:attr w:name="ProductID" w:val="132 cm"/>
              </w:smartTagPr>
              <w:r w:rsidRPr="009678B7">
                <w:rPr>
                  <w:sz w:val="20"/>
                  <w:szCs w:val="20"/>
                </w:rPr>
                <w:t>132 cm</w:t>
              </w:r>
            </w:smartTag>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036047</w:t>
            </w:r>
          </w:p>
          <w:p w:rsidR="009F2E7F" w:rsidRPr="009678B7" w:rsidRDefault="009F2E7F" w:rsidP="008958EF">
            <w:pPr>
              <w:pStyle w:val="ListParagraph"/>
              <w:spacing w:after="0" w:line="240" w:lineRule="auto"/>
              <w:rPr>
                <w:sz w:val="20"/>
                <w:szCs w:val="20"/>
              </w:rPr>
            </w:pPr>
          </w:p>
          <w:p w:rsidR="009F2E7F" w:rsidRPr="009678B7" w:rsidRDefault="009F2E7F" w:rsidP="008958EF">
            <w:pPr>
              <w:pStyle w:val="ListParagraph"/>
              <w:spacing w:after="0" w:line="240" w:lineRule="auto"/>
              <w:rPr>
                <w:sz w:val="20"/>
                <w:szCs w:val="20"/>
              </w:rPr>
            </w:pPr>
          </w:p>
          <w:p w:rsidR="009F2E7F" w:rsidRPr="009678B7" w:rsidRDefault="009F2E7F" w:rsidP="008958EF">
            <w:pPr>
              <w:pStyle w:val="ListParagraph"/>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CE0935">
        <w:trPr>
          <w:trHeight w:val="374"/>
        </w:trPr>
        <w:tc>
          <w:tcPr>
            <w:tcW w:w="13248" w:type="dxa"/>
            <w:gridSpan w:val="8"/>
          </w:tcPr>
          <w:p w:rsidR="009F2E7F" w:rsidRPr="004512DF" w:rsidRDefault="009F2E7F" w:rsidP="004512DF">
            <w:pPr>
              <w:spacing w:after="0" w:line="240" w:lineRule="auto"/>
            </w:pPr>
            <w:r w:rsidRPr="004512DF">
              <w:rPr>
                <w:b/>
                <w:szCs w:val="20"/>
              </w:rPr>
              <w:t>POM. 1.06– POMIESZCZENIE PORZĄDKOWE</w:t>
            </w:r>
          </w:p>
        </w:tc>
      </w:tr>
      <w:tr w:rsidR="009F2E7F" w:rsidRPr="004512DF" w:rsidTr="00F44D95">
        <w:trPr>
          <w:trHeight w:val="508"/>
        </w:trPr>
        <w:tc>
          <w:tcPr>
            <w:tcW w:w="675" w:type="dxa"/>
            <w:gridSpan w:val="2"/>
          </w:tcPr>
          <w:p w:rsidR="009F2E7F" w:rsidRPr="004512DF" w:rsidRDefault="009F2E7F" w:rsidP="004512DF">
            <w:pPr>
              <w:spacing w:after="0" w:line="240" w:lineRule="auto"/>
              <w:rPr>
                <w:sz w:val="20"/>
                <w:szCs w:val="20"/>
              </w:rPr>
            </w:pPr>
            <w:r w:rsidRPr="004512DF">
              <w:rPr>
                <w:sz w:val="20"/>
                <w:szCs w:val="20"/>
              </w:rPr>
              <w:t>117</w:t>
            </w:r>
          </w:p>
        </w:tc>
        <w:tc>
          <w:tcPr>
            <w:tcW w:w="2410" w:type="dxa"/>
          </w:tcPr>
          <w:p w:rsidR="009F2E7F" w:rsidRPr="004512DF" w:rsidRDefault="009F2E7F" w:rsidP="004512DF">
            <w:pPr>
              <w:spacing w:after="0" w:line="240" w:lineRule="auto"/>
              <w:rPr>
                <w:sz w:val="20"/>
                <w:szCs w:val="20"/>
              </w:rPr>
            </w:pPr>
            <w:r>
              <w:rPr>
                <w:noProof/>
                <w:lang w:eastAsia="pl-PL"/>
              </w:rPr>
              <w:pict>
                <v:shape id="Obraz 7" o:spid="_x0000_i1026" type="#_x0000_t75" alt="https://www.mojebambino.pl/44786-thickbox_default/metalowa-szafa-gospodarcza.jpg" style="width:93pt;height:93pt;visibility:visible">
                  <v:imagedata r:id="rId13" o:title=""/>
                </v:shape>
              </w:pict>
            </w:r>
          </w:p>
        </w:tc>
        <w:tc>
          <w:tcPr>
            <w:tcW w:w="851" w:type="dxa"/>
          </w:tcPr>
          <w:p w:rsidR="009F2E7F" w:rsidRPr="004512DF" w:rsidRDefault="009F2E7F" w:rsidP="004512DF">
            <w:pPr>
              <w:spacing w:after="0" w:line="240" w:lineRule="auto"/>
              <w:rPr>
                <w:sz w:val="20"/>
                <w:szCs w:val="20"/>
              </w:rPr>
            </w:pPr>
            <w:r w:rsidRPr="004512DF">
              <w:rPr>
                <w:sz w:val="20"/>
                <w:szCs w:val="20"/>
              </w:rPr>
              <w:t>2 szt.</w:t>
            </w:r>
          </w:p>
        </w:tc>
        <w:tc>
          <w:tcPr>
            <w:tcW w:w="1752" w:type="dxa"/>
          </w:tcPr>
          <w:p w:rsidR="009F2E7F" w:rsidRPr="004512DF" w:rsidRDefault="009F2E7F" w:rsidP="004512DF">
            <w:pPr>
              <w:spacing w:after="0" w:line="240" w:lineRule="auto"/>
              <w:rPr>
                <w:sz w:val="20"/>
                <w:szCs w:val="20"/>
              </w:rPr>
            </w:pPr>
            <w:r w:rsidRPr="004512DF">
              <w:rPr>
                <w:sz w:val="20"/>
                <w:szCs w:val="20"/>
              </w:rPr>
              <w:t>1.06</w:t>
            </w: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Metalowa szafa gospodarcza</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Szafa BHP o stabilnej konstrukcji wykonana z blachy stalowej pokrytej farbą proszkową. </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Drzwi dwuskrzydłowe, wyposażone w wywietrzniki oraz miejsce na identyfikator, zamykane zamkiem kluczowym z trzypunktowym ryglowaniem. </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W lewej części znajdują się 4 półki, w prawej drążek na ubrania oraz uchwyt na narzędzia do sprzątania. </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Szafa gospodarcza ma wydzieloną komorę w kształcie litery ”L” i jedną komorę skrytkową o wym. 26 x 29 x </w:t>
            </w:r>
            <w:smartTag w:uri="urn:schemas-microsoft-com:office:smarttags" w:element="metricconverter">
              <w:smartTagPr>
                <w:attr w:name="ProductID" w:val="49 cm"/>
              </w:smartTagPr>
              <w:r w:rsidRPr="009678B7">
                <w:rPr>
                  <w:sz w:val="20"/>
                  <w:szCs w:val="20"/>
                </w:rPr>
                <w:t>49 cm</w:t>
              </w:r>
            </w:smartTag>
            <w:r w:rsidRPr="009678B7">
              <w:rPr>
                <w:sz w:val="20"/>
                <w:szCs w:val="20"/>
              </w:rPr>
              <w:t xml:space="preserve"> i trzy komory skrytkowe o wym. 33 x 29 x </w:t>
            </w:r>
            <w:smartTag w:uri="urn:schemas-microsoft-com:office:smarttags" w:element="metricconverter">
              <w:smartTagPr>
                <w:attr w:name="ProductID" w:val="49 cm"/>
              </w:smartTagPr>
              <w:r w:rsidRPr="009678B7">
                <w:rPr>
                  <w:sz w:val="20"/>
                  <w:szCs w:val="20"/>
                </w:rPr>
                <w:t>49 cm</w:t>
              </w:r>
            </w:smartTag>
            <w:r w:rsidRPr="009678B7">
              <w:rPr>
                <w:sz w:val="20"/>
                <w:szCs w:val="20"/>
              </w:rPr>
              <w:t xml:space="preserve">. </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Wysokość przestrzeni pod półkami </w:t>
            </w:r>
            <w:smartTag w:uri="urn:schemas-microsoft-com:office:smarttags" w:element="metricconverter">
              <w:smartTagPr>
                <w:attr w:name="ProductID" w:val="47,5 cm"/>
              </w:smartTagPr>
              <w:r w:rsidRPr="009678B7">
                <w:rPr>
                  <w:sz w:val="20"/>
                  <w:szCs w:val="20"/>
                </w:rPr>
                <w:t>47,5 cm</w:t>
              </w:r>
            </w:smartTag>
            <w:r w:rsidRPr="009678B7">
              <w:rPr>
                <w:sz w:val="20"/>
                <w:szCs w:val="20"/>
              </w:rPr>
              <w:t xml:space="preserve"> </w:t>
            </w:r>
          </w:p>
          <w:p w:rsidR="009F2E7F" w:rsidRPr="009678B7" w:rsidRDefault="009F2E7F" w:rsidP="008958EF">
            <w:pPr>
              <w:pStyle w:val="ListParagraph"/>
              <w:numPr>
                <w:ilvl w:val="0"/>
                <w:numId w:val="26"/>
              </w:numPr>
              <w:spacing w:after="0" w:line="240" w:lineRule="auto"/>
              <w:rPr>
                <w:sz w:val="20"/>
                <w:szCs w:val="20"/>
              </w:rPr>
            </w:pPr>
            <w:r w:rsidRPr="009678B7">
              <w:rPr>
                <w:sz w:val="20"/>
                <w:szCs w:val="20"/>
              </w:rPr>
              <w:t xml:space="preserve">wym. 60 x 49 x </w:t>
            </w:r>
            <w:smartTag w:uri="urn:schemas-microsoft-com:office:smarttags" w:element="metricconverter">
              <w:smartTagPr>
                <w:attr w:name="ProductID" w:val="180 cm"/>
              </w:smartTagPr>
              <w:r w:rsidRPr="009678B7">
                <w:rPr>
                  <w:sz w:val="20"/>
                  <w:szCs w:val="20"/>
                </w:rPr>
                <w:t>180 cm</w:t>
              </w:r>
            </w:smartTag>
          </w:p>
          <w:p w:rsidR="009F2E7F" w:rsidRPr="004512DF" w:rsidRDefault="009F2E7F" w:rsidP="008958EF">
            <w:pPr>
              <w:pStyle w:val="ListParagraph"/>
              <w:numPr>
                <w:ilvl w:val="0"/>
                <w:numId w:val="5"/>
              </w:numPr>
              <w:spacing w:after="0" w:line="240" w:lineRule="auto"/>
              <w:rPr>
                <w:sz w:val="20"/>
                <w:szCs w:val="20"/>
              </w:rPr>
            </w:pPr>
            <w:r w:rsidRPr="009678B7">
              <w:rPr>
                <w:sz w:val="20"/>
                <w:szCs w:val="20"/>
              </w:rPr>
              <w:t>Kod produktu: 091101</w:t>
            </w:r>
          </w:p>
        </w:tc>
        <w:tc>
          <w:tcPr>
            <w:tcW w:w="2520" w:type="dxa"/>
          </w:tcPr>
          <w:p w:rsidR="009F2E7F" w:rsidRPr="004512DF" w:rsidRDefault="009F2E7F" w:rsidP="004512DF">
            <w:pPr>
              <w:spacing w:after="0" w:line="240" w:lineRule="auto"/>
              <w:rPr>
                <w:sz w:val="20"/>
                <w:szCs w:val="20"/>
              </w:rPr>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pPr>
            <w:r w:rsidRPr="004512DF">
              <w:rPr>
                <w:b/>
              </w:rPr>
              <w:t>POM. 1.19– SALA ZAJĘĆ GRUPY 2</w:t>
            </w:r>
          </w:p>
        </w:tc>
      </w:tr>
      <w:tr w:rsidR="009F2E7F" w:rsidRPr="004512DF" w:rsidTr="00F44D95">
        <w:trPr>
          <w:trHeight w:val="145"/>
        </w:trPr>
        <w:tc>
          <w:tcPr>
            <w:tcW w:w="675" w:type="dxa"/>
            <w:gridSpan w:val="2"/>
          </w:tcPr>
          <w:p w:rsidR="009F2E7F" w:rsidRPr="004512DF" w:rsidRDefault="009F2E7F" w:rsidP="008958EF">
            <w:pPr>
              <w:spacing w:after="0" w:line="240" w:lineRule="auto"/>
            </w:pPr>
            <w:r w:rsidRPr="004512DF">
              <w:t>007</w:t>
            </w:r>
          </w:p>
        </w:tc>
        <w:tc>
          <w:tcPr>
            <w:tcW w:w="2410" w:type="dxa"/>
          </w:tcPr>
          <w:p w:rsidR="009F2E7F" w:rsidRPr="004512DF" w:rsidRDefault="009F2E7F" w:rsidP="008958EF">
            <w:pPr>
              <w:spacing w:after="0" w:line="240" w:lineRule="auto"/>
              <w:rPr>
                <w:sz w:val="20"/>
                <w:szCs w:val="20"/>
              </w:rPr>
            </w:pPr>
            <w:r>
              <w:rPr>
                <w:noProof/>
                <w:lang w:eastAsia="pl-PL"/>
              </w:rPr>
              <w:pict>
                <v:shape id="Obraz 135" o:spid="_x0000_i1027" type="#_x0000_t75" alt="Szafa na łóżeczka z drzwiami - brzoza" style="width:83.25pt;height:83.25pt;visibility:visible">
                  <v:imagedata r:id="rId14" o:title=""/>
                </v:shape>
              </w:pict>
            </w:r>
          </w:p>
        </w:tc>
        <w:tc>
          <w:tcPr>
            <w:tcW w:w="851" w:type="dxa"/>
          </w:tcPr>
          <w:p w:rsidR="009F2E7F" w:rsidRPr="004512DF" w:rsidRDefault="009F2E7F" w:rsidP="008958EF">
            <w:pPr>
              <w:spacing w:after="0" w:line="240" w:lineRule="auto"/>
              <w:rPr>
                <w:sz w:val="20"/>
                <w:szCs w:val="20"/>
              </w:rPr>
            </w:pPr>
            <w:r w:rsidRPr="004512DF">
              <w:rPr>
                <w:sz w:val="20"/>
                <w:szCs w:val="20"/>
              </w:rPr>
              <w:t>2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jc w:val="center"/>
              <w:rPr>
                <w:sz w:val="20"/>
                <w:szCs w:val="20"/>
              </w:rPr>
            </w:pPr>
            <w:r w:rsidRPr="004512DF">
              <w:rPr>
                <w:sz w:val="20"/>
                <w:szCs w:val="20"/>
              </w:rPr>
              <w:t>1.19</w:t>
            </w: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Szafa na łóżeczka z drzwiami – brzoza</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099648</w:t>
            </w:r>
          </w:p>
          <w:p w:rsidR="009F2E7F" w:rsidRPr="009678B7" w:rsidRDefault="009F2E7F" w:rsidP="008958EF">
            <w:pPr>
              <w:numPr>
                <w:ilvl w:val="0"/>
                <w:numId w:val="25"/>
              </w:numPr>
              <w:spacing w:after="0" w:line="240" w:lineRule="auto"/>
              <w:contextualSpacing/>
              <w:rPr>
                <w:sz w:val="20"/>
                <w:szCs w:val="20"/>
              </w:rPr>
            </w:pPr>
            <w:r w:rsidRPr="009678B7">
              <w:rPr>
                <w:color w:val="000000"/>
                <w:sz w:val="20"/>
                <w:szCs w:val="20"/>
              </w:rPr>
              <w:t xml:space="preserve">Szafa przeznaczona do przechowywania łóżeczek przedszkolnych oraz pościeli, 15 kompletów. W górnej części  przegródki na pościel, w dolnej  miejsce na łóżeczka. Szafka nie posiada cokołu, co ułatwia umieszczanie łóżeczek w szafie (np. wsuwanie ich na wózku, 133146, sprzedawany osobno). Dla zwiększenia stabilności należy przykręcić ją bezpośrednio do podłogi. Elementy mocujące  w zestawie., z płyty laminowanej o gr. </w:t>
            </w:r>
            <w:smartTag w:uri="urn:schemas-microsoft-com:office:smarttags" w:element="metricconverter">
              <w:smartTagPr>
                <w:attr w:name="ProductID" w:val="18 mm"/>
              </w:smartTagPr>
              <w:r w:rsidRPr="009678B7">
                <w:rPr>
                  <w:color w:val="000000"/>
                  <w:sz w:val="20"/>
                  <w:szCs w:val="20"/>
                </w:rPr>
                <w:t>18 mm</w:t>
              </w:r>
            </w:smartTag>
            <w:r w:rsidRPr="009678B7">
              <w:rPr>
                <w:color w:val="000000"/>
                <w:sz w:val="20"/>
                <w:szCs w:val="20"/>
              </w:rPr>
              <w:t xml:space="preserve">, w tonacji brzozy, z obrzeżem multiplex ABS. W tylnej ścianie każdego schowka na pościel otwór wentylacyjny o śr. </w:t>
            </w:r>
            <w:smartTag w:uri="urn:schemas-microsoft-com:office:smarttags" w:element="metricconverter">
              <w:smartTagPr>
                <w:attr w:name="ProductID" w:val="3,4 cm"/>
              </w:smartTagPr>
              <w:r w:rsidRPr="009678B7">
                <w:rPr>
                  <w:color w:val="000000"/>
                  <w:sz w:val="20"/>
                  <w:szCs w:val="20"/>
                </w:rPr>
                <w:t>3,4 cm</w:t>
              </w:r>
            </w:smartTag>
            <w:r w:rsidRPr="009678B7">
              <w:rPr>
                <w:color w:val="000000"/>
                <w:sz w:val="20"/>
                <w:szCs w:val="20"/>
              </w:rPr>
              <w:t xml:space="preserve"> • wym. użytkowe części na łóżeczka: 134,4 x 64,4 x </w:t>
            </w:r>
            <w:smartTag w:uri="urn:schemas-microsoft-com:office:smarttags" w:element="metricconverter">
              <w:smartTagPr>
                <w:attr w:name="ProductID" w:val="98 cm"/>
              </w:smartTagPr>
              <w:r w:rsidRPr="009678B7">
                <w:rPr>
                  <w:color w:val="000000"/>
                  <w:sz w:val="20"/>
                  <w:szCs w:val="20"/>
                </w:rPr>
                <w:t>98 cm</w:t>
              </w:r>
            </w:smartTag>
            <w:r w:rsidRPr="009678B7">
              <w:rPr>
                <w:color w:val="000000"/>
                <w:sz w:val="20"/>
                <w:szCs w:val="20"/>
              </w:rPr>
              <w:t xml:space="preserve"> • wym. przegródki na pościel: 44,6 x 65,4 x </w:t>
            </w:r>
            <w:smartTag w:uri="urn:schemas-microsoft-com:office:smarttags" w:element="metricconverter">
              <w:smartTagPr>
                <w:attr w:name="ProductID" w:val="16,8 cm"/>
              </w:smartTagPr>
              <w:r w:rsidRPr="009678B7">
                <w:rPr>
                  <w:color w:val="000000"/>
                  <w:sz w:val="20"/>
                  <w:szCs w:val="20"/>
                </w:rPr>
                <w:t>16,8 cm</w:t>
              </w:r>
            </w:smartTag>
            <w:r w:rsidRPr="009678B7">
              <w:rPr>
                <w:color w:val="000000"/>
                <w:sz w:val="20"/>
                <w:szCs w:val="20"/>
              </w:rPr>
              <w:t xml:space="preserve"> • wym. 142,2 x 68,4 x </w:t>
            </w:r>
            <w:smartTag w:uri="urn:schemas-microsoft-com:office:smarttags" w:element="metricconverter">
              <w:smartTagPr>
                <w:attr w:name="ProductID" w:val="202,5 cm"/>
              </w:smartTagPr>
              <w:r w:rsidRPr="009678B7">
                <w:rPr>
                  <w:color w:val="000000"/>
                  <w:sz w:val="20"/>
                  <w:szCs w:val="20"/>
                </w:rPr>
                <w:t>202,5 cm</w:t>
              </w:r>
            </w:smartTag>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pPr>
          </w:p>
        </w:tc>
        <w:tc>
          <w:tcPr>
            <w:tcW w:w="2410" w:type="dxa"/>
          </w:tcPr>
          <w:p w:rsidR="009F2E7F" w:rsidRPr="004512DF" w:rsidRDefault="009F2E7F" w:rsidP="008958EF">
            <w:pPr>
              <w:spacing w:after="0" w:line="240" w:lineRule="auto"/>
              <w:rPr>
                <w:noProof/>
                <w:lang w:eastAsia="pl-PL"/>
              </w:rPr>
            </w:pPr>
            <w:r>
              <w:rPr>
                <w:noProof/>
                <w:lang w:eastAsia="pl-PL"/>
              </w:rPr>
              <w:pict>
                <v:shape id="Obraz 34" o:spid="_x0000_i1028" type="#_x0000_t75" alt="ÅÃ³Å¼eczko Å¼Ã³Åte" style="width:96pt;height:96pt;visibility:visible">
                  <v:imagedata r:id="rId15" o:title=""/>
                </v:shape>
              </w:pict>
            </w:r>
          </w:p>
        </w:tc>
        <w:tc>
          <w:tcPr>
            <w:tcW w:w="851" w:type="dxa"/>
          </w:tcPr>
          <w:p w:rsidR="009F2E7F" w:rsidRPr="004512DF" w:rsidRDefault="009F2E7F" w:rsidP="008958EF">
            <w:pPr>
              <w:spacing w:after="0" w:line="240" w:lineRule="auto"/>
              <w:rPr>
                <w:sz w:val="20"/>
                <w:szCs w:val="20"/>
              </w:rPr>
            </w:pPr>
            <w:r w:rsidRPr="004512DF">
              <w:rPr>
                <w:sz w:val="20"/>
                <w:szCs w:val="20"/>
              </w:rPr>
              <w:t>25 szt.</w:t>
            </w:r>
          </w:p>
        </w:tc>
        <w:tc>
          <w:tcPr>
            <w:tcW w:w="1752" w:type="dxa"/>
          </w:tcPr>
          <w:p w:rsidR="009F2E7F" w:rsidRPr="004512DF" w:rsidRDefault="009F2E7F" w:rsidP="008958EF">
            <w:pPr>
              <w:spacing w:after="0" w:line="240" w:lineRule="auto"/>
              <w:jc w:val="center"/>
              <w:rPr>
                <w:sz w:val="20"/>
                <w:szCs w:val="20"/>
              </w:rPr>
            </w:pPr>
            <w:r w:rsidRPr="004512DF">
              <w:rPr>
                <w:sz w:val="20"/>
                <w:szCs w:val="20"/>
              </w:rPr>
              <w:t>1.19</w:t>
            </w:r>
          </w:p>
        </w:tc>
        <w:tc>
          <w:tcPr>
            <w:tcW w:w="5040" w:type="dxa"/>
            <w:gridSpan w:val="2"/>
          </w:tcPr>
          <w:p w:rsidR="009F2E7F" w:rsidRPr="009678B7" w:rsidRDefault="009F2E7F" w:rsidP="008958EF">
            <w:pPr>
              <w:spacing w:after="0" w:line="240" w:lineRule="auto"/>
              <w:rPr>
                <w:b/>
                <w:sz w:val="20"/>
                <w:szCs w:val="20"/>
              </w:rPr>
            </w:pPr>
            <w:r w:rsidRPr="009678B7">
              <w:rPr>
                <w:b/>
                <w:color w:val="000000"/>
                <w:sz w:val="20"/>
                <w:szCs w:val="20"/>
              </w:rPr>
              <w:t>Łóżeczko żółte</w:t>
            </w:r>
          </w:p>
          <w:p w:rsidR="009F2E7F" w:rsidRPr="009678B7" w:rsidRDefault="009F2E7F" w:rsidP="008958EF">
            <w:pPr>
              <w:pStyle w:val="ListParagraph"/>
              <w:numPr>
                <w:ilvl w:val="0"/>
                <w:numId w:val="25"/>
              </w:numPr>
              <w:spacing w:after="0" w:line="240" w:lineRule="auto"/>
              <w:rPr>
                <w:b/>
                <w:sz w:val="20"/>
                <w:szCs w:val="20"/>
              </w:rPr>
            </w:pPr>
            <w:r w:rsidRPr="009678B7">
              <w:rPr>
                <w:color w:val="000000"/>
                <w:sz w:val="20"/>
                <w:szCs w:val="20"/>
              </w:rPr>
              <w:t xml:space="preserve">maksymalne obciążenie </w:t>
            </w:r>
            <w:smartTag w:uri="urn:schemas-microsoft-com:office:smarttags" w:element="metricconverter">
              <w:smartTagPr>
                <w:attr w:name="ProductID" w:val="60 kg"/>
              </w:smartTagPr>
              <w:r w:rsidRPr="009678B7">
                <w:rPr>
                  <w:color w:val="000000"/>
                  <w:sz w:val="20"/>
                  <w:szCs w:val="20"/>
                </w:rPr>
                <w:t>60 kg</w:t>
              </w:r>
            </w:smartTag>
            <w:r w:rsidRPr="009678B7">
              <w:rPr>
                <w:color w:val="000000"/>
                <w:sz w:val="20"/>
                <w:szCs w:val="20"/>
              </w:rPr>
              <w:t xml:space="preserve"> </w:t>
            </w:r>
          </w:p>
          <w:p w:rsidR="009F2E7F" w:rsidRPr="009678B7" w:rsidRDefault="009F2E7F" w:rsidP="008958EF">
            <w:pPr>
              <w:pStyle w:val="ListParagraph"/>
              <w:numPr>
                <w:ilvl w:val="0"/>
                <w:numId w:val="25"/>
              </w:numPr>
              <w:spacing w:after="0" w:line="240" w:lineRule="auto"/>
              <w:rPr>
                <w:b/>
                <w:sz w:val="20"/>
                <w:szCs w:val="20"/>
              </w:rPr>
            </w:pPr>
            <w:r w:rsidRPr="009678B7">
              <w:rPr>
                <w:color w:val="000000"/>
                <w:sz w:val="20"/>
                <w:szCs w:val="20"/>
              </w:rPr>
              <w:t xml:space="preserve">wym. 134 x 60 x </w:t>
            </w:r>
            <w:smartTag w:uri="urn:schemas-microsoft-com:office:smarttags" w:element="metricconverter">
              <w:smartTagPr>
                <w:attr w:name="ProductID" w:val="15 cm"/>
              </w:smartTagPr>
              <w:r w:rsidRPr="009678B7">
                <w:rPr>
                  <w:color w:val="000000"/>
                  <w:sz w:val="20"/>
                  <w:szCs w:val="20"/>
                </w:rPr>
                <w:t>15 cm</w:t>
              </w:r>
            </w:smartTag>
          </w:p>
          <w:p w:rsidR="009F2E7F" w:rsidRPr="009678B7" w:rsidRDefault="009F2E7F" w:rsidP="008958EF">
            <w:pPr>
              <w:pStyle w:val="ListParagraph"/>
              <w:numPr>
                <w:ilvl w:val="0"/>
                <w:numId w:val="25"/>
              </w:numPr>
              <w:spacing w:after="0" w:line="240" w:lineRule="auto"/>
              <w:rPr>
                <w:color w:val="000000"/>
              </w:rPr>
            </w:pPr>
            <w:r w:rsidRPr="009678B7">
              <w:rPr>
                <w:color w:val="000000"/>
                <w:sz w:val="20"/>
                <w:szCs w:val="20"/>
              </w:rPr>
              <w:t>Kod produktu: 501002</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Łóżeczko ze stalową konstrukcją i tkaniną przepuszczającą powietrze, narożniki z tworzywa sztucznego stanowią nóżki łóżeczka, a ich konstrukcja pozwala na układanie łóżeczek jedno na drugim, co ułatwia ich przechowywanie.</w:t>
            </w:r>
          </w:p>
        </w:tc>
        <w:tc>
          <w:tcPr>
            <w:tcW w:w="2520" w:type="dxa"/>
          </w:tcPr>
          <w:p w:rsidR="009F2E7F" w:rsidRPr="004512DF" w:rsidRDefault="009F2E7F" w:rsidP="008958EF">
            <w:pPr>
              <w:spacing w:after="0" w:line="240" w:lineRule="auto"/>
              <w:rPr>
                <w:i/>
                <w:sz w:val="20"/>
                <w:szCs w:val="20"/>
              </w:rPr>
            </w:pPr>
            <w:r w:rsidRPr="004512DF">
              <w:rPr>
                <w:i/>
                <w:sz w:val="20"/>
                <w:szCs w:val="20"/>
              </w:rPr>
              <w:t>moje bambino</w:t>
            </w:r>
          </w:p>
        </w:tc>
      </w:tr>
      <w:tr w:rsidR="009F2E7F" w:rsidRPr="004512DF" w:rsidTr="00F44D95">
        <w:trPr>
          <w:trHeight w:val="1425"/>
        </w:trPr>
        <w:tc>
          <w:tcPr>
            <w:tcW w:w="675" w:type="dxa"/>
            <w:gridSpan w:val="2"/>
          </w:tcPr>
          <w:p w:rsidR="009F2E7F" w:rsidRPr="004512DF" w:rsidRDefault="009F2E7F" w:rsidP="008958EF">
            <w:pPr>
              <w:spacing w:after="0" w:line="240" w:lineRule="auto"/>
            </w:pPr>
          </w:p>
        </w:tc>
        <w:tc>
          <w:tcPr>
            <w:tcW w:w="2410" w:type="dxa"/>
          </w:tcPr>
          <w:p w:rsidR="009F2E7F" w:rsidRPr="004512DF" w:rsidRDefault="009F2E7F" w:rsidP="008958EF">
            <w:pPr>
              <w:spacing w:after="0" w:line="240" w:lineRule="auto"/>
              <w:rPr>
                <w:noProof/>
                <w:lang w:eastAsia="pl-PL"/>
              </w:rPr>
            </w:pPr>
            <w:r>
              <w:rPr>
                <w:noProof/>
                <w:lang w:eastAsia="pl-PL"/>
              </w:rPr>
              <w:pict>
                <v:shape id="Obraz 37" o:spid="_x0000_i1029" type="#_x0000_t75" alt="WÃ³zek na ÅÃ³Å¼eczka" style="width:81pt;height:81pt;visibility:visible">
                  <v:imagedata r:id="rId16" o:title=""/>
                </v:shape>
              </w:pict>
            </w:r>
          </w:p>
        </w:tc>
        <w:tc>
          <w:tcPr>
            <w:tcW w:w="851" w:type="dxa"/>
          </w:tcPr>
          <w:p w:rsidR="009F2E7F" w:rsidRPr="004512DF" w:rsidRDefault="009F2E7F" w:rsidP="008958EF">
            <w:pPr>
              <w:spacing w:after="0" w:line="240" w:lineRule="auto"/>
              <w:rPr>
                <w:sz w:val="20"/>
                <w:szCs w:val="20"/>
              </w:rPr>
            </w:pPr>
            <w:r w:rsidRPr="004512DF">
              <w:rPr>
                <w:sz w:val="20"/>
                <w:szCs w:val="20"/>
              </w:rPr>
              <w:t>2 szt.</w:t>
            </w:r>
          </w:p>
        </w:tc>
        <w:tc>
          <w:tcPr>
            <w:tcW w:w="1752" w:type="dxa"/>
          </w:tcPr>
          <w:p w:rsidR="009F2E7F" w:rsidRPr="004512DF" w:rsidRDefault="009F2E7F" w:rsidP="008958EF">
            <w:pPr>
              <w:spacing w:after="0" w:line="240" w:lineRule="auto"/>
              <w:jc w:val="center"/>
              <w:rPr>
                <w:sz w:val="20"/>
                <w:szCs w:val="20"/>
              </w:rPr>
            </w:pPr>
            <w:r w:rsidRPr="004512DF">
              <w:rPr>
                <w:sz w:val="20"/>
                <w:szCs w:val="20"/>
              </w:rPr>
              <w:t>1.19</w:t>
            </w:r>
          </w:p>
        </w:tc>
        <w:tc>
          <w:tcPr>
            <w:tcW w:w="5040" w:type="dxa"/>
            <w:gridSpan w:val="2"/>
          </w:tcPr>
          <w:p w:rsidR="009F2E7F" w:rsidRPr="009678B7" w:rsidRDefault="009F2E7F" w:rsidP="008958EF">
            <w:pPr>
              <w:spacing w:after="0" w:line="240" w:lineRule="auto"/>
              <w:rPr>
                <w:b/>
                <w:sz w:val="20"/>
                <w:szCs w:val="20"/>
              </w:rPr>
            </w:pPr>
            <w:r w:rsidRPr="009678B7">
              <w:rPr>
                <w:b/>
                <w:color w:val="000000"/>
                <w:sz w:val="20"/>
                <w:szCs w:val="20"/>
              </w:rPr>
              <w:t>Wózek na łóżeczka</w:t>
            </w:r>
          </w:p>
          <w:p w:rsidR="009F2E7F" w:rsidRPr="009678B7" w:rsidRDefault="009F2E7F" w:rsidP="008958EF">
            <w:pPr>
              <w:pStyle w:val="ListParagraph"/>
              <w:numPr>
                <w:ilvl w:val="0"/>
                <w:numId w:val="25"/>
              </w:numPr>
              <w:spacing w:after="0" w:line="240" w:lineRule="auto"/>
              <w:rPr>
                <w:b/>
                <w:sz w:val="20"/>
                <w:szCs w:val="20"/>
              </w:rPr>
            </w:pPr>
            <w:r w:rsidRPr="009678B7">
              <w:rPr>
                <w:color w:val="000000"/>
                <w:sz w:val="20"/>
                <w:szCs w:val="20"/>
              </w:rPr>
              <w:t xml:space="preserve">Metalowa konstrukcja pozwalająca na łatwe przemieszczanie maksymalnie 15 łóżeczek jednocześnie. </w:t>
            </w:r>
          </w:p>
          <w:p w:rsidR="009F2E7F" w:rsidRPr="009678B7" w:rsidRDefault="009F2E7F" w:rsidP="008958EF">
            <w:pPr>
              <w:pStyle w:val="ListParagraph"/>
              <w:numPr>
                <w:ilvl w:val="0"/>
                <w:numId w:val="25"/>
              </w:numPr>
              <w:spacing w:after="0" w:line="240" w:lineRule="auto"/>
              <w:rPr>
                <w:b/>
                <w:sz w:val="20"/>
                <w:szCs w:val="20"/>
              </w:rPr>
            </w:pPr>
            <w:r w:rsidRPr="009678B7">
              <w:rPr>
                <w:color w:val="000000"/>
                <w:sz w:val="20"/>
                <w:szCs w:val="20"/>
              </w:rPr>
              <w:t xml:space="preserve">wym. 131,8 x 58,3 x </w:t>
            </w:r>
            <w:smartTag w:uri="urn:schemas-microsoft-com:office:smarttags" w:element="metricconverter">
              <w:smartTagPr>
                <w:attr w:name="ProductID" w:val="11,8 cm"/>
              </w:smartTagPr>
              <w:r w:rsidRPr="009678B7">
                <w:rPr>
                  <w:color w:val="000000"/>
                  <w:sz w:val="20"/>
                  <w:szCs w:val="20"/>
                </w:rPr>
                <w:t>11,8 cm</w:t>
              </w:r>
            </w:smartTag>
          </w:p>
          <w:p w:rsidR="009F2E7F" w:rsidRPr="009678B7" w:rsidRDefault="009F2E7F" w:rsidP="008958EF">
            <w:pPr>
              <w:pStyle w:val="ListParagraph"/>
              <w:numPr>
                <w:ilvl w:val="0"/>
                <w:numId w:val="25"/>
              </w:numPr>
              <w:spacing w:after="0" w:line="240" w:lineRule="auto"/>
              <w:rPr>
                <w:color w:val="000000"/>
              </w:rPr>
            </w:pPr>
            <w:r w:rsidRPr="009678B7">
              <w:rPr>
                <w:color w:val="000000"/>
                <w:sz w:val="20"/>
                <w:szCs w:val="20"/>
              </w:rPr>
              <w:t>Kod produktu: 133146</w:t>
            </w:r>
          </w:p>
          <w:p w:rsidR="009F2E7F" w:rsidRPr="009678B7" w:rsidRDefault="009F2E7F" w:rsidP="008958EF">
            <w:pPr>
              <w:numPr>
                <w:ilvl w:val="0"/>
                <w:numId w:val="25"/>
              </w:numPr>
              <w:spacing w:after="0" w:line="240" w:lineRule="auto"/>
              <w:contextualSpacing/>
              <w:rPr>
                <w:color w:val="CE181E"/>
                <w:sz w:val="20"/>
                <w:szCs w:val="20"/>
              </w:rPr>
            </w:pPr>
            <w:r w:rsidRPr="009678B7">
              <w:rPr>
                <w:color w:val="000000"/>
                <w:sz w:val="20"/>
                <w:szCs w:val="20"/>
              </w:rPr>
              <w:t xml:space="preserve">Wózek na łóżeczka wykonany z rury stalowej o śr. </w:t>
            </w:r>
            <w:smartTag w:uri="urn:schemas-microsoft-com:office:smarttags" w:element="metricconverter">
              <w:smartTagPr>
                <w:attr w:name="ProductID" w:val="18 mm"/>
              </w:smartTagPr>
              <w:r w:rsidRPr="009678B7">
                <w:rPr>
                  <w:color w:val="000000"/>
                  <w:sz w:val="20"/>
                  <w:szCs w:val="20"/>
                </w:rPr>
                <w:t>18 mm</w:t>
              </w:r>
            </w:smartTag>
            <w:r w:rsidRPr="009678B7">
              <w:rPr>
                <w:color w:val="000000"/>
                <w:sz w:val="20"/>
                <w:szCs w:val="20"/>
              </w:rPr>
              <w:t xml:space="preserve"> w kolorze żółtym. Wózek wyposażony jest w cztery kółka z tworzywa sztucznego. Przeznaczony jest do transportu maksymalnie 15 łóżeczek o wymiarach (szer. x gł. x wys.): 1320 mm x 660 mm x 125 mm jednocześnie.</w:t>
            </w:r>
          </w:p>
        </w:tc>
        <w:tc>
          <w:tcPr>
            <w:tcW w:w="2520" w:type="dxa"/>
          </w:tcPr>
          <w:p w:rsidR="009F2E7F" w:rsidRPr="004512DF" w:rsidRDefault="009F2E7F" w:rsidP="008958EF">
            <w:pPr>
              <w:spacing w:after="0" w:line="240" w:lineRule="auto"/>
              <w:rPr>
                <w:i/>
                <w:sz w:val="20"/>
                <w:szCs w:val="20"/>
              </w:rPr>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010</w:t>
            </w:r>
          </w:p>
        </w:tc>
        <w:tc>
          <w:tcPr>
            <w:tcW w:w="2410" w:type="dxa"/>
          </w:tcPr>
          <w:p w:rsidR="009F2E7F" w:rsidRPr="004512DF" w:rsidRDefault="009F2E7F" w:rsidP="008958EF">
            <w:pPr>
              <w:spacing w:after="0" w:line="240" w:lineRule="auto"/>
              <w:rPr>
                <w:sz w:val="20"/>
                <w:szCs w:val="20"/>
              </w:rPr>
            </w:pPr>
            <w:r>
              <w:rPr>
                <w:noProof/>
                <w:lang w:eastAsia="pl-PL"/>
              </w:rPr>
              <w:pict>
                <v:shape id="Obraz 136" o:spid="_x0000_s1036" type="#_x0000_t75" alt="Biurko Vigo z zaokrąglonymi narożnikami, z szafką i szufladą" style="position:absolute;margin-left:6.55pt;margin-top:9.75pt;width:70.85pt;height:70.85pt;z-index:-251702784;visibility:visible;mso-position-horizontal-relative:text;mso-position-vertical-relative:text" wrapcoords="-230 0 -230 21370 21600 21370 21600 0 -230 0">
                  <v:imagedata r:id="rId17"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r w:rsidRPr="004512DF">
              <w:rPr>
                <w:sz w:val="20"/>
                <w:szCs w:val="20"/>
              </w:rPr>
              <w:t>1.19</w:t>
            </w: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Biurko Vigo z zaokrąglonymi narożnikami, z szafką i szufladą</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Biurka wykonane z płyty laminowanej o gr. 18 mm w tonacji klonu, wykończone obrzeżem o gr. 2 mm. Wyposażone w szafkę i 1 szufladę zamykaną na zamek.</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120 x 60 x 76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092729</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obrzeże PCV o gr. 2 mm w kolorze płyty</w:t>
            </w:r>
          </w:p>
          <w:p w:rsidR="009F2E7F" w:rsidRPr="009678B7" w:rsidRDefault="009F2E7F" w:rsidP="008958EF">
            <w:pPr>
              <w:numPr>
                <w:ilvl w:val="0"/>
                <w:numId w:val="25"/>
              </w:numPr>
              <w:spacing w:after="0"/>
              <w:rPr>
                <w:color w:val="000000"/>
              </w:rPr>
            </w:pPr>
            <w:r w:rsidRPr="009678B7">
              <w:rPr>
                <w:color w:val="000000"/>
                <w:sz w:val="20"/>
                <w:szCs w:val="20"/>
              </w:rPr>
              <w:t>- dno szuflad wykonane z płyty HDF o gr. 3,2 mm, w kolorze białym</w:t>
            </w:r>
          </w:p>
          <w:p w:rsidR="009F2E7F" w:rsidRPr="009678B7" w:rsidRDefault="009F2E7F" w:rsidP="008958EF">
            <w:pPr>
              <w:numPr>
                <w:ilvl w:val="0"/>
                <w:numId w:val="25"/>
              </w:numPr>
              <w:spacing w:after="0"/>
              <w:rPr>
                <w:color w:val="000000"/>
              </w:rPr>
            </w:pPr>
            <w:r w:rsidRPr="009678B7">
              <w:rPr>
                <w:color w:val="000000"/>
                <w:sz w:val="20"/>
                <w:szCs w:val="20"/>
              </w:rPr>
              <w:t>- wygodne uchwyty prostokątne z tworzywa sztucznego w kolorze srebrnym.</w:t>
            </w:r>
          </w:p>
          <w:p w:rsidR="009F2E7F" w:rsidRPr="009678B7" w:rsidRDefault="009F2E7F" w:rsidP="008958EF">
            <w:pPr>
              <w:numPr>
                <w:ilvl w:val="0"/>
                <w:numId w:val="25"/>
              </w:numPr>
              <w:spacing w:line="240" w:lineRule="auto"/>
              <w:rPr>
                <w:color w:val="000000"/>
              </w:rPr>
            </w:pPr>
            <w:r w:rsidRPr="009678B7">
              <w:rPr>
                <w:color w:val="000000"/>
                <w:sz w:val="20"/>
                <w:szCs w:val="20"/>
              </w:rPr>
              <w:t>Biurko o wym. 1200 x 600 x 760 mm. Przestrzeń pod biurkiem na wsunięcie krzesła 795mm,  zaokrąglone narożniki, po prawej stronie od góry szuflada z uchwytem, zamykana na kluczyk, poniżej szafka zamykana drzwiczkami z uchwytem wym. 368mm. Z tyłu biurka blenda płytowa o wym. 500mm.</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2924"/>
        </w:trPr>
        <w:tc>
          <w:tcPr>
            <w:tcW w:w="675" w:type="dxa"/>
            <w:gridSpan w:val="2"/>
          </w:tcPr>
          <w:p w:rsidR="009F2E7F" w:rsidRPr="004512DF" w:rsidRDefault="009F2E7F" w:rsidP="008958EF">
            <w:pPr>
              <w:spacing w:after="0" w:line="240" w:lineRule="auto"/>
              <w:rPr>
                <w:sz w:val="20"/>
                <w:szCs w:val="20"/>
              </w:rPr>
            </w:pPr>
            <w:r w:rsidRPr="004512DF">
              <w:rPr>
                <w:sz w:val="20"/>
                <w:szCs w:val="20"/>
              </w:rPr>
              <w:t>036</w:t>
            </w:r>
          </w:p>
        </w:tc>
        <w:tc>
          <w:tcPr>
            <w:tcW w:w="2410" w:type="dxa"/>
          </w:tcPr>
          <w:p w:rsidR="009F2E7F" w:rsidRPr="004512DF" w:rsidRDefault="009F2E7F" w:rsidP="008958EF">
            <w:pPr>
              <w:spacing w:after="0" w:line="240" w:lineRule="auto"/>
              <w:rPr>
                <w:sz w:val="20"/>
                <w:szCs w:val="20"/>
              </w:rPr>
            </w:pPr>
            <w:r>
              <w:rPr>
                <w:noProof/>
                <w:lang w:eastAsia="pl-PL"/>
              </w:rPr>
              <w:pict>
                <v:shape id="Obraz 137" o:spid="_x0000_s1037" type="#_x0000_t75" alt="Krzesło Colores obrotowe na kółkach z reg. wys. żółte" style="position:absolute;margin-left:10.3pt;margin-top:16pt;width:90.7pt;height:90.7pt;z-index:-251684352;visibility:visible;mso-position-horizontal-relative:text;mso-position-vertical-relative:text" wrapcoords="-179 0 -179 21421 21600 21421 21600 0 -179 0">
                  <v:imagedata r:id="rId18"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sz w:val="20"/>
                <w:szCs w:val="20"/>
              </w:rPr>
            </w:pPr>
            <w:r w:rsidRPr="009678B7">
              <w:rPr>
                <w:b/>
                <w:sz w:val="20"/>
                <w:szCs w:val="20"/>
              </w:rPr>
              <w:t xml:space="preserve">Krzesło Colores obrotowe na kółkach z regulacją </w:t>
            </w:r>
          </w:p>
          <w:p w:rsidR="009F2E7F" w:rsidRPr="009678B7" w:rsidRDefault="009F2E7F" w:rsidP="008958EF">
            <w:pPr>
              <w:spacing w:after="0" w:line="240" w:lineRule="auto"/>
              <w:rPr>
                <w:b/>
                <w:sz w:val="20"/>
                <w:szCs w:val="20"/>
              </w:rPr>
            </w:pPr>
            <w:r w:rsidRPr="009678B7">
              <w:rPr>
                <w:b/>
                <w:sz w:val="20"/>
                <w:szCs w:val="20"/>
              </w:rPr>
              <w:t>wysokości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Krzesło o nowoczesnym wzornictwie. Siedzisko i oparcie połączone w jedną całość, wykonane z tworzywa sztucznego. Odporne na zabrudzenia i wilgoć. Stelaż krzesła wyposażony w kółka i mechanizm regulacji wysokości.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siedziska od 43 do 56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kolor –żółty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256082</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xml:space="preserve"> wys. siedziska od 430 do 560 mm</w:t>
            </w:r>
          </w:p>
          <w:p w:rsidR="009F2E7F" w:rsidRPr="009678B7" w:rsidRDefault="009F2E7F" w:rsidP="008958EF">
            <w:pPr>
              <w:numPr>
                <w:ilvl w:val="0"/>
                <w:numId w:val="25"/>
              </w:numPr>
              <w:spacing w:after="0"/>
              <w:rPr>
                <w:color w:val="000000"/>
              </w:rPr>
            </w:pPr>
            <w:r w:rsidRPr="009678B7">
              <w:rPr>
                <w:color w:val="000000"/>
                <w:sz w:val="20"/>
                <w:szCs w:val="20"/>
              </w:rPr>
              <w:t>wym. siedziska: 430 x 430 mm</w:t>
            </w:r>
          </w:p>
          <w:p w:rsidR="009F2E7F" w:rsidRPr="009678B7" w:rsidRDefault="009F2E7F" w:rsidP="008958EF">
            <w:pPr>
              <w:numPr>
                <w:ilvl w:val="0"/>
                <w:numId w:val="25"/>
              </w:numPr>
              <w:spacing w:after="0" w:line="240" w:lineRule="auto"/>
              <w:rPr>
                <w:color w:val="000000"/>
              </w:rPr>
            </w:pPr>
            <w:r w:rsidRPr="009678B7">
              <w:rPr>
                <w:color w:val="000000"/>
                <w:sz w:val="20"/>
                <w:szCs w:val="20"/>
              </w:rPr>
              <w:t>rozstaw kółek: 640 mm</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029</w:t>
            </w:r>
          </w:p>
        </w:tc>
        <w:tc>
          <w:tcPr>
            <w:tcW w:w="2410" w:type="dxa"/>
          </w:tcPr>
          <w:p w:rsidR="009F2E7F" w:rsidRPr="004512DF" w:rsidRDefault="009F2E7F" w:rsidP="008958EF">
            <w:pPr>
              <w:spacing w:after="0" w:line="240" w:lineRule="auto"/>
              <w:rPr>
                <w:sz w:val="20"/>
                <w:szCs w:val="20"/>
              </w:rPr>
            </w:pPr>
            <w:r>
              <w:rPr>
                <w:noProof/>
                <w:lang w:eastAsia="pl-PL"/>
              </w:rPr>
              <w:pict>
                <v:shape id="Obraz 138" o:spid="_x0000_s1038" type="#_x0000_t75" alt="Kuchenka Hani" style="position:absolute;margin-left:9.15pt;margin-top:9.25pt;width:90.7pt;height:90.7pt;z-index:-251701760;visibility:visible;mso-position-horizontal-relative:text;mso-position-vertical-relative:text" wrapcoords="-179 0 -179 21421 21600 21421 21600 0 -179 0">
                  <v:imagedata r:id="rId19"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Kuchenka Hani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Kącik zabaw Hani składa się z dwukomorowej lodówki, kuchenki, pralki, zlewozmywaka, szafki z szufladą i mikrofalówką. Każdy z elementów sprzedawany jest osobno, co umożliwia zbudowanie swojej własnej kombinacji. Wykonany z płyty laminowanej, lakierowanej sklejki i kolorowej płyty MDF.</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blatu 50,5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53 x 33,2 x 68,6 cm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099162</w:t>
            </w:r>
          </w:p>
          <w:p w:rsidR="009F2E7F" w:rsidRPr="009678B7" w:rsidRDefault="009F2E7F" w:rsidP="008958EF">
            <w:pPr>
              <w:pStyle w:val="ListParagraph"/>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030</w:t>
            </w:r>
          </w:p>
        </w:tc>
        <w:tc>
          <w:tcPr>
            <w:tcW w:w="2410" w:type="dxa"/>
          </w:tcPr>
          <w:p w:rsidR="009F2E7F" w:rsidRPr="004512DF" w:rsidRDefault="009F2E7F" w:rsidP="008958EF">
            <w:pPr>
              <w:spacing w:after="0" w:line="240" w:lineRule="auto"/>
              <w:rPr>
                <w:sz w:val="20"/>
                <w:szCs w:val="20"/>
              </w:rPr>
            </w:pPr>
            <w:r>
              <w:rPr>
                <w:noProof/>
                <w:lang w:eastAsia="pl-PL"/>
              </w:rPr>
              <w:pict>
                <v:shape id="Obraz 139" o:spid="_x0000_s1039" type="#_x0000_t75" alt="Pralka Hani" style="position:absolute;margin-left:5.35pt;margin-top:16.5pt;width:90.7pt;height:90.7pt;z-index:-251700736;visibility:visible;mso-position-horizontal-relative:text;mso-position-vertical-relative:text" wrapcoords="-179 0 -179 21421 21600 21421 21600 0 -179 0">
                  <v:imagedata r:id="rId20"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Pralka Hani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Kącik zabaw Hani składa się z dwukomorowej lodówki, kuchenki, pralki, zlewozmywaka, szafki z szufladą i mikrofalówką. Każdy z elementów sprzedawany jest osobno, co umożliwia zbudowanie swojej własnej kombinacji. Wykonany z płyty laminowanej, lakierowanej sklejki i kolorowej płyty MDF.</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blatu 50,5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38 x 33,2 x 63 cm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099164</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031</w:t>
            </w:r>
          </w:p>
        </w:tc>
        <w:tc>
          <w:tcPr>
            <w:tcW w:w="2410" w:type="dxa"/>
          </w:tcPr>
          <w:p w:rsidR="009F2E7F" w:rsidRPr="004512DF" w:rsidRDefault="009F2E7F" w:rsidP="008958EF">
            <w:pPr>
              <w:spacing w:after="0" w:line="240" w:lineRule="auto"/>
              <w:rPr>
                <w:sz w:val="20"/>
                <w:szCs w:val="20"/>
              </w:rPr>
            </w:pPr>
            <w:r>
              <w:rPr>
                <w:noProof/>
                <w:lang w:eastAsia="pl-PL"/>
              </w:rPr>
              <w:pict>
                <v:shape id="Obraz 140" o:spid="_x0000_s1040" type="#_x0000_t75" alt="Zestaw Flexi 42" style="position:absolute;margin-left:4.8pt;margin-top:17.45pt;width:96.4pt;height:96.4pt;z-index:-251699712;visibility:visible;mso-position-horizontal-relative:text;mso-position-vertical-relative:text" wrapcoords="-167 0 -167 21433 21600 21433 21600 0 -167 0">
                  <v:imagedata r:id="rId21"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Zestaw Flexi 42</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r w:rsidRPr="009678B7">
              <w:rPr>
                <w:sz w:val="20"/>
                <w:szCs w:val="20"/>
              </w:rPr>
              <w:br/>
              <w:t>• 100289 Szafka D z 3 półkami na cokole, 1 szt. </w:t>
            </w:r>
            <w:r w:rsidRPr="009678B7">
              <w:rPr>
                <w:sz w:val="20"/>
                <w:szCs w:val="20"/>
              </w:rPr>
              <w:br/>
              <w:t>• 100290 Drzwiczki do szafki z półkami D - brzozowe, 1 para </w:t>
            </w:r>
            <w:r w:rsidRPr="009678B7">
              <w:rPr>
                <w:sz w:val="20"/>
                <w:szCs w:val="20"/>
              </w:rPr>
              <w:br/>
              <w:t>• 100298 Szafka M z przegrodami na cokole, 1 szt. </w:t>
            </w:r>
            <w:r w:rsidRPr="009678B7">
              <w:rPr>
                <w:sz w:val="20"/>
                <w:szCs w:val="20"/>
              </w:rPr>
              <w:br/>
              <w:t>• 100278 Szafka M z 1 półką na cokole, 1 szt. </w:t>
            </w:r>
            <w:r w:rsidRPr="009678B7">
              <w:rPr>
                <w:sz w:val="20"/>
                <w:szCs w:val="20"/>
              </w:rPr>
              <w:br/>
              <w:t>• 126043 Pojemnik naturalny z okienkiem, 6 szt. </w:t>
            </w:r>
            <w:r w:rsidRPr="009678B7">
              <w:rPr>
                <w:sz w:val="20"/>
                <w:szCs w:val="20"/>
              </w:rPr>
              <w:br/>
              <w:t>• 092625 Stelaż wysoki do daszków, 4 szt. </w:t>
            </w:r>
            <w:r w:rsidRPr="009678B7">
              <w:rPr>
                <w:sz w:val="20"/>
                <w:szCs w:val="20"/>
              </w:rPr>
              <w:br/>
              <w:t>• 092627 Półka do stelaży Flexi, 5 szt. </w:t>
            </w:r>
            <w:r w:rsidRPr="009678B7">
              <w:rPr>
                <w:sz w:val="20"/>
                <w:szCs w:val="20"/>
              </w:rPr>
              <w:br/>
              <w:t>• 092624 Daszek - stragan, 1 szt.</w:t>
            </w:r>
            <w:r w:rsidRPr="009678B7">
              <w:rPr>
                <w:sz w:val="20"/>
                <w:szCs w:val="20"/>
              </w:rPr>
              <w:br/>
              <w:t>• 092622 Daszek - z kwiatkiem, 1 szt.</w:t>
            </w:r>
            <w:r w:rsidRPr="009678B7">
              <w:rPr>
                <w:sz w:val="20"/>
                <w:szCs w:val="20"/>
              </w:rPr>
              <w:br/>
              <w:t>• 100814 Prowadnice, 6 par</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282 x 41,5 x 213,8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SET5122</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Korpusy, półki i przegrody z płyty laminowanej o grubości 18 mm, w odcieniu brzozy, z trwałym obrzeżem multiplex  o grubości 2mm  imitującym strukturę sklejki</w:t>
            </w:r>
          </w:p>
          <w:p w:rsidR="009F2E7F" w:rsidRPr="009678B7" w:rsidRDefault="009F2E7F" w:rsidP="008958EF">
            <w:pPr>
              <w:numPr>
                <w:ilvl w:val="0"/>
                <w:numId w:val="25"/>
              </w:numPr>
              <w:spacing w:after="0"/>
              <w:rPr>
                <w:color w:val="CE181E"/>
                <w:sz w:val="20"/>
                <w:szCs w:val="2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958EF">
            <w:pPr>
              <w:numPr>
                <w:ilvl w:val="0"/>
                <w:numId w:val="25"/>
              </w:numPr>
              <w:spacing w:after="0"/>
              <w:rPr>
                <w:color w:val="CE181E"/>
                <w:sz w:val="20"/>
                <w:szCs w:val="20"/>
              </w:rPr>
            </w:pPr>
            <w:r w:rsidRPr="009678B7">
              <w:rPr>
                <w:color w:val="000000"/>
                <w:sz w:val="20"/>
                <w:szCs w:val="20"/>
              </w:rPr>
              <w:t>W skład zestawu wchodzi:</w:t>
            </w:r>
          </w:p>
          <w:p w:rsidR="009F2E7F" w:rsidRPr="009678B7" w:rsidRDefault="009F2E7F" w:rsidP="008958EF">
            <w:pPr>
              <w:numPr>
                <w:ilvl w:val="0"/>
                <w:numId w:val="25"/>
              </w:numPr>
              <w:spacing w:after="0"/>
              <w:rPr>
                <w:color w:val="CE181E"/>
                <w:sz w:val="20"/>
                <w:szCs w:val="20"/>
              </w:rPr>
            </w:pPr>
            <w:r w:rsidRPr="009678B7">
              <w:rPr>
                <w:color w:val="000000"/>
                <w:sz w:val="20"/>
                <w:szCs w:val="20"/>
              </w:rPr>
              <w:t>Szafka z 3 półkami na cokole 1 szt.</w:t>
            </w:r>
          </w:p>
          <w:p w:rsidR="009F2E7F" w:rsidRPr="009678B7" w:rsidRDefault="009F2E7F" w:rsidP="008958EF">
            <w:pPr>
              <w:numPr>
                <w:ilvl w:val="0"/>
                <w:numId w:val="25"/>
              </w:numPr>
              <w:spacing w:after="0"/>
              <w:rPr>
                <w:color w:val="000000"/>
              </w:rPr>
            </w:pPr>
            <w:r w:rsidRPr="009678B7">
              <w:rPr>
                <w:color w:val="000000"/>
                <w:sz w:val="20"/>
                <w:szCs w:val="20"/>
              </w:rPr>
              <w:t>3 wzmocnione półki (4 przestrzenie), które mają możliwość 5 stopniowej regulacji i posiadają blokadę chroniącą przed wypadaniem.</w:t>
            </w:r>
          </w:p>
          <w:p w:rsidR="009F2E7F" w:rsidRPr="009678B7" w:rsidRDefault="009F2E7F" w:rsidP="008958EF">
            <w:pPr>
              <w:numPr>
                <w:ilvl w:val="0"/>
                <w:numId w:val="25"/>
              </w:numPr>
              <w:spacing w:after="0"/>
              <w:rPr>
                <w:color w:val="000000"/>
              </w:rPr>
            </w:pPr>
            <w:r w:rsidRPr="009678B7">
              <w:rPr>
                <w:color w:val="000000"/>
                <w:sz w:val="20"/>
                <w:szCs w:val="20"/>
              </w:rPr>
              <w:t xml:space="preserve"> Wnęka na listwę podłogową oraz  cokół o wys. 80 mm ze stopkami chroniącymi przed zarysowaniem podłogi.</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wym. 89,1 x 41,5 x 87,1 cm </w:t>
            </w:r>
          </w:p>
          <w:p w:rsidR="009F2E7F" w:rsidRPr="009678B7" w:rsidRDefault="009F2E7F" w:rsidP="008958EF">
            <w:pPr>
              <w:numPr>
                <w:ilvl w:val="0"/>
                <w:numId w:val="25"/>
              </w:numPr>
              <w:spacing w:after="0"/>
              <w:rPr>
                <w:color w:val="000000"/>
              </w:rPr>
            </w:pPr>
            <w:r w:rsidRPr="009678B7">
              <w:rPr>
                <w:color w:val="000000"/>
                <w:sz w:val="20"/>
                <w:szCs w:val="20"/>
              </w:rPr>
              <w:t>drzwiczki do szafki z półkami - brzoza 1 szt.</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Wykonane z płyty MDF. Wyposażone w zaookrąglone uchwyty z tworzywa sztucznego w kolorze srebrnym .  Zawiasy umożliwiające otwarcie szafki na 180 stopni. • 1 para • wym.  42 x 74,9 cm </w:t>
            </w:r>
          </w:p>
          <w:p w:rsidR="009F2E7F" w:rsidRPr="009678B7" w:rsidRDefault="009F2E7F" w:rsidP="008958EF">
            <w:pPr>
              <w:numPr>
                <w:ilvl w:val="0"/>
                <w:numId w:val="25"/>
              </w:numPr>
              <w:spacing w:after="0"/>
              <w:rPr>
                <w:color w:val="000000"/>
              </w:rPr>
            </w:pPr>
            <w:r w:rsidRPr="009678B7">
              <w:rPr>
                <w:color w:val="000000"/>
                <w:sz w:val="20"/>
                <w:szCs w:val="20"/>
              </w:rPr>
              <w:t>szafka z przegrodami na cokole 1 szt.</w:t>
            </w:r>
          </w:p>
          <w:p w:rsidR="009F2E7F" w:rsidRPr="009678B7" w:rsidRDefault="009F2E7F" w:rsidP="008958EF">
            <w:pPr>
              <w:numPr>
                <w:ilvl w:val="0"/>
                <w:numId w:val="25"/>
              </w:numPr>
              <w:spacing w:after="0"/>
              <w:rPr>
                <w:color w:val="000000"/>
              </w:rPr>
            </w:pPr>
            <w:r w:rsidRPr="009678B7">
              <w:rPr>
                <w:color w:val="000000"/>
                <w:sz w:val="20"/>
                <w:szCs w:val="20"/>
              </w:rPr>
              <w:t xml:space="preserve"> dwie przegrody pionowe tworzące 3 przestrzenie, które należy uzupełnić 6 pojemnikami  lub 12 szufladami z litego drewna bukowego. </w:t>
            </w:r>
          </w:p>
          <w:p w:rsidR="009F2E7F" w:rsidRPr="009678B7" w:rsidRDefault="009F2E7F" w:rsidP="008958EF">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958EF">
            <w:pPr>
              <w:numPr>
                <w:ilvl w:val="0"/>
                <w:numId w:val="25"/>
              </w:numPr>
              <w:spacing w:after="0"/>
              <w:rPr>
                <w:color w:val="000000"/>
              </w:rPr>
            </w:pPr>
            <w:r w:rsidRPr="009678B7">
              <w:rPr>
                <w:color w:val="000000"/>
                <w:sz w:val="20"/>
                <w:szCs w:val="20"/>
              </w:rPr>
              <w:t xml:space="preserve">wym. 89,1 x 41,5 x 48,4 cm </w:t>
            </w:r>
          </w:p>
          <w:p w:rsidR="009F2E7F" w:rsidRPr="009678B7" w:rsidRDefault="009F2E7F" w:rsidP="008958EF">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958EF">
            <w:pPr>
              <w:numPr>
                <w:ilvl w:val="0"/>
                <w:numId w:val="25"/>
              </w:numPr>
              <w:spacing w:after="0"/>
              <w:rPr>
                <w:color w:val="000000"/>
              </w:rPr>
            </w:pPr>
            <w:r w:rsidRPr="009678B7">
              <w:rPr>
                <w:color w:val="000000"/>
                <w:sz w:val="20"/>
                <w:szCs w:val="20"/>
              </w:rPr>
              <w:t>szafka z 1 półką na cokole 1 szt.</w:t>
            </w:r>
          </w:p>
          <w:p w:rsidR="009F2E7F" w:rsidRPr="009678B7" w:rsidRDefault="009F2E7F" w:rsidP="008958EF">
            <w:pPr>
              <w:numPr>
                <w:ilvl w:val="0"/>
                <w:numId w:val="25"/>
              </w:numPr>
              <w:spacing w:after="0"/>
              <w:rPr>
                <w:color w:val="000000"/>
              </w:rPr>
            </w:pPr>
            <w:r w:rsidRPr="009678B7">
              <w:rPr>
                <w:color w:val="000000"/>
                <w:sz w:val="20"/>
                <w:szCs w:val="20"/>
              </w:rPr>
              <w:t>posiada jedną wzmocnioną półkę (2 przestrzenie), która ma 5-stopniową możliwość regulacji wysokości i posiada blokadę chroniącą półki przed wypadaniem</w:t>
            </w:r>
          </w:p>
          <w:p w:rsidR="009F2E7F" w:rsidRPr="009678B7" w:rsidRDefault="009F2E7F" w:rsidP="008958EF">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958EF">
            <w:pPr>
              <w:numPr>
                <w:ilvl w:val="0"/>
                <w:numId w:val="25"/>
              </w:numPr>
              <w:spacing w:after="0"/>
              <w:rPr>
                <w:color w:val="000000"/>
              </w:rPr>
            </w:pPr>
            <w:r w:rsidRPr="009678B7">
              <w:rPr>
                <w:color w:val="000000"/>
                <w:sz w:val="20"/>
                <w:szCs w:val="20"/>
              </w:rPr>
              <w:t xml:space="preserve">wym. 89,1 x 41,5 x 48,4 cm </w:t>
            </w:r>
          </w:p>
          <w:p w:rsidR="009F2E7F" w:rsidRPr="009678B7" w:rsidRDefault="009F2E7F" w:rsidP="008958EF">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958EF">
            <w:pPr>
              <w:numPr>
                <w:ilvl w:val="0"/>
                <w:numId w:val="25"/>
              </w:numPr>
              <w:spacing w:after="0"/>
              <w:rPr>
                <w:color w:val="CE181E"/>
                <w:sz w:val="20"/>
                <w:szCs w:val="20"/>
              </w:rPr>
            </w:pPr>
            <w:r w:rsidRPr="009678B7">
              <w:rPr>
                <w:color w:val="000000"/>
                <w:sz w:val="20"/>
                <w:szCs w:val="20"/>
              </w:rPr>
              <w:t>Pojemnik - naturalny z okienkiem 6 szt.</w:t>
            </w:r>
          </w:p>
          <w:p w:rsidR="009F2E7F" w:rsidRPr="009678B7" w:rsidRDefault="009F2E7F" w:rsidP="008958EF">
            <w:pPr>
              <w:numPr>
                <w:ilvl w:val="0"/>
                <w:numId w:val="25"/>
              </w:numPr>
              <w:spacing w:after="0"/>
              <w:rPr>
                <w:color w:val="CE181E"/>
                <w:sz w:val="20"/>
                <w:szCs w:val="20"/>
              </w:rPr>
            </w:pPr>
            <w:r w:rsidRPr="009678B7">
              <w:rPr>
                <w:color w:val="000000"/>
                <w:sz w:val="20"/>
                <w:szCs w:val="20"/>
              </w:rPr>
              <w:t>- Wykonany z  lakierowanego litego drewna bukowego w naturalnym kolorze.  -  dostarczony zmontowany.</w:t>
            </w:r>
          </w:p>
          <w:p w:rsidR="009F2E7F" w:rsidRPr="009678B7" w:rsidRDefault="009F2E7F" w:rsidP="008958EF">
            <w:pPr>
              <w:numPr>
                <w:ilvl w:val="0"/>
                <w:numId w:val="25"/>
              </w:numPr>
              <w:spacing w:after="0"/>
              <w:rPr>
                <w:color w:val="CE181E"/>
                <w:sz w:val="20"/>
                <w:szCs w:val="20"/>
              </w:rPr>
            </w:pPr>
            <w:r w:rsidRPr="009678B7">
              <w:rPr>
                <w:color w:val="000000"/>
                <w:sz w:val="20"/>
                <w:szCs w:val="20"/>
              </w:rPr>
              <w:t>- zaokrąglone krawędzie</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dwa uchwyty (po jednym w przedniej i tylnej ściance) </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przezroczyste okienko w przedniej części </w:t>
            </w:r>
          </w:p>
          <w:p w:rsidR="009F2E7F" w:rsidRPr="009678B7" w:rsidRDefault="009F2E7F" w:rsidP="008958EF">
            <w:pPr>
              <w:numPr>
                <w:ilvl w:val="0"/>
                <w:numId w:val="25"/>
              </w:numPr>
              <w:spacing w:after="0"/>
              <w:rPr>
                <w:color w:val="CE181E"/>
                <w:sz w:val="20"/>
                <w:szCs w:val="20"/>
              </w:rPr>
            </w:pPr>
            <w:r w:rsidRPr="009678B7">
              <w:rPr>
                <w:color w:val="000000"/>
                <w:sz w:val="20"/>
                <w:szCs w:val="20"/>
              </w:rPr>
              <w:t>-wym. 26,5 x 35 x 16,5 cm</w:t>
            </w:r>
          </w:p>
          <w:p w:rsidR="009F2E7F" w:rsidRPr="009678B7" w:rsidRDefault="009F2E7F" w:rsidP="008958EF">
            <w:pPr>
              <w:numPr>
                <w:ilvl w:val="0"/>
                <w:numId w:val="25"/>
              </w:numPr>
              <w:spacing w:after="0"/>
              <w:rPr>
                <w:color w:val="CE181E"/>
                <w:sz w:val="20"/>
                <w:szCs w:val="20"/>
              </w:rPr>
            </w:pPr>
            <w:r w:rsidRPr="009678B7">
              <w:rPr>
                <w:color w:val="000000"/>
                <w:sz w:val="20"/>
                <w:szCs w:val="20"/>
              </w:rPr>
              <w:t>Stelaż wysoki do daszków 4 szt.</w:t>
            </w:r>
          </w:p>
          <w:p w:rsidR="009F2E7F" w:rsidRPr="009678B7" w:rsidRDefault="009F2E7F" w:rsidP="008958EF">
            <w:pPr>
              <w:numPr>
                <w:ilvl w:val="0"/>
                <w:numId w:val="25"/>
              </w:numPr>
              <w:spacing w:after="0"/>
              <w:rPr>
                <w:color w:val="000000"/>
              </w:rPr>
            </w:pPr>
            <w:r w:rsidRPr="009678B7">
              <w:rPr>
                <w:color w:val="000000"/>
                <w:sz w:val="20"/>
                <w:szCs w:val="20"/>
              </w:rPr>
              <w:t xml:space="preserve">Stelaże wykonane z litego drewna. </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wys. 160 cm </w:t>
            </w:r>
          </w:p>
          <w:p w:rsidR="009F2E7F" w:rsidRPr="009678B7" w:rsidRDefault="009F2E7F" w:rsidP="008958EF">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958EF">
            <w:pPr>
              <w:numPr>
                <w:ilvl w:val="0"/>
                <w:numId w:val="25"/>
              </w:numPr>
              <w:spacing w:after="0"/>
              <w:rPr>
                <w:color w:val="CE181E"/>
                <w:sz w:val="20"/>
                <w:szCs w:val="20"/>
              </w:rPr>
            </w:pPr>
            <w:r w:rsidRPr="009678B7">
              <w:rPr>
                <w:color w:val="000000"/>
                <w:sz w:val="20"/>
                <w:szCs w:val="20"/>
              </w:rPr>
              <w:t>Półka do stelaża 5 szt.</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Półka, którą można wstawić pomiędzy stelażami przymocowanymi do szafki. Wykonana z płyty laminowanej w tonacji brzozy o grubości 18 mm, z obrzeżem ABS o grubości 2 mm. • wym. 89,1 x 41,4 cm </w:t>
            </w:r>
          </w:p>
          <w:p w:rsidR="009F2E7F" w:rsidRPr="009678B7" w:rsidRDefault="009F2E7F" w:rsidP="008958EF">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958EF">
            <w:pPr>
              <w:numPr>
                <w:ilvl w:val="0"/>
                <w:numId w:val="25"/>
              </w:numPr>
              <w:spacing w:after="0"/>
              <w:rPr>
                <w:color w:val="CE181E"/>
                <w:sz w:val="20"/>
                <w:szCs w:val="20"/>
              </w:rPr>
            </w:pPr>
            <w:r w:rsidRPr="009678B7">
              <w:rPr>
                <w:color w:val="000000"/>
                <w:sz w:val="20"/>
                <w:szCs w:val="20"/>
              </w:rPr>
              <w:t>Daszek do szafek stragan 1 szt.</w:t>
            </w:r>
          </w:p>
          <w:p w:rsidR="009F2E7F" w:rsidRPr="009678B7" w:rsidRDefault="009F2E7F" w:rsidP="008958EF">
            <w:pPr>
              <w:numPr>
                <w:ilvl w:val="0"/>
                <w:numId w:val="25"/>
              </w:numPr>
              <w:spacing w:after="0"/>
              <w:rPr>
                <w:color w:val="000000"/>
              </w:rPr>
            </w:pPr>
            <w:r w:rsidRPr="009678B7">
              <w:rPr>
                <w:color w:val="000000"/>
                <w:sz w:val="20"/>
                <w:szCs w:val="20"/>
              </w:rPr>
              <w:t>- Dekoracja uzupełniająca do szafek w kształcie daszku,  przystosowana do montażu stelaża.</w:t>
            </w:r>
          </w:p>
          <w:p w:rsidR="009F2E7F" w:rsidRPr="009678B7" w:rsidRDefault="009F2E7F" w:rsidP="008958EF">
            <w:pPr>
              <w:numPr>
                <w:ilvl w:val="0"/>
                <w:numId w:val="25"/>
              </w:numPr>
              <w:spacing w:after="0"/>
              <w:rPr>
                <w:color w:val="CE181E"/>
                <w:sz w:val="20"/>
                <w:szCs w:val="20"/>
              </w:rPr>
            </w:pPr>
            <w:r w:rsidRPr="009678B7">
              <w:rPr>
                <w:color w:val="000000"/>
                <w:sz w:val="20"/>
                <w:szCs w:val="20"/>
              </w:rPr>
              <w:t>- Wykonany z płyty laminowanej i lakierowanej sklejki w kolorze brzozy i pomarańczy</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wym. 92,6 x 44 x 44,6 cm </w:t>
            </w:r>
          </w:p>
          <w:p w:rsidR="009F2E7F" w:rsidRPr="009678B7" w:rsidRDefault="009F2E7F" w:rsidP="008958EF">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958EF">
            <w:pPr>
              <w:numPr>
                <w:ilvl w:val="0"/>
                <w:numId w:val="25"/>
              </w:numPr>
              <w:spacing w:after="0"/>
              <w:rPr>
                <w:color w:val="CE181E"/>
                <w:sz w:val="20"/>
                <w:szCs w:val="20"/>
              </w:rPr>
            </w:pPr>
            <w:r w:rsidRPr="009678B7">
              <w:rPr>
                <w:color w:val="000000"/>
                <w:sz w:val="20"/>
                <w:szCs w:val="20"/>
              </w:rPr>
              <w:t>Daszek do szafek z kwiatkiem 1 szt.</w:t>
            </w:r>
          </w:p>
          <w:p w:rsidR="009F2E7F" w:rsidRPr="009678B7" w:rsidRDefault="009F2E7F" w:rsidP="008958EF">
            <w:pPr>
              <w:numPr>
                <w:ilvl w:val="0"/>
                <w:numId w:val="25"/>
              </w:numPr>
              <w:spacing w:after="0"/>
              <w:rPr>
                <w:color w:val="000000"/>
              </w:rPr>
            </w:pPr>
            <w:r w:rsidRPr="009678B7">
              <w:rPr>
                <w:color w:val="000000"/>
                <w:sz w:val="20"/>
                <w:szCs w:val="20"/>
              </w:rPr>
              <w:t>Dekoracja uzupełniająca do szafek w kształcie daszku  przystosowana do montażu stelaża.</w:t>
            </w:r>
          </w:p>
          <w:p w:rsidR="009F2E7F" w:rsidRPr="009678B7" w:rsidRDefault="009F2E7F" w:rsidP="008958EF">
            <w:pPr>
              <w:numPr>
                <w:ilvl w:val="0"/>
                <w:numId w:val="25"/>
              </w:numPr>
              <w:spacing w:after="0"/>
              <w:rPr>
                <w:color w:val="000000"/>
              </w:rPr>
            </w:pPr>
            <w:r w:rsidRPr="009678B7">
              <w:rPr>
                <w:color w:val="000000"/>
                <w:sz w:val="20"/>
                <w:szCs w:val="20"/>
              </w:rPr>
              <w:t xml:space="preserve"> Wykonany z lakierowanej sklejki w kolorze brzozy. Na daszku znajduje się aplikacja kwiatek wykonana z płyty mdf w kolorze pomarańczowym i żółtym</w:t>
            </w:r>
          </w:p>
          <w:p w:rsidR="009F2E7F" w:rsidRPr="009678B7" w:rsidRDefault="009F2E7F" w:rsidP="008958EF">
            <w:pPr>
              <w:numPr>
                <w:ilvl w:val="0"/>
                <w:numId w:val="25"/>
              </w:numPr>
              <w:spacing w:after="0"/>
              <w:rPr>
                <w:color w:val="CE181E"/>
                <w:sz w:val="20"/>
                <w:szCs w:val="20"/>
              </w:rPr>
            </w:pPr>
            <w:r w:rsidRPr="009678B7">
              <w:rPr>
                <w:color w:val="000000"/>
                <w:sz w:val="20"/>
                <w:szCs w:val="20"/>
              </w:rPr>
              <w:t xml:space="preserve">• wym. 92,6 x 44 x 57,3 cm </w:t>
            </w:r>
          </w:p>
          <w:p w:rsidR="009F2E7F" w:rsidRPr="009678B7" w:rsidRDefault="009F2E7F" w:rsidP="008958EF">
            <w:pPr>
              <w:numPr>
                <w:ilvl w:val="0"/>
                <w:numId w:val="25"/>
              </w:numPr>
              <w:spacing w:after="0"/>
              <w:rPr>
                <w:color w:val="000000"/>
              </w:rPr>
            </w:pPr>
            <w:r w:rsidRPr="009678B7">
              <w:rPr>
                <w:color w:val="000000"/>
                <w:sz w:val="20"/>
                <w:szCs w:val="20"/>
              </w:rPr>
              <w:t>Produkt powinien posiadać certyfikat potwierdzający za zgodność z normami:   EN 16121/11.13</w:t>
            </w:r>
          </w:p>
          <w:p w:rsidR="009F2E7F" w:rsidRPr="009678B7" w:rsidRDefault="009F2E7F" w:rsidP="008958EF">
            <w:pPr>
              <w:numPr>
                <w:ilvl w:val="0"/>
                <w:numId w:val="25"/>
              </w:numPr>
              <w:spacing w:after="0"/>
              <w:rPr>
                <w:color w:val="CE181E"/>
                <w:sz w:val="20"/>
                <w:szCs w:val="20"/>
              </w:rPr>
            </w:pPr>
            <w:r w:rsidRPr="009678B7">
              <w:rPr>
                <w:color w:val="000000"/>
                <w:sz w:val="20"/>
                <w:szCs w:val="20"/>
              </w:rPr>
              <w:t>Prowadnice plastikowe 6 par</w:t>
            </w:r>
          </w:p>
          <w:p w:rsidR="009F2E7F" w:rsidRPr="009678B7" w:rsidRDefault="009F2E7F" w:rsidP="008958EF">
            <w:pPr>
              <w:numPr>
                <w:ilvl w:val="0"/>
                <w:numId w:val="25"/>
              </w:numPr>
              <w:spacing w:after="0"/>
              <w:rPr>
                <w:color w:val="000000"/>
              </w:rPr>
            </w:pPr>
            <w:r w:rsidRPr="009678B7">
              <w:rPr>
                <w:color w:val="000000"/>
                <w:sz w:val="20"/>
                <w:szCs w:val="20"/>
              </w:rPr>
              <w:t>Prowadnice plastikowe pasują do pojemników i szuflad z litego drewna bukowego, z tworzywa sztucznego. Wraz z prowadnicami dostarczane są ograniczniki zabezpieczające przed wypadaniem szuflad i pojemników. • 1 para</w:t>
            </w:r>
          </w:p>
          <w:p w:rsidR="009F2E7F" w:rsidRPr="009678B7" w:rsidRDefault="009F2E7F" w:rsidP="008958EF">
            <w:pPr>
              <w:pStyle w:val="ListParagraph"/>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032</w:t>
            </w:r>
          </w:p>
        </w:tc>
        <w:tc>
          <w:tcPr>
            <w:tcW w:w="2410" w:type="dxa"/>
          </w:tcPr>
          <w:p w:rsidR="009F2E7F" w:rsidRPr="004512DF" w:rsidRDefault="009F2E7F" w:rsidP="008958EF">
            <w:pPr>
              <w:spacing w:after="0" w:line="240" w:lineRule="auto"/>
              <w:rPr>
                <w:sz w:val="20"/>
                <w:szCs w:val="20"/>
              </w:rPr>
            </w:pPr>
            <w:r>
              <w:rPr>
                <w:noProof/>
                <w:lang w:eastAsia="pl-PL"/>
              </w:rPr>
              <w:pict>
                <v:shape id="Obraz 141" o:spid="_x0000_s1041" type="#_x0000_t75" alt="Średnia kanapa żółta" style="position:absolute;margin-left:10.6pt;margin-top:5.9pt;width:90.7pt;height:90.7pt;z-index:-251698688;visibility:visible;mso-position-horizontal-relative:text;mso-position-vertical-relative:text" wrapcoords="-179 0 -179 21421 21600 21421 21600 0 -179 0">
                  <v:imagedata r:id="rId22"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Średnia kanapa żółta</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Piankowa kanapa pokryta trwałą tkaniną PCV, wolną od ftalanów</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75 x 50,5 x 52,5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siedziska 26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101364</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033</w:t>
            </w:r>
          </w:p>
        </w:tc>
        <w:tc>
          <w:tcPr>
            <w:tcW w:w="2410" w:type="dxa"/>
          </w:tcPr>
          <w:p w:rsidR="009F2E7F" w:rsidRPr="004512DF" w:rsidRDefault="009F2E7F" w:rsidP="008958EF">
            <w:pPr>
              <w:spacing w:after="0" w:line="240" w:lineRule="auto"/>
              <w:rPr>
                <w:sz w:val="20"/>
                <w:szCs w:val="20"/>
              </w:rPr>
            </w:pPr>
            <w:r>
              <w:rPr>
                <w:noProof/>
                <w:lang w:eastAsia="pl-PL"/>
              </w:rPr>
              <w:pict>
                <v:shape id="Obraz 142" o:spid="_x0000_s1042" type="#_x0000_t75" alt="Średni fotelik rogowy żółty" style="position:absolute;margin-left:10.3pt;margin-top:10.5pt;width:85pt;height:85pt;z-index:-251697664;visibility:visible;mso-position-horizontal-relative:text;mso-position-vertical-relative:text" wrapcoords="-191 0 -191 21409 21600 21409 21600 0 -191 0">
                  <v:imagedata r:id="rId23"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Średni fotelik rogowy żółty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Piankowy fotelik pokryty trwałą tkaniną PCV, wolną od ftalanów</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58,5 x 50,5 x 52,5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siedziska 26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101374</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034</w:t>
            </w:r>
          </w:p>
        </w:tc>
        <w:tc>
          <w:tcPr>
            <w:tcW w:w="2410" w:type="dxa"/>
          </w:tcPr>
          <w:p w:rsidR="009F2E7F" w:rsidRPr="004512DF" w:rsidRDefault="009F2E7F" w:rsidP="008958EF">
            <w:pPr>
              <w:spacing w:after="0" w:line="240" w:lineRule="auto"/>
              <w:rPr>
                <w:sz w:val="20"/>
                <w:szCs w:val="20"/>
              </w:rPr>
            </w:pPr>
            <w:r>
              <w:rPr>
                <w:noProof/>
                <w:lang w:eastAsia="pl-PL"/>
              </w:rPr>
              <w:pict>
                <v:shape id="Obraz 143" o:spid="_x0000_s1043" type="#_x0000_t75" alt="Średni fotelik żółty" style="position:absolute;margin-left:16.25pt;margin-top:6.75pt;width:79.35pt;height:79.35pt;z-index:-251696640;visibility:visible;mso-position-horizontal-relative:text;mso-position-vertical-relative:text" wrapcoords="-204 0 -204 21396 21600 21396 21600 0 -204 0">
                  <v:imagedata r:id="rId24"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Średni fotelik żółty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Piankowy fotelik pokryty trwałą tkaniną PCV, wolną od ftalanów</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40 x 50,5 x 52,5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wys. siedziska 26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101354</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023</w:t>
            </w:r>
          </w:p>
        </w:tc>
        <w:tc>
          <w:tcPr>
            <w:tcW w:w="2410" w:type="dxa"/>
          </w:tcPr>
          <w:p w:rsidR="009F2E7F" w:rsidRPr="004512DF" w:rsidRDefault="009F2E7F" w:rsidP="008958EF">
            <w:pPr>
              <w:spacing w:after="0" w:line="240" w:lineRule="auto"/>
              <w:rPr>
                <w:sz w:val="20"/>
                <w:szCs w:val="20"/>
              </w:rPr>
            </w:pPr>
            <w:r>
              <w:rPr>
                <w:noProof/>
                <w:lang w:eastAsia="pl-PL"/>
              </w:rPr>
              <w:pict>
                <v:shape id="Obraz 144" o:spid="_x0000_s1044" type="#_x0000_t75" alt="Znalezione obrazy dla zapytania dywan mariposa" style="position:absolute;margin-left:7.7pt;margin-top:7.5pt;width:96.75pt;height:96.75pt;z-index:-251703808;visibility:visible;mso-position-horizontal-relative:text;mso-position-vertical-relative:text" wrapcoords="-167 0 -167 21433 21600 21433 21600 0 -167 0">
                  <v:imagedata r:id="rId25"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rPr>
                <w:b/>
                <w:sz w:val="20"/>
                <w:szCs w:val="20"/>
              </w:rPr>
            </w:pPr>
            <w:r w:rsidRPr="009678B7">
              <w:rPr>
                <w:b/>
                <w:sz w:val="20"/>
                <w:szCs w:val="20"/>
              </w:rPr>
              <w:t>Dywan dziecięcy Mondo 14 – Motyle szary - 4 x 5m</w:t>
            </w:r>
          </w:p>
          <w:p w:rsidR="009F2E7F" w:rsidRPr="009678B7" w:rsidRDefault="009F2E7F" w:rsidP="008958EF">
            <w:pPr>
              <w:pStyle w:val="ListParagraph"/>
              <w:numPr>
                <w:ilvl w:val="0"/>
                <w:numId w:val="28"/>
              </w:numPr>
              <w:spacing w:after="0" w:line="252" w:lineRule="auto"/>
              <w:rPr>
                <w:sz w:val="20"/>
                <w:szCs w:val="20"/>
              </w:rPr>
            </w:pPr>
            <w:r w:rsidRPr="009678B7">
              <w:rPr>
                <w:sz w:val="20"/>
                <w:szCs w:val="20"/>
              </w:rPr>
              <w:t>Wysokość runa - 13 mm</w:t>
            </w:r>
          </w:p>
          <w:p w:rsidR="009F2E7F" w:rsidRPr="009678B7" w:rsidRDefault="009F2E7F" w:rsidP="008958EF">
            <w:pPr>
              <w:pStyle w:val="ListParagraph"/>
              <w:numPr>
                <w:ilvl w:val="0"/>
                <w:numId w:val="28"/>
              </w:numPr>
              <w:spacing w:after="0" w:line="252" w:lineRule="auto"/>
              <w:rPr>
                <w:sz w:val="20"/>
                <w:szCs w:val="20"/>
              </w:rPr>
            </w:pPr>
            <w:r w:rsidRPr="009678B7">
              <w:rPr>
                <w:sz w:val="20"/>
                <w:szCs w:val="20"/>
              </w:rPr>
              <w:t>Waga - 2500 g/m2</w:t>
            </w:r>
          </w:p>
          <w:p w:rsidR="009F2E7F" w:rsidRPr="009678B7" w:rsidRDefault="009F2E7F" w:rsidP="008958EF">
            <w:pPr>
              <w:pStyle w:val="ListParagraph"/>
              <w:numPr>
                <w:ilvl w:val="0"/>
                <w:numId w:val="28"/>
              </w:numPr>
              <w:spacing w:after="0" w:line="252" w:lineRule="auto"/>
              <w:rPr>
                <w:sz w:val="20"/>
                <w:szCs w:val="20"/>
              </w:rPr>
            </w:pPr>
            <w:r w:rsidRPr="009678B7">
              <w:rPr>
                <w:sz w:val="20"/>
                <w:szCs w:val="20"/>
              </w:rPr>
              <w:t>Kształt - prostokąt</w:t>
            </w:r>
          </w:p>
          <w:p w:rsidR="009F2E7F" w:rsidRPr="009678B7" w:rsidRDefault="009F2E7F" w:rsidP="008958EF">
            <w:pPr>
              <w:pStyle w:val="ListParagraph"/>
              <w:numPr>
                <w:ilvl w:val="0"/>
                <w:numId w:val="28"/>
              </w:numPr>
              <w:spacing w:after="0" w:line="252" w:lineRule="auto"/>
              <w:rPr>
                <w:sz w:val="20"/>
                <w:szCs w:val="20"/>
                <w:lang w:val="en-US"/>
              </w:rPr>
            </w:pPr>
            <w:r w:rsidRPr="009678B7">
              <w:rPr>
                <w:sz w:val="20"/>
                <w:szCs w:val="20"/>
                <w:lang w:val="en-US"/>
              </w:rPr>
              <w:t>Rodzaj dywanu - 100% PP Heat Set Frise</w:t>
            </w:r>
          </w:p>
          <w:p w:rsidR="009F2E7F" w:rsidRPr="009678B7" w:rsidRDefault="009F2E7F" w:rsidP="008958EF">
            <w:pPr>
              <w:pStyle w:val="ListParagraph"/>
              <w:numPr>
                <w:ilvl w:val="0"/>
                <w:numId w:val="28"/>
              </w:numPr>
              <w:spacing w:after="0" w:line="252" w:lineRule="auto"/>
            </w:pPr>
            <w:r w:rsidRPr="009678B7">
              <w:rPr>
                <w:sz w:val="20"/>
                <w:szCs w:val="20"/>
              </w:rPr>
              <w:t>Dywan spełnia wymagania higieniczne oraz nie zawiera substancji szkodliwych dla zdrowia, co potwierdza </w:t>
            </w:r>
            <w:hyperlink r:id="rId26">
              <w:r w:rsidRPr="009678B7">
                <w:rPr>
                  <w:rStyle w:val="ListLabel91"/>
                  <w:sz w:val="20"/>
                  <w:szCs w:val="20"/>
                </w:rPr>
                <w:t>Certyfikat Zgodności Nr 455/AC 017</w:t>
              </w:r>
            </w:hyperlink>
            <w:r w:rsidRPr="009678B7">
              <w:rPr>
                <w:sz w:val="20"/>
                <w:szCs w:val="20"/>
              </w:rPr>
              <w:t>.</w:t>
            </w:r>
          </w:p>
        </w:tc>
        <w:tc>
          <w:tcPr>
            <w:tcW w:w="2520" w:type="dxa"/>
          </w:tcPr>
          <w:p w:rsidR="009F2E7F" w:rsidRPr="004512DF" w:rsidRDefault="009F2E7F" w:rsidP="008958EF">
            <w:pPr>
              <w:spacing w:after="0" w:line="240" w:lineRule="auto"/>
              <w:rPr>
                <w:b/>
                <w:sz w:val="20"/>
                <w:szCs w:val="20"/>
              </w:rPr>
            </w:pP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026</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tc>
        <w:tc>
          <w:tcPr>
            <w:tcW w:w="2410" w:type="dxa"/>
          </w:tcPr>
          <w:p w:rsidR="009F2E7F" w:rsidRPr="004512DF" w:rsidRDefault="009F2E7F" w:rsidP="008958EF">
            <w:pPr>
              <w:spacing w:after="0" w:line="240" w:lineRule="auto"/>
              <w:rPr>
                <w:sz w:val="20"/>
                <w:szCs w:val="20"/>
              </w:rPr>
            </w:pPr>
            <w:r>
              <w:rPr>
                <w:noProof/>
                <w:lang w:eastAsia="pl-PL"/>
              </w:rPr>
              <w:pict>
                <v:shape id="Obraz 150" o:spid="_x0000_s1045" type="#_x0000_t75" alt="Szafka D na plastikowe pojemniki na cokole" style="position:absolute;margin-left:8.8pt;margin-top:3.65pt;width:65.2pt;height:65.2pt;z-index:-251695616;visibility:visible;mso-position-horizontal-relative:text;mso-position-vertical-relative:text" wrapcoords="-248 0 -248 21352 21600 21352 21600 0 -248 0">
                  <v:imagedata r:id="rId27" o:title=""/>
                  <w10:wrap type="tight"/>
                </v:shape>
              </w:pic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r>
              <w:rPr>
                <w:noProof/>
                <w:lang w:eastAsia="pl-PL"/>
              </w:rPr>
              <w:pict>
                <v:shape id="Obraz 153" o:spid="_x0000_s1046" type="#_x0000_t75" alt="Pojemnik Jumbo 4 - żółty" style="position:absolute;margin-left:19.6pt;margin-top:3.4pt;width:85pt;height:85pt;z-index:-251694592;visibility:visible" wrapcoords="-191 0 -191 21409 21600 21409 21600 0 -191 0">
                  <v:imagedata r:id="rId28" o:title=""/>
                  <w10:wrap type="tight"/>
                </v:shape>
              </w:pic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r>
              <w:rPr>
                <w:noProof/>
                <w:lang w:eastAsia="pl-PL"/>
              </w:rPr>
              <w:pict>
                <v:shape id="Obraz 151" o:spid="_x0000_s1047" type="#_x0000_t75" alt="Pojemnik głęboki 2 - pomarańczowy" style="position:absolute;margin-left:10.6pt;margin-top:35.95pt;width:87.2pt;height:87.05pt;z-index:-251693568;visibility:visible" wrapcoords="-186 0 -186 21414 21600 21414 21600 0 -186 0">
                  <v:imagedata r:id="rId29" o:title=""/>
                  <w10:wrap type="tight"/>
                </v:shape>
              </w:pict>
            </w:r>
            <w:r>
              <w:rPr>
                <w:noProof/>
                <w:lang w:eastAsia="pl-PL"/>
              </w:rPr>
              <w:pict>
                <v:shape id="Obraz 152" o:spid="_x0000_s1048" type="#_x0000_t75" alt="Pojemnik głęboki 2 - czerwony" style="position:absolute;margin-left:17.95pt;margin-top:138.95pt;width:83.55pt;height:83.7pt;z-index:-251692544;visibility:visible" wrapcoords="-195 0 -195 21407 21600 21407 21600 0 -195 0">
                  <v:imagedata r:id="rId30" o:title=""/>
                  <w10:wrap type="through"/>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r w:rsidRPr="004512DF">
              <w:rPr>
                <w:sz w:val="20"/>
                <w:szCs w:val="20"/>
              </w:rPr>
              <w:t>2 szt.</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r w:rsidRPr="004512DF">
              <w:rPr>
                <w:sz w:val="20"/>
                <w:szCs w:val="20"/>
              </w:rPr>
              <w:t>2 szt.</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r w:rsidRPr="004512DF">
              <w:rPr>
                <w:sz w:val="20"/>
                <w:szCs w:val="20"/>
              </w:rPr>
              <w:t>2 szt.</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Szafka D na plastikowe pojemniki na cokole + pojemniki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Szafka wykonana z płyty laminowanej o gr. 18 mm, w tonacji brzozy, z obrzeżem ABS multiplex.</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70,2 x 48 x 87,1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100344</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xml:space="preserve"> Korpus, półki i przegrody  z płyty laminowanej o grubości 18 mm, w odcieniu brzozy, z trwałym obrzeżem multiplex  o grubości 2mm  imitującym strukturę sklejki</w:t>
            </w:r>
          </w:p>
          <w:p w:rsidR="009F2E7F" w:rsidRPr="009678B7" w:rsidRDefault="009F2E7F" w:rsidP="008958EF">
            <w:pPr>
              <w:numPr>
                <w:ilvl w:val="0"/>
                <w:numId w:val="25"/>
              </w:numPr>
              <w:spacing w:after="0"/>
              <w:rPr>
                <w:color w:val="CE181E"/>
                <w:sz w:val="20"/>
                <w:szCs w:val="2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958EF">
            <w:pPr>
              <w:numPr>
                <w:ilvl w:val="0"/>
                <w:numId w:val="25"/>
              </w:numPr>
              <w:spacing w:after="0"/>
              <w:rPr>
                <w:color w:val="CE181E"/>
                <w:sz w:val="20"/>
                <w:szCs w:val="20"/>
              </w:rPr>
            </w:pPr>
            <w:r w:rsidRPr="009678B7">
              <w:rPr>
                <w:color w:val="000000"/>
                <w:sz w:val="20"/>
                <w:szCs w:val="20"/>
              </w:rPr>
              <w:t>- Posiada jedną przegrodę pionową tworząc 2 przestrzenie, które należy uzupełnić pojemnikami.</w:t>
            </w:r>
          </w:p>
          <w:p w:rsidR="009F2E7F" w:rsidRPr="009678B7" w:rsidRDefault="009F2E7F" w:rsidP="008958EF">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958EF">
            <w:pPr>
              <w:numPr>
                <w:ilvl w:val="0"/>
                <w:numId w:val="25"/>
              </w:numPr>
              <w:spacing w:after="0"/>
              <w:rPr>
                <w:color w:val="000000"/>
              </w:rPr>
            </w:pPr>
            <w:r w:rsidRPr="009678B7">
              <w:rPr>
                <w:color w:val="000000"/>
                <w:sz w:val="20"/>
                <w:szCs w:val="20"/>
              </w:rPr>
              <w:t>wym. 70,2 x 48 x 78,1 cm</w:t>
            </w:r>
          </w:p>
          <w:p w:rsidR="009F2E7F" w:rsidRPr="009678B7" w:rsidRDefault="009F2E7F" w:rsidP="008958EF">
            <w:pPr>
              <w:numPr>
                <w:ilvl w:val="0"/>
                <w:numId w:val="25"/>
              </w:numPr>
              <w:spacing w:after="0"/>
              <w:rPr>
                <w:color w:val="000000"/>
              </w:rPr>
            </w:pPr>
            <w:r w:rsidRPr="009678B7">
              <w:rPr>
                <w:color w:val="000000"/>
                <w:sz w:val="20"/>
                <w:szCs w:val="20"/>
              </w:rPr>
              <w:t xml:space="preserve"> certyfikat potwierdzający za zgodność z normami:   EN 16121/11.13</w:t>
            </w:r>
          </w:p>
          <w:p w:rsidR="009F2E7F" w:rsidRPr="009678B7" w:rsidRDefault="009F2E7F" w:rsidP="008958EF">
            <w:pPr>
              <w:spacing w:after="0" w:line="240" w:lineRule="auto"/>
              <w:rPr>
                <w:b/>
                <w:sz w:val="20"/>
                <w:szCs w:val="20"/>
              </w:rPr>
            </w:pPr>
          </w:p>
          <w:p w:rsidR="009F2E7F" w:rsidRPr="009678B7" w:rsidRDefault="009F2E7F" w:rsidP="008958EF">
            <w:pPr>
              <w:spacing w:after="0" w:line="240" w:lineRule="auto"/>
              <w:rPr>
                <w:b/>
                <w:sz w:val="20"/>
                <w:szCs w:val="20"/>
              </w:rPr>
            </w:pPr>
            <w:r w:rsidRPr="009678B7">
              <w:rPr>
                <w:b/>
                <w:sz w:val="20"/>
                <w:szCs w:val="20"/>
              </w:rPr>
              <w:t>Pojemnik Jumbo 4</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wym. 31,2 x 42,7 x 30 cm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kolor –żółty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2 szt.</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372021</w:t>
            </w:r>
          </w:p>
          <w:p w:rsidR="009F2E7F" w:rsidRPr="009678B7" w:rsidRDefault="009F2E7F" w:rsidP="008958EF">
            <w:pPr>
              <w:spacing w:after="0" w:line="240" w:lineRule="auto"/>
              <w:rPr>
                <w:sz w:val="20"/>
                <w:szCs w:val="20"/>
              </w:rPr>
            </w:pPr>
          </w:p>
          <w:p w:rsidR="009F2E7F" w:rsidRPr="009678B7" w:rsidRDefault="009F2E7F" w:rsidP="008958EF">
            <w:pPr>
              <w:spacing w:after="0" w:line="240" w:lineRule="auto"/>
              <w:rPr>
                <w:b/>
                <w:sz w:val="20"/>
                <w:szCs w:val="20"/>
              </w:rPr>
            </w:pPr>
            <w:r w:rsidRPr="009678B7">
              <w:rPr>
                <w:b/>
                <w:sz w:val="20"/>
                <w:szCs w:val="20"/>
              </w:rPr>
              <w:t>Pojemnik głęboki 2</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wym. 31,2 x 42,7 x 15 cm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kolor –pomarańczowy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2 szt.</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372037</w:t>
            </w:r>
          </w:p>
          <w:p w:rsidR="009F2E7F" w:rsidRPr="009678B7" w:rsidRDefault="009F2E7F" w:rsidP="008958EF">
            <w:pPr>
              <w:spacing w:after="0" w:line="240" w:lineRule="auto"/>
              <w:rPr>
                <w:b/>
                <w:sz w:val="20"/>
                <w:szCs w:val="20"/>
              </w:rPr>
            </w:pPr>
          </w:p>
          <w:p w:rsidR="009F2E7F" w:rsidRPr="009678B7" w:rsidRDefault="009F2E7F" w:rsidP="008958EF">
            <w:pPr>
              <w:spacing w:after="0" w:line="240" w:lineRule="auto"/>
              <w:rPr>
                <w:b/>
                <w:sz w:val="20"/>
                <w:szCs w:val="20"/>
              </w:rPr>
            </w:pPr>
            <w:r w:rsidRPr="009678B7">
              <w:rPr>
                <w:b/>
                <w:sz w:val="20"/>
                <w:szCs w:val="20"/>
              </w:rPr>
              <w:t>Pojemnik głęboki 2</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 xml:space="preserve">wym. 31,2 x 42,7 x 15 cm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kolor –czerwony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2szt.</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372014</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027</w:t>
            </w:r>
          </w:p>
        </w:tc>
        <w:tc>
          <w:tcPr>
            <w:tcW w:w="2410" w:type="dxa"/>
          </w:tcPr>
          <w:p w:rsidR="009F2E7F" w:rsidRPr="004512DF" w:rsidRDefault="009F2E7F" w:rsidP="008958EF">
            <w:pPr>
              <w:spacing w:after="0" w:line="240" w:lineRule="auto"/>
              <w:rPr>
                <w:sz w:val="20"/>
                <w:szCs w:val="20"/>
              </w:rPr>
            </w:pPr>
            <w:r>
              <w:rPr>
                <w:noProof/>
                <w:lang w:eastAsia="pl-PL"/>
              </w:rPr>
              <w:pict>
                <v:shape id="Obraz 154" o:spid="_x0000_s1049" type="#_x0000_t75" alt="Biblioteczka stojąca Premium - żółta" style="position:absolute;margin-left:8.8pt;margin-top:11.4pt;width:95.25pt;height:95.25pt;z-index:-251691520;visibility:visible;mso-position-horizontal-relative:text;mso-position-vertical-relative:text" wrapcoords="-170 0 -170 21430 21600 21430 21600 0 -170 0">
                  <v:imagedata r:id="rId31"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Biblioteczka stojąca Premium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wykonana z płyty laminowanej o gr. 18 mm, w odcieniu brzozy, z obrzeżem ABS o gr. 2 mm, fronty wykonane z kolorowej płyty MDF</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wyposażona w pojemnik na książki z przegródkami, pod którym mieszczą się dwie pufy (sprzedawane osobno)</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81,5 x 38 x 55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kolor  - żółty</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100723</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xml:space="preserve">- 2  boki pojemnikii  z  żółtej płyty  MDF o grubości 12 mm </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028</w:t>
            </w:r>
          </w:p>
        </w:tc>
        <w:tc>
          <w:tcPr>
            <w:tcW w:w="2410" w:type="dxa"/>
          </w:tcPr>
          <w:p w:rsidR="009F2E7F" w:rsidRPr="004512DF" w:rsidRDefault="009F2E7F" w:rsidP="008958EF">
            <w:pPr>
              <w:spacing w:after="0" w:line="240" w:lineRule="auto"/>
              <w:rPr>
                <w:sz w:val="20"/>
                <w:szCs w:val="20"/>
              </w:rPr>
            </w:pPr>
            <w:r>
              <w:rPr>
                <w:noProof/>
                <w:lang w:eastAsia="pl-PL"/>
              </w:rPr>
              <w:pict>
                <v:shape id="Obraz 1" o:spid="_x0000_i1030" type="#_x0000_t75" alt="Pufy do biblioteczki Premium - żółte " style="width:96.75pt;height:96.75pt;visibility:visible">
                  <v:imagedata r:id="rId32" o:title=""/>
                </v:shape>
              </w:pict>
            </w:r>
          </w:p>
        </w:tc>
        <w:tc>
          <w:tcPr>
            <w:tcW w:w="851" w:type="dxa"/>
          </w:tcPr>
          <w:p w:rsidR="009F2E7F" w:rsidRPr="004512DF" w:rsidRDefault="009F2E7F" w:rsidP="008958EF">
            <w:pPr>
              <w:spacing w:after="0" w:line="240" w:lineRule="auto"/>
              <w:rPr>
                <w:sz w:val="20"/>
                <w:szCs w:val="20"/>
              </w:rPr>
            </w:pPr>
            <w:r w:rsidRPr="004512DF">
              <w:rPr>
                <w:sz w:val="20"/>
                <w:szCs w:val="20"/>
              </w:rPr>
              <w:t>1 kpl.</w:t>
            </w: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Pufy do biblioteczki Premium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Pufy wykonane z pianki, pokryte trwałą tkaniną PCV, dostosowane wymiarami do biblioteczek stojących z kolekcji Premium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2 szt.</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36 x 36 x 28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101269</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012</w:t>
            </w:r>
          </w:p>
        </w:tc>
        <w:tc>
          <w:tcPr>
            <w:tcW w:w="2410" w:type="dxa"/>
          </w:tcPr>
          <w:p w:rsidR="009F2E7F" w:rsidRPr="004512DF" w:rsidRDefault="009F2E7F" w:rsidP="008958EF">
            <w:pPr>
              <w:spacing w:after="0" w:line="240" w:lineRule="auto"/>
              <w:rPr>
                <w:sz w:val="20"/>
                <w:szCs w:val="20"/>
              </w:rPr>
            </w:pPr>
            <w:r>
              <w:rPr>
                <w:noProof/>
                <w:lang w:eastAsia="pl-PL"/>
              </w:rPr>
              <w:pict>
                <v:shape id="Obraz 156" o:spid="_x0000_s1050" type="#_x0000_t75" alt="Szafka M z 1 półką na kółkach" style="position:absolute;margin-left:10.6pt;margin-top:18.1pt;width:63.6pt;height:63.6pt;z-index:-251690496;visibility:visible;mso-position-horizontal-relative:text;mso-position-vertical-relative:text" wrapcoords="-254 0 -254 21346 21600 21346 21600 0 -254 0">
                  <v:imagedata r:id="rId33"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Szafka M z 1 półką na kółkach</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Szafka wykonana z płyty laminowanej o gr. 18 mm, w tonacji brzozy, z obrzeżem ABS multiplex.</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89,1 x 41,5 x 48,4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100277</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xml:space="preserve"> Korpus, półki i przegrody  z płyty laminowanej o grubości 18 mm, w odcieniu brzozy, z trwałym obrzeżem multiplex  o grubości 2mm  imitującym strukturę sklejki</w:t>
            </w:r>
          </w:p>
          <w:p w:rsidR="009F2E7F" w:rsidRPr="009678B7" w:rsidRDefault="009F2E7F" w:rsidP="008958EF">
            <w:pPr>
              <w:numPr>
                <w:ilvl w:val="0"/>
                <w:numId w:val="25"/>
              </w:numPr>
              <w:spacing w:after="0"/>
              <w:rPr>
                <w:color w:val="000000"/>
              </w:rPr>
            </w:pPr>
            <w:r w:rsidRPr="009678B7">
              <w:rPr>
                <w:color w:val="000000"/>
                <w:sz w:val="20"/>
                <w:szCs w:val="20"/>
              </w:rPr>
              <w:t xml:space="preserve"> Plecy wykonane z dwóch płyt HDF brzoza o gr.3 mm każda, wsuwane w nafrezowane rowki w bokach, wieńcu dolnym i górnym szafki,</w:t>
            </w:r>
          </w:p>
          <w:p w:rsidR="009F2E7F" w:rsidRPr="009678B7" w:rsidRDefault="009F2E7F" w:rsidP="008958EF">
            <w:pPr>
              <w:numPr>
                <w:ilvl w:val="0"/>
                <w:numId w:val="25"/>
              </w:numPr>
              <w:spacing w:after="0"/>
              <w:rPr>
                <w:color w:val="000000"/>
              </w:rPr>
            </w:pPr>
            <w:r w:rsidRPr="009678B7">
              <w:rPr>
                <w:color w:val="000000"/>
                <w:sz w:val="20"/>
                <w:szCs w:val="20"/>
              </w:rPr>
              <w:t xml:space="preserve"> Posiada jedną wzmocnioną półkę (2 przestrzenie), która ma 5-stopniową możliwość regulacji wysokości i posiada blokadę chroniącą półki przed wypadaniem</w:t>
            </w:r>
          </w:p>
          <w:p w:rsidR="009F2E7F" w:rsidRPr="009678B7" w:rsidRDefault="009F2E7F" w:rsidP="008958EF">
            <w:pPr>
              <w:numPr>
                <w:ilvl w:val="0"/>
                <w:numId w:val="25"/>
              </w:numPr>
              <w:spacing w:after="0"/>
              <w:rPr>
                <w:color w:val="CE181E"/>
                <w:sz w:val="20"/>
                <w:szCs w:val="20"/>
              </w:rPr>
            </w:pPr>
            <w:r w:rsidRPr="009678B7">
              <w:rPr>
                <w:color w:val="000000"/>
                <w:sz w:val="20"/>
                <w:szCs w:val="20"/>
              </w:rPr>
              <w:t>- 4 kółka z blokadą</w:t>
            </w:r>
          </w:p>
          <w:p w:rsidR="009F2E7F" w:rsidRPr="009678B7" w:rsidRDefault="009F2E7F" w:rsidP="008958EF">
            <w:pPr>
              <w:numPr>
                <w:ilvl w:val="0"/>
                <w:numId w:val="25"/>
              </w:numPr>
              <w:spacing w:after="0"/>
              <w:rPr>
                <w:color w:val="CE181E"/>
                <w:sz w:val="20"/>
                <w:szCs w:val="20"/>
              </w:rPr>
            </w:pPr>
            <w:r w:rsidRPr="009678B7">
              <w:rPr>
                <w:color w:val="000000"/>
                <w:sz w:val="20"/>
                <w:szCs w:val="20"/>
              </w:rPr>
              <w:t>wym. 89,1 x 41,5 x 48,4 cm</w:t>
            </w:r>
          </w:p>
          <w:p w:rsidR="009F2E7F" w:rsidRPr="009678B7" w:rsidRDefault="009F2E7F" w:rsidP="008958EF">
            <w:pPr>
              <w:numPr>
                <w:ilvl w:val="0"/>
                <w:numId w:val="25"/>
              </w:numPr>
              <w:spacing w:after="0"/>
              <w:rPr>
                <w:color w:val="CE181E"/>
                <w:sz w:val="20"/>
                <w:szCs w:val="20"/>
              </w:rPr>
            </w:pPr>
            <w:r w:rsidRPr="009678B7">
              <w:rPr>
                <w:color w:val="000000"/>
                <w:sz w:val="20"/>
                <w:szCs w:val="20"/>
              </w:rPr>
              <w:t>- Przystosowana do montażu drzwiczek wym. 42 x 36,2 cm lub uzupełnienia pojemnikami</w:t>
            </w:r>
          </w:p>
          <w:p w:rsidR="009F2E7F" w:rsidRPr="009678B7" w:rsidRDefault="009F2E7F" w:rsidP="008958EF">
            <w:pPr>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014</w:t>
            </w:r>
          </w:p>
        </w:tc>
        <w:tc>
          <w:tcPr>
            <w:tcW w:w="2410" w:type="dxa"/>
          </w:tcPr>
          <w:p w:rsidR="009F2E7F" w:rsidRPr="004512DF" w:rsidRDefault="009F2E7F" w:rsidP="008958EF">
            <w:pPr>
              <w:spacing w:after="0" w:line="240" w:lineRule="auto"/>
              <w:rPr>
                <w:sz w:val="20"/>
                <w:szCs w:val="20"/>
              </w:rPr>
            </w:pPr>
            <w:r>
              <w:rPr>
                <w:noProof/>
                <w:lang w:eastAsia="pl-PL"/>
              </w:rPr>
              <w:pict>
                <v:shape id="Obraz 157" o:spid="_x0000_s1051" type="#_x0000_t75" alt="Tablica korkowa 90 x 150 cm" style="position:absolute;margin-left:14.1pt;margin-top:7.8pt;width:87.85pt;height:87.85pt;z-index:-251689472;visibility:visible;mso-position-horizontal-relative:text;mso-position-vertical-relative:text" wrapcoords="-185 0 -185 21415 21600 21415 21600 0 -185 0">
                  <v:imagedata r:id="rId34"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Tablica korkowa 90 x 150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90 x 150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044002</w:t>
            </w: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016</w:t>
            </w:r>
          </w:p>
        </w:tc>
        <w:tc>
          <w:tcPr>
            <w:tcW w:w="2410" w:type="dxa"/>
          </w:tcPr>
          <w:p w:rsidR="009F2E7F" w:rsidRPr="004512DF" w:rsidRDefault="009F2E7F" w:rsidP="008958EF">
            <w:pPr>
              <w:spacing w:after="0" w:line="240" w:lineRule="auto"/>
              <w:rPr>
                <w:sz w:val="20"/>
                <w:szCs w:val="20"/>
              </w:rPr>
            </w:pPr>
            <w:r>
              <w:rPr>
                <w:noProof/>
                <w:lang w:eastAsia="pl-PL"/>
              </w:rPr>
              <w:pict>
                <v:shape id="Obraz 162" o:spid="_x0000_s1052" type="#_x0000_t75" alt="Zestaw Flexi 18" style="position:absolute;margin-left:7.3pt;margin-top:10.7pt;width:93.5pt;height:93.5pt;z-index:-251688448;visibility:visible;mso-position-horizontal-relative:text;mso-position-vertical-relative:text" wrapcoords="-173 0 -173 21427 21600 21427 21600 0 -173 0">
                  <v:imagedata r:id="rId35"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1 szt.</w:t>
            </w: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Zestaw Flexi 18 – mobilny organizer</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wym. 89,1 x 41,5 x 73,4 cm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zestaw złożony z :</w:t>
            </w:r>
            <w:r w:rsidRPr="009678B7">
              <w:rPr>
                <w:sz w:val="20"/>
                <w:szCs w:val="20"/>
              </w:rPr>
              <w:br/>
              <w:t>Mobilna szafka z półką do kącików, zamknięta (099150)</w:t>
            </w:r>
            <w:r w:rsidRPr="009678B7">
              <w:rPr>
                <w:sz w:val="20"/>
                <w:szCs w:val="20"/>
              </w:rPr>
              <w:br/>
              <w:t>Organizer (099156)</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SET5097</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 xml:space="preserve"> Korpusy, półki i przegrody wykonane z płyty laminowanej o grubości 18 mm, w odcieniu brzozy, z trwałym obrzeżem multiplex  o grubości 2mm  imitującym strukturę sklejki</w:t>
            </w:r>
          </w:p>
          <w:p w:rsidR="009F2E7F" w:rsidRPr="009678B7" w:rsidRDefault="009F2E7F" w:rsidP="008958EF">
            <w:pPr>
              <w:numPr>
                <w:ilvl w:val="0"/>
                <w:numId w:val="25"/>
              </w:numPr>
              <w:spacing w:after="0"/>
              <w:rPr>
                <w:color w:val="000000"/>
              </w:rPr>
            </w:pPr>
            <w:r w:rsidRPr="009678B7">
              <w:rPr>
                <w:color w:val="000000"/>
                <w:sz w:val="20"/>
                <w:szCs w:val="20"/>
              </w:rPr>
              <w:t xml:space="preserve"> Plecy  z dwóch płyt HDF brzoza o gr.3 mm każda, wsuwane w nafrezowane rowki w bokach, wieńcu dolnym i górnym szafki,</w:t>
            </w:r>
          </w:p>
          <w:p w:rsidR="009F2E7F" w:rsidRPr="009678B7" w:rsidRDefault="009F2E7F" w:rsidP="008958EF">
            <w:pPr>
              <w:numPr>
                <w:ilvl w:val="0"/>
                <w:numId w:val="25"/>
              </w:numPr>
              <w:spacing w:after="0"/>
              <w:rPr>
                <w:color w:val="CE181E"/>
                <w:sz w:val="20"/>
                <w:szCs w:val="20"/>
              </w:rPr>
            </w:pPr>
            <w:r w:rsidRPr="009678B7">
              <w:rPr>
                <w:color w:val="000000"/>
                <w:sz w:val="20"/>
                <w:szCs w:val="20"/>
              </w:rPr>
              <w:t>W skład zestawu wchodzi:</w:t>
            </w:r>
          </w:p>
          <w:p w:rsidR="009F2E7F" w:rsidRPr="009678B7" w:rsidRDefault="009F2E7F" w:rsidP="008958EF">
            <w:pPr>
              <w:numPr>
                <w:ilvl w:val="0"/>
                <w:numId w:val="25"/>
              </w:numPr>
              <w:spacing w:after="0"/>
              <w:rPr>
                <w:color w:val="CE181E"/>
                <w:sz w:val="20"/>
                <w:szCs w:val="20"/>
              </w:rPr>
            </w:pPr>
            <w:r w:rsidRPr="009678B7">
              <w:rPr>
                <w:color w:val="000000"/>
                <w:sz w:val="20"/>
                <w:szCs w:val="20"/>
              </w:rPr>
              <w:t>Mobilna szafka z półką do kącików, zamknięta 1 szt.</w:t>
            </w:r>
          </w:p>
          <w:p w:rsidR="009F2E7F" w:rsidRPr="009678B7" w:rsidRDefault="009F2E7F" w:rsidP="008958EF">
            <w:pPr>
              <w:numPr>
                <w:ilvl w:val="0"/>
                <w:numId w:val="25"/>
              </w:numPr>
              <w:spacing w:after="0"/>
              <w:rPr>
                <w:color w:val="000000"/>
              </w:rPr>
            </w:pPr>
            <w:r w:rsidRPr="009678B7">
              <w:rPr>
                <w:color w:val="000000"/>
                <w:sz w:val="20"/>
                <w:szCs w:val="20"/>
              </w:rPr>
              <w:t xml:space="preserve">2 wzmocnione półki tworząc 3 przestrzenie. Dwie Dolne półki szafki są przestrzeniami otwartymi służącymi do przechowywania. </w:t>
            </w:r>
          </w:p>
          <w:p w:rsidR="009F2E7F" w:rsidRPr="009678B7" w:rsidRDefault="009F2E7F" w:rsidP="008958EF">
            <w:pPr>
              <w:numPr>
                <w:ilvl w:val="0"/>
                <w:numId w:val="25"/>
              </w:numPr>
              <w:spacing w:after="0"/>
              <w:rPr>
                <w:color w:val="000000"/>
              </w:rPr>
            </w:pPr>
            <w:r w:rsidRPr="009678B7">
              <w:rPr>
                <w:color w:val="000000"/>
                <w:sz w:val="20"/>
                <w:szCs w:val="20"/>
              </w:rPr>
              <w:t xml:space="preserve"> 4 Kółka z blokadą dzięki którym jest mobilna i można ją przemieszczać.</w:t>
            </w:r>
          </w:p>
          <w:p w:rsidR="009F2E7F" w:rsidRPr="009678B7" w:rsidRDefault="009F2E7F" w:rsidP="008958EF">
            <w:pPr>
              <w:numPr>
                <w:ilvl w:val="0"/>
                <w:numId w:val="25"/>
              </w:numPr>
              <w:spacing w:after="0"/>
              <w:rPr>
                <w:color w:val="000000"/>
              </w:rPr>
            </w:pPr>
            <w:r w:rsidRPr="009678B7">
              <w:rPr>
                <w:color w:val="000000"/>
                <w:sz w:val="20"/>
                <w:szCs w:val="20"/>
              </w:rPr>
              <w:t xml:space="preserve">wym. 89,1 x 41,5 x 61,4 cm </w:t>
            </w:r>
          </w:p>
          <w:p w:rsidR="009F2E7F" w:rsidRPr="009678B7" w:rsidRDefault="009F2E7F" w:rsidP="008958EF">
            <w:pPr>
              <w:numPr>
                <w:ilvl w:val="0"/>
                <w:numId w:val="25"/>
              </w:numPr>
              <w:spacing w:after="0"/>
              <w:rPr>
                <w:color w:val="000000"/>
              </w:rPr>
            </w:pPr>
            <w:r w:rsidRPr="009678B7">
              <w:rPr>
                <w:color w:val="000000"/>
                <w:sz w:val="20"/>
                <w:szCs w:val="20"/>
              </w:rPr>
              <w:t xml:space="preserve">Nadstawka - Organizer 1 szt. wykonana z płyty laminowanej i lakierowanej sklejki w kolorze brzozy o wym. 85x40,9x25 cm. </w:t>
            </w:r>
          </w:p>
          <w:p w:rsidR="009F2E7F" w:rsidRPr="009678B7" w:rsidRDefault="009F2E7F" w:rsidP="008958EF">
            <w:pPr>
              <w:numPr>
                <w:ilvl w:val="0"/>
                <w:numId w:val="25"/>
              </w:numPr>
              <w:spacing w:after="0"/>
              <w:rPr>
                <w:color w:val="000000"/>
              </w:rPr>
            </w:pPr>
            <w:r w:rsidRPr="009678B7">
              <w:rPr>
                <w:color w:val="000000"/>
                <w:sz w:val="20"/>
                <w:szCs w:val="20"/>
              </w:rPr>
              <w:t xml:space="preserve"> Organizer wyposażony w 6 różnej wielkości komór do przechowywania</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008</w:t>
            </w:r>
          </w:p>
        </w:tc>
        <w:tc>
          <w:tcPr>
            <w:tcW w:w="2410" w:type="dxa"/>
          </w:tcPr>
          <w:p w:rsidR="009F2E7F" w:rsidRPr="004512DF" w:rsidRDefault="009F2E7F" w:rsidP="008958EF">
            <w:pPr>
              <w:spacing w:after="0" w:line="240" w:lineRule="auto"/>
              <w:rPr>
                <w:sz w:val="20"/>
                <w:szCs w:val="20"/>
              </w:rPr>
            </w:pPr>
            <w:r>
              <w:rPr>
                <w:noProof/>
                <w:lang w:eastAsia="pl-PL"/>
              </w:rPr>
              <w:pict>
                <v:shape id="Obraz 163" o:spid="_x0000_s1053" type="#_x0000_t75" alt="Stół prostokątny brzoza" style="position:absolute;margin-left:5.8pt;margin-top:-642.95pt;width:85.5pt;height:85.5pt;z-index:-251687424;visibility:visible;mso-position-horizontal-relative:text;mso-position-vertical-relative:text" wrapcoords="-189 0 -189 21411 21600 21411 21600 0 -189 0">
                  <v:imagedata r:id="rId36"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5szt.</w:t>
            </w:r>
          </w:p>
          <w:p w:rsidR="009F2E7F" w:rsidRPr="004512DF" w:rsidRDefault="009F2E7F" w:rsidP="008958EF">
            <w:pPr>
              <w:spacing w:after="0" w:line="240" w:lineRule="auto"/>
              <w:rPr>
                <w:sz w:val="20"/>
                <w:szCs w:val="20"/>
              </w:rPr>
            </w:pP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Stół prostokątny brzoza</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100575</w:t>
            </w:r>
          </w:p>
          <w:p w:rsidR="009F2E7F" w:rsidRPr="009678B7" w:rsidRDefault="009F2E7F" w:rsidP="008958EF">
            <w:pPr>
              <w:numPr>
                <w:ilvl w:val="0"/>
                <w:numId w:val="25"/>
              </w:numPr>
              <w:spacing w:after="0" w:line="240" w:lineRule="auto"/>
              <w:contextualSpacing/>
              <w:rPr>
                <w:color w:val="000000"/>
              </w:rPr>
            </w:pPr>
            <w:r w:rsidRPr="009678B7">
              <w:rPr>
                <w:color w:val="000000"/>
                <w:sz w:val="20"/>
                <w:szCs w:val="20"/>
              </w:rPr>
              <w:t>stół w jasnym odcieniu brzozy z wzmocnionymi blatami o gr. 25 mm, wykończonymi obrzeżem PCV o gr. 2 mm, w tej samej tonacji. Okrągłe drewniane nogi z regulowaną wysokością mocowane są za pomocą metalowych pierścieni, zwiększających ich stabilność i wytrzymałość.  Regulowane nogi pozwalają na łatwe i szybkie dopasowanie wysokości stołów do wzrostu dziecka.</w:t>
            </w:r>
          </w:p>
          <w:p w:rsidR="009F2E7F" w:rsidRPr="009678B7" w:rsidRDefault="009F2E7F" w:rsidP="008958EF">
            <w:pPr>
              <w:numPr>
                <w:ilvl w:val="0"/>
                <w:numId w:val="25"/>
              </w:numPr>
              <w:spacing w:after="0"/>
              <w:rPr>
                <w:color w:val="000000"/>
              </w:rPr>
            </w:pPr>
            <w:r w:rsidRPr="009678B7">
              <w:rPr>
                <w:color w:val="000000"/>
                <w:sz w:val="20"/>
                <w:szCs w:val="20"/>
              </w:rPr>
              <w:t>Stoły  można ze sobą zestawiać tworząc grupy w czasie zajęć edukacyjnych. • wys. 40, 46, 52 i 58 cm</w:t>
            </w:r>
          </w:p>
          <w:p w:rsidR="009F2E7F" w:rsidRPr="009678B7" w:rsidRDefault="009F2E7F" w:rsidP="008958EF">
            <w:pPr>
              <w:numPr>
                <w:ilvl w:val="0"/>
                <w:numId w:val="25"/>
              </w:numPr>
              <w:spacing w:after="0"/>
              <w:rPr>
                <w:color w:val="000000"/>
              </w:rPr>
            </w:pPr>
            <w:r w:rsidRPr="009678B7">
              <w:rPr>
                <w:color w:val="000000"/>
                <w:sz w:val="20"/>
                <w:szCs w:val="20"/>
              </w:rPr>
              <w:t>wym. blatu 119 x 74 cm</w:t>
            </w:r>
          </w:p>
          <w:p w:rsidR="009F2E7F" w:rsidRPr="009678B7" w:rsidRDefault="009F2E7F" w:rsidP="008958EF">
            <w:pPr>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025</w:t>
            </w:r>
          </w:p>
        </w:tc>
        <w:tc>
          <w:tcPr>
            <w:tcW w:w="2410" w:type="dxa"/>
          </w:tcPr>
          <w:p w:rsidR="009F2E7F" w:rsidRPr="004512DF" w:rsidRDefault="009F2E7F" w:rsidP="008958EF">
            <w:pPr>
              <w:spacing w:after="0" w:line="240" w:lineRule="auto"/>
              <w:rPr>
                <w:sz w:val="20"/>
                <w:szCs w:val="20"/>
              </w:rPr>
            </w:pPr>
            <w:r>
              <w:rPr>
                <w:noProof/>
                <w:lang w:eastAsia="pl-PL"/>
              </w:rPr>
              <w:pict>
                <v:shape id="Obraz 164" o:spid="_x0000_s1054" type="#_x0000_t75" alt="Krzesło Filipek żółte ze stopką filcową rozm. 2 " style="position:absolute;margin-left:6.55pt;margin-top:13.7pt;width:90.7pt;height:90.7pt;z-index:-251686400;visibility:visible;mso-position-horizontal-relative:text;mso-position-vertical-relative:text" wrapcoords="-179 0 -179 21421 21600 21421 21600 0 -179 0">
                  <v:imagedata r:id="rId37"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5 szt.</w:t>
            </w: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Krzesełko Filipek ze stopką filcową – żółte</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Rozmiar 2</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118312</w:t>
            </w:r>
          </w:p>
          <w:p w:rsidR="009F2E7F" w:rsidRPr="009678B7" w:rsidRDefault="009F2E7F" w:rsidP="008958EF">
            <w:pPr>
              <w:pStyle w:val="ListParagraph"/>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F44D95">
        <w:trPr>
          <w:trHeight w:val="145"/>
        </w:trPr>
        <w:tc>
          <w:tcPr>
            <w:tcW w:w="675" w:type="dxa"/>
            <w:gridSpan w:val="2"/>
          </w:tcPr>
          <w:p w:rsidR="009F2E7F" w:rsidRPr="004512DF" w:rsidRDefault="009F2E7F" w:rsidP="008958EF">
            <w:pPr>
              <w:spacing w:after="0" w:line="240" w:lineRule="auto"/>
              <w:rPr>
                <w:sz w:val="20"/>
                <w:szCs w:val="20"/>
              </w:rPr>
            </w:pPr>
            <w:r w:rsidRPr="004512DF">
              <w:rPr>
                <w:sz w:val="20"/>
                <w:szCs w:val="20"/>
              </w:rPr>
              <w:t>024</w:t>
            </w:r>
          </w:p>
        </w:tc>
        <w:tc>
          <w:tcPr>
            <w:tcW w:w="2410" w:type="dxa"/>
          </w:tcPr>
          <w:p w:rsidR="009F2E7F" w:rsidRPr="004512DF" w:rsidRDefault="009F2E7F" w:rsidP="008958EF">
            <w:pPr>
              <w:spacing w:after="0" w:line="240" w:lineRule="auto"/>
              <w:rPr>
                <w:sz w:val="20"/>
                <w:szCs w:val="20"/>
              </w:rPr>
            </w:pPr>
            <w:r>
              <w:rPr>
                <w:noProof/>
                <w:lang w:eastAsia="pl-PL"/>
              </w:rPr>
              <w:pict>
                <v:shape id="Obraz 165" o:spid="_x0000_s1055" type="#_x0000_t75" alt="Krzesło Filipek żółte ze stopką filcową rozm. 1 " style="position:absolute;margin-left:6.55pt;margin-top:16.45pt;width:96pt;height:96pt;z-index:-251685376;visibility:visible;mso-position-horizontal-relative:text;mso-position-vertical-relative:text" wrapcoords="-169 0 -169 21431 21600 21431 21600 0 -169 0">
                  <v:imagedata r:id="rId38" o:title=""/>
                  <w10:wrap type="tight"/>
                </v:shape>
              </w:pict>
            </w:r>
          </w:p>
        </w:tc>
        <w:tc>
          <w:tcPr>
            <w:tcW w:w="851" w:type="dxa"/>
          </w:tcPr>
          <w:p w:rsidR="009F2E7F" w:rsidRPr="004512DF" w:rsidRDefault="009F2E7F" w:rsidP="008958EF">
            <w:pPr>
              <w:spacing w:after="0" w:line="240" w:lineRule="auto"/>
              <w:rPr>
                <w:sz w:val="20"/>
                <w:szCs w:val="20"/>
              </w:rPr>
            </w:pPr>
            <w:r w:rsidRPr="004512DF">
              <w:rPr>
                <w:sz w:val="20"/>
                <w:szCs w:val="20"/>
              </w:rPr>
              <w:t>20 szt.</w:t>
            </w:r>
          </w:p>
        </w:tc>
        <w:tc>
          <w:tcPr>
            <w:tcW w:w="1752" w:type="dxa"/>
          </w:tcPr>
          <w:p w:rsidR="009F2E7F" w:rsidRPr="004512DF" w:rsidRDefault="009F2E7F" w:rsidP="008958EF">
            <w:pPr>
              <w:spacing w:after="0" w:line="240" w:lineRule="auto"/>
              <w:rPr>
                <w:sz w:val="20"/>
                <w:szCs w:val="20"/>
              </w:rPr>
            </w:pPr>
          </w:p>
        </w:tc>
        <w:tc>
          <w:tcPr>
            <w:tcW w:w="5040" w:type="dxa"/>
            <w:gridSpan w:val="2"/>
          </w:tcPr>
          <w:p w:rsidR="009F2E7F" w:rsidRPr="009678B7" w:rsidRDefault="009F2E7F" w:rsidP="008958EF">
            <w:pPr>
              <w:spacing w:after="0" w:line="240" w:lineRule="auto"/>
              <w:rPr>
                <w:b/>
                <w:sz w:val="20"/>
                <w:szCs w:val="20"/>
              </w:rPr>
            </w:pPr>
            <w:r w:rsidRPr="009678B7">
              <w:rPr>
                <w:b/>
                <w:sz w:val="20"/>
                <w:szCs w:val="20"/>
              </w:rPr>
              <w:t>Krzesełko Filipek ze stopką filcową – żółte</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Rozmiar 1</w:t>
            </w:r>
          </w:p>
          <w:p w:rsidR="009F2E7F" w:rsidRPr="009678B7" w:rsidRDefault="009F2E7F" w:rsidP="008958EF">
            <w:pPr>
              <w:pStyle w:val="ListParagraph"/>
              <w:numPr>
                <w:ilvl w:val="0"/>
                <w:numId w:val="25"/>
              </w:numPr>
              <w:spacing w:after="0" w:line="240" w:lineRule="auto"/>
              <w:rPr>
                <w:sz w:val="20"/>
                <w:szCs w:val="20"/>
              </w:rPr>
            </w:pPr>
            <w:r w:rsidRPr="009678B7">
              <w:rPr>
                <w:sz w:val="20"/>
                <w:szCs w:val="20"/>
              </w:rPr>
              <w:t>Kod produktu: 118306</w:t>
            </w:r>
          </w:p>
          <w:p w:rsidR="009F2E7F" w:rsidRPr="009678B7" w:rsidRDefault="009F2E7F" w:rsidP="008958EF">
            <w:pPr>
              <w:pStyle w:val="ListParagraph"/>
              <w:spacing w:after="0" w:line="240" w:lineRule="auto"/>
              <w:rPr>
                <w:sz w:val="20"/>
                <w:szCs w:val="20"/>
              </w:rPr>
            </w:pPr>
          </w:p>
        </w:tc>
        <w:tc>
          <w:tcPr>
            <w:tcW w:w="2520" w:type="dxa"/>
          </w:tcPr>
          <w:p w:rsidR="009F2E7F" w:rsidRPr="004512DF" w:rsidRDefault="009F2E7F" w:rsidP="008958EF">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1.20 – TOALETA GRUPY 2</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p>
        </w:tc>
        <w:tc>
          <w:tcPr>
            <w:tcW w:w="2410" w:type="dxa"/>
          </w:tcPr>
          <w:p w:rsidR="009F2E7F" w:rsidRPr="004512DF" w:rsidRDefault="009F2E7F" w:rsidP="004512DF">
            <w:pPr>
              <w:spacing w:after="0" w:line="240" w:lineRule="auto"/>
              <w:rPr>
                <w:noProof/>
                <w:lang w:eastAsia="pl-PL"/>
              </w:rPr>
            </w:pPr>
            <w:r>
              <w:rPr>
                <w:noProof/>
                <w:lang w:eastAsia="pl-PL"/>
              </w:rPr>
              <w:pict>
                <v:shape id="Obraz 25" o:spid="_x0000_i1031" type="#_x0000_t75" alt="http://sklep.dzieciecy-swiat.com.pl/userdata/gfx/6eabf50acfb8a61a926db038cbf78760.jpg" style="width:108pt;height:79.5pt;visibility:visible">
                  <v:imagedata r:id="rId39" o:title=""/>
                </v:shape>
              </w:pict>
            </w:r>
          </w:p>
        </w:tc>
        <w:tc>
          <w:tcPr>
            <w:tcW w:w="851" w:type="dxa"/>
          </w:tcPr>
          <w:p w:rsidR="009F2E7F" w:rsidRPr="004512DF" w:rsidRDefault="009F2E7F" w:rsidP="004512DF">
            <w:pPr>
              <w:spacing w:after="0" w:line="240" w:lineRule="auto"/>
              <w:rPr>
                <w:sz w:val="20"/>
                <w:szCs w:val="20"/>
              </w:rPr>
            </w:pPr>
            <w:r w:rsidRPr="004512DF">
              <w:rPr>
                <w:sz w:val="20"/>
                <w:szCs w:val="20"/>
              </w:rPr>
              <w:t>2 szt.</w:t>
            </w:r>
          </w:p>
        </w:tc>
        <w:tc>
          <w:tcPr>
            <w:tcW w:w="1752" w:type="dxa"/>
          </w:tcPr>
          <w:p w:rsidR="009F2E7F" w:rsidRPr="004512DF" w:rsidRDefault="009F2E7F" w:rsidP="004512DF">
            <w:pPr>
              <w:spacing w:after="0" w:line="240" w:lineRule="auto"/>
              <w:rPr>
                <w:sz w:val="20"/>
                <w:szCs w:val="20"/>
              </w:rPr>
            </w:pPr>
            <w:r w:rsidRPr="004512DF">
              <w:rPr>
                <w:sz w:val="20"/>
                <w:szCs w:val="20"/>
              </w:rPr>
              <w:t>1.20</w:t>
            </w:r>
          </w:p>
        </w:tc>
        <w:tc>
          <w:tcPr>
            <w:tcW w:w="4680" w:type="dxa"/>
          </w:tcPr>
          <w:p w:rsidR="009F2E7F" w:rsidRPr="009678B7" w:rsidRDefault="009F2E7F" w:rsidP="00876557">
            <w:pPr>
              <w:spacing w:after="0" w:line="240" w:lineRule="auto"/>
              <w:rPr>
                <w:b/>
                <w:sz w:val="20"/>
                <w:szCs w:val="20"/>
              </w:rPr>
            </w:pPr>
            <w:r w:rsidRPr="009678B7">
              <w:rPr>
                <w:b/>
                <w:sz w:val="20"/>
                <w:szCs w:val="20"/>
              </w:rPr>
              <w:t xml:space="preserve">Półka na kubeczki </w:t>
            </w:r>
          </w:p>
          <w:p w:rsidR="009F2E7F" w:rsidRPr="009678B7" w:rsidRDefault="009F2E7F" w:rsidP="00876557">
            <w:pPr>
              <w:pStyle w:val="ListParagraph"/>
              <w:numPr>
                <w:ilvl w:val="0"/>
                <w:numId w:val="26"/>
              </w:numPr>
              <w:spacing w:after="0" w:line="240" w:lineRule="auto"/>
              <w:rPr>
                <w:sz w:val="20"/>
                <w:szCs w:val="20"/>
              </w:rPr>
            </w:pPr>
            <w:r w:rsidRPr="009678B7">
              <w:rPr>
                <w:sz w:val="20"/>
                <w:szCs w:val="20"/>
              </w:rPr>
              <w:t>wykonana ze sklejki, drewna i kolorowego MDF-u pełni</w:t>
            </w:r>
          </w:p>
          <w:p w:rsidR="009F2E7F" w:rsidRPr="009678B7" w:rsidRDefault="009F2E7F" w:rsidP="00876557">
            <w:pPr>
              <w:pStyle w:val="ListParagraph"/>
              <w:numPr>
                <w:ilvl w:val="0"/>
                <w:numId w:val="26"/>
              </w:numPr>
              <w:spacing w:after="0" w:line="240" w:lineRule="auto"/>
              <w:rPr>
                <w:sz w:val="20"/>
                <w:szCs w:val="20"/>
              </w:rPr>
            </w:pPr>
            <w:r w:rsidRPr="009678B7">
              <w:rPr>
                <w:sz w:val="20"/>
                <w:szCs w:val="20"/>
              </w:rPr>
              <w:t xml:space="preserve">posiada 15 otworów na kubki i drążek na ręczniki papierowe. </w:t>
            </w:r>
          </w:p>
          <w:p w:rsidR="009F2E7F" w:rsidRDefault="009F2E7F" w:rsidP="00876557">
            <w:pPr>
              <w:pStyle w:val="ListParagraph"/>
              <w:numPr>
                <w:ilvl w:val="0"/>
                <w:numId w:val="5"/>
              </w:numPr>
              <w:spacing w:after="0" w:line="240" w:lineRule="auto"/>
              <w:rPr>
                <w:sz w:val="20"/>
                <w:szCs w:val="20"/>
              </w:rPr>
            </w:pPr>
            <w:r w:rsidRPr="009678B7">
              <w:rPr>
                <w:sz w:val="20"/>
                <w:szCs w:val="20"/>
              </w:rPr>
              <w:t>Wym.: dł. 125 x wys. 49 x gł. 22 cm.</w:t>
            </w:r>
          </w:p>
          <w:p w:rsidR="009F2E7F" w:rsidRDefault="009F2E7F" w:rsidP="00876557">
            <w:pPr>
              <w:pStyle w:val="ListParagraph"/>
              <w:spacing w:after="0" w:line="240" w:lineRule="auto"/>
              <w:rPr>
                <w:sz w:val="20"/>
                <w:szCs w:val="20"/>
              </w:rPr>
            </w:pPr>
          </w:p>
          <w:p w:rsidR="009F2E7F" w:rsidRDefault="009F2E7F" w:rsidP="00876557">
            <w:pPr>
              <w:pStyle w:val="ListParagraph"/>
              <w:spacing w:after="0" w:line="240" w:lineRule="auto"/>
              <w:rPr>
                <w:sz w:val="20"/>
                <w:szCs w:val="20"/>
              </w:rPr>
            </w:pPr>
          </w:p>
          <w:p w:rsidR="009F2E7F" w:rsidRDefault="009F2E7F" w:rsidP="00876557">
            <w:pPr>
              <w:pStyle w:val="ListParagraph"/>
              <w:spacing w:after="0" w:line="240" w:lineRule="auto"/>
              <w:rPr>
                <w:sz w:val="20"/>
                <w:szCs w:val="20"/>
              </w:rPr>
            </w:pPr>
          </w:p>
          <w:p w:rsidR="009F2E7F" w:rsidRDefault="009F2E7F" w:rsidP="00876557">
            <w:pPr>
              <w:pStyle w:val="ListParagraph"/>
              <w:spacing w:after="0" w:line="240" w:lineRule="auto"/>
              <w:rPr>
                <w:sz w:val="20"/>
                <w:szCs w:val="20"/>
              </w:rPr>
            </w:pPr>
          </w:p>
          <w:p w:rsidR="009F2E7F" w:rsidRDefault="009F2E7F" w:rsidP="00876557">
            <w:pPr>
              <w:pStyle w:val="ListParagraph"/>
              <w:spacing w:after="0" w:line="240" w:lineRule="auto"/>
              <w:rPr>
                <w:sz w:val="20"/>
                <w:szCs w:val="20"/>
              </w:rPr>
            </w:pPr>
          </w:p>
          <w:p w:rsidR="009F2E7F" w:rsidRDefault="009F2E7F" w:rsidP="00876557">
            <w:pPr>
              <w:pStyle w:val="ListParagraph"/>
              <w:spacing w:after="0" w:line="240" w:lineRule="auto"/>
              <w:rPr>
                <w:sz w:val="20"/>
                <w:szCs w:val="20"/>
              </w:rPr>
            </w:pPr>
          </w:p>
          <w:p w:rsidR="009F2E7F" w:rsidRPr="004512DF" w:rsidRDefault="009F2E7F" w:rsidP="00876557">
            <w:pPr>
              <w:pStyle w:val="ListParagraph"/>
              <w:spacing w:after="0" w:line="240" w:lineRule="auto"/>
              <w:rPr>
                <w:sz w:val="20"/>
                <w:szCs w:val="20"/>
              </w:rPr>
            </w:pPr>
          </w:p>
        </w:tc>
        <w:tc>
          <w:tcPr>
            <w:tcW w:w="2880" w:type="dxa"/>
            <w:gridSpan w:val="2"/>
          </w:tcPr>
          <w:p w:rsidR="009F2E7F" w:rsidRPr="004512DF" w:rsidRDefault="009F2E7F" w:rsidP="004512DF">
            <w:pPr>
              <w:spacing w:after="0" w:line="240" w:lineRule="auto"/>
              <w:rPr>
                <w:i/>
                <w:sz w:val="20"/>
                <w:szCs w:val="20"/>
              </w:rPr>
            </w:pPr>
            <w:r w:rsidRPr="004512DF">
              <w:rPr>
                <w:i/>
                <w:sz w:val="20"/>
                <w:szCs w:val="20"/>
              </w:rPr>
              <w:t>NOVUM</w:t>
            </w:r>
          </w:p>
        </w:tc>
      </w:tr>
      <w:tr w:rsidR="009F2E7F" w:rsidRPr="004512DF" w:rsidTr="00CE0935">
        <w:trPr>
          <w:trHeight w:val="145"/>
        </w:trPr>
        <w:tc>
          <w:tcPr>
            <w:tcW w:w="13248" w:type="dxa"/>
            <w:gridSpan w:val="8"/>
          </w:tcPr>
          <w:p w:rsidR="009F2E7F" w:rsidRPr="004512DF" w:rsidRDefault="009F2E7F" w:rsidP="004512DF">
            <w:pPr>
              <w:spacing w:after="0" w:line="240" w:lineRule="auto"/>
              <w:jc w:val="both"/>
              <w:rPr>
                <w:b/>
              </w:rPr>
            </w:pPr>
            <w:r w:rsidRPr="004512DF">
              <w:rPr>
                <w:b/>
              </w:rPr>
              <w:t>POM. 1.21 – SALA ZAJĘĆ GRUPY 1</w:t>
            </w:r>
          </w:p>
          <w:p w:rsidR="009F2E7F" w:rsidRPr="004512DF" w:rsidRDefault="009F2E7F" w:rsidP="004512DF">
            <w:pPr>
              <w:spacing w:after="0" w:line="240" w:lineRule="auto"/>
              <w:jc w:val="both"/>
              <w:rPr>
                <w:i/>
                <w:sz w:val="8"/>
                <w:szCs w:val="20"/>
              </w:rPr>
            </w:pP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007</w:t>
            </w:r>
          </w:p>
        </w:tc>
        <w:tc>
          <w:tcPr>
            <w:tcW w:w="2410" w:type="dxa"/>
          </w:tcPr>
          <w:p w:rsidR="009F2E7F" w:rsidRPr="004512DF" w:rsidRDefault="009F2E7F" w:rsidP="00876557">
            <w:pPr>
              <w:spacing w:after="0" w:line="240" w:lineRule="auto"/>
              <w:rPr>
                <w:sz w:val="20"/>
                <w:szCs w:val="20"/>
              </w:rPr>
            </w:pPr>
            <w:r>
              <w:rPr>
                <w:noProof/>
                <w:lang w:eastAsia="pl-PL"/>
              </w:rPr>
              <w:pict>
                <v:shape id="Obraz 167" o:spid="_x0000_i1032" type="#_x0000_t75" alt="Szafa na łóżeczka z drzwiami - brzoza" style="width:83.25pt;height:83.25pt;visibility:visible">
                  <v:imagedata r:id="rId14" o:title=""/>
                </v:shape>
              </w:pict>
            </w:r>
          </w:p>
        </w:tc>
        <w:tc>
          <w:tcPr>
            <w:tcW w:w="851" w:type="dxa"/>
          </w:tcPr>
          <w:p w:rsidR="009F2E7F" w:rsidRPr="004512DF" w:rsidRDefault="009F2E7F" w:rsidP="00876557">
            <w:pPr>
              <w:spacing w:after="0" w:line="240" w:lineRule="auto"/>
              <w:rPr>
                <w:sz w:val="20"/>
                <w:szCs w:val="20"/>
              </w:rPr>
            </w:pPr>
            <w:r w:rsidRPr="004512DF">
              <w:rPr>
                <w:sz w:val="20"/>
                <w:szCs w:val="20"/>
              </w:rPr>
              <w:t>2 szt.</w:t>
            </w:r>
          </w:p>
          <w:p w:rsidR="009F2E7F" w:rsidRPr="004512DF" w:rsidRDefault="009F2E7F" w:rsidP="00876557">
            <w:pPr>
              <w:spacing w:after="0" w:line="240" w:lineRule="auto"/>
              <w:rPr>
                <w:sz w:val="20"/>
                <w:szCs w:val="20"/>
              </w:rPr>
            </w:pP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Szafa na łóżeczka z drzwiami – brzoza</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099648</w:t>
            </w:r>
          </w:p>
          <w:p w:rsidR="009F2E7F" w:rsidRPr="009678B7" w:rsidRDefault="009F2E7F" w:rsidP="00876557">
            <w:pPr>
              <w:numPr>
                <w:ilvl w:val="0"/>
                <w:numId w:val="25"/>
              </w:numPr>
              <w:spacing w:after="0" w:line="240" w:lineRule="auto"/>
              <w:contextualSpacing/>
              <w:rPr>
                <w:color w:val="CE181E"/>
                <w:sz w:val="20"/>
                <w:szCs w:val="20"/>
              </w:rPr>
            </w:pPr>
            <w:r w:rsidRPr="009678B7">
              <w:rPr>
                <w:color w:val="000000"/>
                <w:sz w:val="20"/>
                <w:szCs w:val="20"/>
              </w:rPr>
              <w:t>Szafa przeznaczona do przechowywania łóżeczek przedszkolnych oraz pościeli. Pomieści 15 takich kompletów. W górnej części znajdują się przegródki na pościel, w dolnej jest miejsce na łóżeczka. Szafka nie posiada cokołu, co ułatwia umieszczanie łóżeczek w szafie (np. wsuwanie ich na wózku, 133146, sprzedawany osobno). Dla zwiększenia stabilności należy przykręcić ją bezpośrednio do podłogi. Elementy mocujące są w zestawie. Wykonana z płyty laminowanej o gr. 18 mm, w tonacji brzozy, z obrzeżem multiplex ABS. W tylnej ścianie każdego schowka na pościel otwór wentylacyjny o śr. 3,4 cm • wym. użytkowe części na łóżeczka: 134,4 x 64,4 x 98 cm • wym. przegródki na pościel: 44,6 x 65,4 x 16,8 cm • wym. 142,2 x 68,4 x 202,5 cm</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p>
        </w:tc>
        <w:tc>
          <w:tcPr>
            <w:tcW w:w="2410" w:type="dxa"/>
          </w:tcPr>
          <w:p w:rsidR="009F2E7F" w:rsidRPr="004512DF" w:rsidRDefault="009F2E7F" w:rsidP="00876557">
            <w:pPr>
              <w:spacing w:after="0" w:line="240" w:lineRule="auto"/>
              <w:rPr>
                <w:noProof/>
                <w:lang w:eastAsia="pl-PL"/>
              </w:rPr>
            </w:pPr>
            <w:r>
              <w:rPr>
                <w:noProof/>
                <w:lang w:eastAsia="pl-PL"/>
              </w:rPr>
              <w:pict>
                <v:shape id="Obraz 73" o:spid="_x0000_i1033" type="#_x0000_t75" alt="ÅÃ³Å¼eczko zielone" style="width:90.75pt;height:90.75pt;visibility:visible">
                  <v:imagedata r:id="rId40" o:title=""/>
                </v:shape>
              </w:pict>
            </w:r>
          </w:p>
        </w:tc>
        <w:tc>
          <w:tcPr>
            <w:tcW w:w="851" w:type="dxa"/>
          </w:tcPr>
          <w:p w:rsidR="009F2E7F" w:rsidRPr="004512DF" w:rsidRDefault="009F2E7F" w:rsidP="00876557">
            <w:pPr>
              <w:spacing w:after="0" w:line="240" w:lineRule="auto"/>
              <w:rPr>
                <w:sz w:val="20"/>
                <w:szCs w:val="20"/>
              </w:rPr>
            </w:pPr>
            <w:r w:rsidRPr="004512DF">
              <w:rPr>
                <w:sz w:val="20"/>
                <w:szCs w:val="20"/>
              </w:rPr>
              <w:t>25 szt.</w:t>
            </w:r>
          </w:p>
        </w:tc>
        <w:tc>
          <w:tcPr>
            <w:tcW w:w="1752" w:type="dxa"/>
          </w:tcPr>
          <w:p w:rsidR="009F2E7F" w:rsidRPr="004512DF" w:rsidRDefault="009F2E7F" w:rsidP="00876557">
            <w:pPr>
              <w:spacing w:after="0" w:line="240" w:lineRule="auto"/>
              <w:jc w:val="center"/>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Łóżeczko zielone</w:t>
            </w:r>
          </w:p>
          <w:p w:rsidR="009F2E7F" w:rsidRPr="009678B7" w:rsidRDefault="009F2E7F" w:rsidP="00876557">
            <w:pPr>
              <w:pStyle w:val="ListParagraph"/>
              <w:numPr>
                <w:ilvl w:val="0"/>
                <w:numId w:val="25"/>
              </w:numPr>
              <w:spacing w:after="0" w:line="240" w:lineRule="auto"/>
              <w:rPr>
                <w:b/>
                <w:sz w:val="20"/>
                <w:szCs w:val="20"/>
              </w:rPr>
            </w:pPr>
            <w:r w:rsidRPr="009678B7">
              <w:rPr>
                <w:sz w:val="20"/>
                <w:szCs w:val="20"/>
              </w:rPr>
              <w:t xml:space="preserve">maksymalne obciążenie 60 kg </w:t>
            </w:r>
          </w:p>
          <w:p w:rsidR="009F2E7F" w:rsidRPr="009678B7" w:rsidRDefault="009F2E7F" w:rsidP="00876557">
            <w:pPr>
              <w:pStyle w:val="ListParagraph"/>
              <w:numPr>
                <w:ilvl w:val="0"/>
                <w:numId w:val="25"/>
              </w:numPr>
              <w:spacing w:after="0" w:line="240" w:lineRule="auto"/>
              <w:rPr>
                <w:b/>
                <w:sz w:val="20"/>
                <w:szCs w:val="20"/>
              </w:rPr>
            </w:pPr>
            <w:r w:rsidRPr="009678B7">
              <w:rPr>
                <w:sz w:val="20"/>
                <w:szCs w:val="20"/>
              </w:rPr>
              <w:t>wym. 134 x 60 x 15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501005</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 xml:space="preserve">Łóżeczko ze stalową konstrukcją i tkaniną przepuszczającą powietrze,  Narożniki z tworzywa sztucznego stanowią nóżki łóżeczka, a ich konstrukcja pozwala na układanie łóżeczek jedno na drugim, </w:t>
            </w:r>
          </w:p>
        </w:tc>
        <w:tc>
          <w:tcPr>
            <w:tcW w:w="2880" w:type="dxa"/>
            <w:gridSpan w:val="2"/>
          </w:tcPr>
          <w:p w:rsidR="009F2E7F" w:rsidRPr="004512DF" w:rsidRDefault="009F2E7F" w:rsidP="00876557">
            <w:pPr>
              <w:spacing w:after="0" w:line="240" w:lineRule="auto"/>
              <w:rPr>
                <w:i/>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p>
        </w:tc>
        <w:tc>
          <w:tcPr>
            <w:tcW w:w="2410" w:type="dxa"/>
          </w:tcPr>
          <w:p w:rsidR="009F2E7F" w:rsidRPr="004512DF" w:rsidRDefault="009F2E7F" w:rsidP="00876557">
            <w:pPr>
              <w:spacing w:after="0" w:line="240" w:lineRule="auto"/>
              <w:rPr>
                <w:noProof/>
                <w:lang w:eastAsia="pl-PL"/>
              </w:rPr>
            </w:pPr>
            <w:r>
              <w:rPr>
                <w:noProof/>
                <w:lang w:eastAsia="pl-PL"/>
              </w:rPr>
              <w:pict>
                <v:shape id="_x0000_i1034" type="#_x0000_t75" alt="WÃ³zek na ÅÃ³Å¼eczka" style="width:93pt;height:93pt;visibility:visible">
                  <v:imagedata r:id="rId16" o:title=""/>
                </v:shape>
              </w:pict>
            </w:r>
          </w:p>
        </w:tc>
        <w:tc>
          <w:tcPr>
            <w:tcW w:w="851" w:type="dxa"/>
          </w:tcPr>
          <w:p w:rsidR="009F2E7F" w:rsidRPr="004512DF" w:rsidRDefault="009F2E7F" w:rsidP="00876557">
            <w:pPr>
              <w:spacing w:after="0" w:line="240" w:lineRule="auto"/>
              <w:rPr>
                <w:sz w:val="20"/>
                <w:szCs w:val="20"/>
              </w:rPr>
            </w:pPr>
            <w:r w:rsidRPr="004512DF">
              <w:rPr>
                <w:sz w:val="20"/>
                <w:szCs w:val="20"/>
              </w:rPr>
              <w:t>2 szt.</w:t>
            </w:r>
          </w:p>
        </w:tc>
        <w:tc>
          <w:tcPr>
            <w:tcW w:w="1752" w:type="dxa"/>
          </w:tcPr>
          <w:p w:rsidR="009F2E7F" w:rsidRPr="004512DF" w:rsidRDefault="009F2E7F" w:rsidP="00876557">
            <w:pPr>
              <w:spacing w:after="0" w:line="240" w:lineRule="auto"/>
              <w:jc w:val="center"/>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Wózek na łóżeczka</w:t>
            </w:r>
          </w:p>
          <w:p w:rsidR="009F2E7F" w:rsidRPr="009678B7" w:rsidRDefault="009F2E7F" w:rsidP="00876557">
            <w:pPr>
              <w:pStyle w:val="ListParagraph"/>
              <w:numPr>
                <w:ilvl w:val="0"/>
                <w:numId w:val="25"/>
              </w:numPr>
              <w:spacing w:after="0" w:line="240" w:lineRule="auto"/>
              <w:rPr>
                <w:b/>
                <w:sz w:val="20"/>
                <w:szCs w:val="20"/>
              </w:rPr>
            </w:pPr>
            <w:r w:rsidRPr="009678B7">
              <w:rPr>
                <w:sz w:val="20"/>
                <w:szCs w:val="20"/>
              </w:rPr>
              <w:t xml:space="preserve">Metalowa konstrukcja pozwalająca na łatwe przemieszczanie maksymalnie 15 łóżeczek jednocześnie. </w:t>
            </w:r>
          </w:p>
          <w:p w:rsidR="009F2E7F" w:rsidRPr="009678B7" w:rsidRDefault="009F2E7F" w:rsidP="00876557">
            <w:pPr>
              <w:pStyle w:val="ListParagraph"/>
              <w:numPr>
                <w:ilvl w:val="0"/>
                <w:numId w:val="25"/>
              </w:numPr>
              <w:spacing w:after="0" w:line="240" w:lineRule="auto"/>
              <w:rPr>
                <w:b/>
                <w:sz w:val="20"/>
                <w:szCs w:val="20"/>
              </w:rPr>
            </w:pPr>
            <w:r w:rsidRPr="009678B7">
              <w:rPr>
                <w:sz w:val="20"/>
                <w:szCs w:val="20"/>
              </w:rPr>
              <w:t>wym. 131,8 x 58,3 x 11,8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133146</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Wózek na łóżeczka wykonany z rury stalowej o śr. 18 mm w kolorze żółtym. Wózek wyposażony  w cztery kółka z tworzywa sztucznego. Przeznaczony jest do transportu maksymalnie 15 łóżeczek o wymiarach (szer. x gł. x wys.): 1320 mm x 660 mm x 125 mm jednocześnie.</w:t>
            </w:r>
          </w:p>
        </w:tc>
        <w:tc>
          <w:tcPr>
            <w:tcW w:w="2880" w:type="dxa"/>
            <w:gridSpan w:val="2"/>
          </w:tcPr>
          <w:p w:rsidR="009F2E7F" w:rsidRPr="004512DF" w:rsidRDefault="009F2E7F" w:rsidP="00876557">
            <w:pPr>
              <w:spacing w:after="0" w:line="240" w:lineRule="auto"/>
              <w:rPr>
                <w:i/>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008</w:t>
            </w:r>
          </w:p>
        </w:tc>
        <w:tc>
          <w:tcPr>
            <w:tcW w:w="2410" w:type="dxa"/>
          </w:tcPr>
          <w:p w:rsidR="009F2E7F" w:rsidRPr="004512DF" w:rsidRDefault="009F2E7F" w:rsidP="00876557">
            <w:pPr>
              <w:spacing w:after="0" w:line="240" w:lineRule="auto"/>
              <w:rPr>
                <w:sz w:val="20"/>
                <w:szCs w:val="20"/>
              </w:rPr>
            </w:pPr>
            <w:r>
              <w:rPr>
                <w:noProof/>
                <w:lang w:eastAsia="pl-PL"/>
              </w:rPr>
              <w:pict>
                <v:shape id="Obraz 168" o:spid="_x0000_s1056" type="#_x0000_t75" alt="Stół prostokątny brzoza" style="position:absolute;margin-left:5.8pt;margin-top:-642.95pt;width:85.5pt;height:85.5pt;z-index:-251682304;visibility:visible;mso-position-horizontal-relative:text;mso-position-vertical-relative:text" wrapcoords="-189 0 -189 21411 21600 21411 21600 0 -189 0">
                  <v:imagedata r:id="rId36"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5szt.</w:t>
            </w:r>
          </w:p>
          <w:p w:rsidR="009F2E7F" w:rsidRPr="004512DF" w:rsidRDefault="009F2E7F" w:rsidP="00876557">
            <w:pPr>
              <w:spacing w:after="0" w:line="240" w:lineRule="auto"/>
              <w:rPr>
                <w:sz w:val="20"/>
                <w:szCs w:val="20"/>
              </w:rPr>
            </w:pPr>
            <w:r w:rsidRPr="004512DF">
              <w:rPr>
                <w:sz w:val="20"/>
                <w:szCs w:val="20"/>
              </w:rPr>
              <w:t>.</w:t>
            </w: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Stół prostokątny brzoza</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100575</w:t>
            </w:r>
          </w:p>
          <w:p w:rsidR="009F2E7F" w:rsidRPr="009678B7" w:rsidRDefault="009F2E7F" w:rsidP="00876557">
            <w:pPr>
              <w:numPr>
                <w:ilvl w:val="0"/>
                <w:numId w:val="25"/>
              </w:numPr>
              <w:spacing w:after="0" w:line="240" w:lineRule="auto"/>
              <w:contextualSpacing/>
              <w:rPr>
                <w:color w:val="CE181E"/>
                <w:sz w:val="20"/>
                <w:szCs w:val="20"/>
              </w:rPr>
            </w:pPr>
            <w:r w:rsidRPr="009678B7">
              <w:rPr>
                <w:color w:val="000000"/>
                <w:sz w:val="20"/>
                <w:szCs w:val="20"/>
              </w:rPr>
              <w:t xml:space="preserve">Seria stołów w jasnym odcieniu brzozy z wzmocnionymi blatami o gr. 25 mm, wykończonymi obrzeżem PCV o gr. 2 mm, w tej samej tonacji. Okrągłe drewniane nogi z regulowaną wysokością mocowane są za pomocą metalowych pierścieni, zwiększających ich stabilność i wytrzymałość. Nowoczesne rozwiązanie konstrukcyjne dodaje stołom lekkości, spełniając jednocześnie wszelkie wymagania dotyczące ich użytkowania. Regulowane nogi pozwalają na łatwe i szybkie dopasowanie wysokości stołów do wzrostu dziecka. Stoły oferowane są w 3 kształtach: kwadratowe, prostokątne i okrągłe, sprzedawane w komplecie z nogami. </w:t>
            </w:r>
          </w:p>
          <w:p w:rsidR="009F2E7F" w:rsidRPr="009678B7" w:rsidRDefault="009F2E7F" w:rsidP="00876557">
            <w:pPr>
              <w:numPr>
                <w:ilvl w:val="0"/>
                <w:numId w:val="25"/>
              </w:numPr>
              <w:spacing w:after="0"/>
              <w:rPr>
                <w:color w:val="CE181E"/>
                <w:sz w:val="20"/>
                <w:szCs w:val="20"/>
              </w:rPr>
            </w:pPr>
            <w:r w:rsidRPr="009678B7">
              <w:rPr>
                <w:color w:val="000000"/>
                <w:sz w:val="20"/>
                <w:szCs w:val="20"/>
              </w:rPr>
              <w:t>Stoły kwadratowe i prostokątne można ze sobą zestawiać tworząc grupy w czasie zajęć edukacyjnych. • wys. 40, 46, 52 i 58 cm</w:t>
            </w:r>
          </w:p>
          <w:p w:rsidR="009F2E7F" w:rsidRPr="009678B7" w:rsidRDefault="009F2E7F" w:rsidP="00876557">
            <w:pPr>
              <w:numPr>
                <w:ilvl w:val="0"/>
                <w:numId w:val="25"/>
              </w:numPr>
              <w:spacing w:after="0" w:line="240" w:lineRule="auto"/>
              <w:contextualSpacing/>
              <w:rPr>
                <w:color w:val="CE181E"/>
                <w:sz w:val="20"/>
                <w:szCs w:val="20"/>
              </w:rPr>
            </w:pPr>
            <w:r w:rsidRPr="009678B7">
              <w:rPr>
                <w:color w:val="000000"/>
                <w:sz w:val="20"/>
                <w:szCs w:val="20"/>
              </w:rPr>
              <w:t>• wym. blatu 119 x 74 cm</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009</w:t>
            </w:r>
          </w:p>
        </w:tc>
        <w:tc>
          <w:tcPr>
            <w:tcW w:w="2410" w:type="dxa"/>
          </w:tcPr>
          <w:p w:rsidR="009F2E7F" w:rsidRPr="004512DF" w:rsidRDefault="009F2E7F" w:rsidP="00876557">
            <w:pPr>
              <w:spacing w:after="0" w:line="240" w:lineRule="auto"/>
              <w:rPr>
                <w:sz w:val="20"/>
                <w:szCs w:val="20"/>
              </w:rPr>
            </w:pPr>
            <w:r>
              <w:rPr>
                <w:noProof/>
                <w:lang w:eastAsia="pl-PL"/>
              </w:rPr>
              <w:pict>
                <v:shape id="Obraz 169" o:spid="_x0000_s1057" type="#_x0000_t75" alt="Krzesło Filipek zielone ze stopką filcową rozm. 1 " style="position:absolute;margin-left:11.05pt;margin-top:23.25pt;width:85pt;height:85pt;z-index:-251681280;visibility:visible;mso-position-horizontal-relative:text;mso-position-vertical-relative:text" wrapcoords="-191 0 -191 21409 21600 21409 21600 0 -191 0">
                  <v:imagedata r:id="rId41"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25 szt.</w:t>
            </w: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Krzesełko Filipek ze stopką filcową – zielone</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Rozmiar 1</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118307</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010</w:t>
            </w:r>
          </w:p>
        </w:tc>
        <w:tc>
          <w:tcPr>
            <w:tcW w:w="2410" w:type="dxa"/>
          </w:tcPr>
          <w:p w:rsidR="009F2E7F" w:rsidRPr="004512DF" w:rsidRDefault="009F2E7F" w:rsidP="00876557">
            <w:pPr>
              <w:spacing w:after="0" w:line="240" w:lineRule="auto"/>
              <w:rPr>
                <w:sz w:val="20"/>
                <w:szCs w:val="20"/>
              </w:rPr>
            </w:pPr>
            <w:r>
              <w:rPr>
                <w:noProof/>
                <w:lang w:eastAsia="pl-PL"/>
              </w:rPr>
              <w:pict>
                <v:shape id="Obraz 170" o:spid="_x0000_s1058" type="#_x0000_t75" alt="Biurko Vigo z zaokrąglonymi narożnikami, z szafką i szufladą" style="position:absolute;margin-left:6.55pt;margin-top:9.75pt;width:85pt;height:85pt;z-index:-251680256;visibility:visible;mso-position-horizontal-relative:text;mso-position-vertical-relative:text" wrapcoords="-191 0 -191 21409 21600 21409 21600 0 -191 0">
                  <v:imagedata r:id="rId42"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p w:rsidR="009F2E7F" w:rsidRPr="004512DF" w:rsidRDefault="009F2E7F" w:rsidP="00876557">
            <w:pPr>
              <w:spacing w:after="0" w:line="240" w:lineRule="auto"/>
              <w:rPr>
                <w:sz w:val="20"/>
                <w:szCs w:val="20"/>
              </w:rPr>
            </w:pP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Biurko Vigo z zaokrąglonymi narożnikami, z szafką i szufladą</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Biurka wykonane z płyty laminowanej o gr. 18 mm w tonacji klonu, wykończone obrzeżem o gr. 2 mm. Wyposażone w szafkę i 1 szufladę zamykaną na zamek.</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120 x 60 x 76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092729</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 xml:space="preserve"> obrzeże PCV o gr. 2 mm w kolorze płyty</w:t>
            </w:r>
          </w:p>
          <w:p w:rsidR="009F2E7F" w:rsidRPr="009678B7" w:rsidRDefault="009F2E7F" w:rsidP="00876557">
            <w:pPr>
              <w:numPr>
                <w:ilvl w:val="0"/>
                <w:numId w:val="25"/>
              </w:numPr>
              <w:spacing w:after="0"/>
              <w:rPr>
                <w:color w:val="000000"/>
              </w:rPr>
            </w:pPr>
            <w:r w:rsidRPr="009678B7">
              <w:rPr>
                <w:color w:val="000000"/>
                <w:sz w:val="20"/>
                <w:szCs w:val="20"/>
              </w:rPr>
              <w:t xml:space="preserve"> dno szuflad wykonane z płyty HDF o gr. 3,2 mm, w kolorze białym</w:t>
            </w:r>
          </w:p>
          <w:p w:rsidR="009F2E7F" w:rsidRPr="009678B7" w:rsidRDefault="009F2E7F" w:rsidP="00876557">
            <w:pPr>
              <w:numPr>
                <w:ilvl w:val="0"/>
                <w:numId w:val="25"/>
              </w:numPr>
              <w:spacing w:after="0"/>
              <w:rPr>
                <w:color w:val="000000"/>
              </w:rPr>
            </w:pPr>
            <w:r w:rsidRPr="009678B7">
              <w:rPr>
                <w:color w:val="000000"/>
                <w:sz w:val="20"/>
                <w:szCs w:val="20"/>
              </w:rPr>
              <w:t xml:space="preserve"> wygodne uchwyty prostokątne, wykonane  z tworzywa sztucznego w kolorze srebrnym.</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Biurko o wym. 1200 x 600 x 760 mm. Przestrzeń pod biurkiem na wsunięcie krzesła 795mm. Posiada zaokrąglone narożniki, po prawej stronie od góry szuflada z uchwytem, zamykana na kluczyk, poniżej szafka zamykana drzwiczkami z uchwytem wym. 368mm. Z tyłu biurka blenda płytowa o wym. 500mm.</w:t>
            </w:r>
            <w:r w:rsidRPr="009678B7">
              <w:rPr>
                <w:sz w:val="20"/>
                <w:szCs w:val="20"/>
              </w:rPr>
              <w:br/>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011</w:t>
            </w:r>
          </w:p>
        </w:tc>
        <w:tc>
          <w:tcPr>
            <w:tcW w:w="2410" w:type="dxa"/>
          </w:tcPr>
          <w:p w:rsidR="009F2E7F" w:rsidRPr="004512DF" w:rsidRDefault="009F2E7F" w:rsidP="00876557">
            <w:pPr>
              <w:spacing w:after="0" w:line="240" w:lineRule="auto"/>
              <w:rPr>
                <w:sz w:val="20"/>
                <w:szCs w:val="20"/>
              </w:rPr>
            </w:pPr>
            <w:r>
              <w:rPr>
                <w:noProof/>
                <w:lang w:eastAsia="pl-PL"/>
              </w:rPr>
              <w:pict>
                <v:shape id="Obraz 171" o:spid="_x0000_s1059" type="#_x0000_t75" alt="Krzesło Colores obrotowe na kółkach z reg. wys. zielone" style="position:absolute;margin-left:11pt;margin-top:13.3pt;width:90.7pt;height:90.7pt;z-index:-251679232;visibility:visible;mso-position-horizontal-relative:text;mso-position-vertical-relative:text" wrapcoords="-179 0 -179 21421 21600 21421 21600 0 -179 0">
                  <v:imagedata r:id="rId43"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p w:rsidR="009F2E7F" w:rsidRPr="004512DF" w:rsidRDefault="009F2E7F" w:rsidP="00876557">
            <w:pPr>
              <w:spacing w:after="0" w:line="240" w:lineRule="auto"/>
              <w:rPr>
                <w:sz w:val="20"/>
                <w:szCs w:val="20"/>
              </w:rPr>
            </w:pP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Krzesło Colores obrotowe na kółkach z regulacją wysokości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Krzesło o nowoczesnym wzornictwie. Siedzisko i oparcie połączone w jedną całość, wykonane z tworzywa sztucznego. Odporne na zabrudzenia i wilgoć. Stelaż krzesła wyposażony w kółka i mechanizm regulacji wysokości.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wys. siedziska od 43 do 56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kolor – zielony</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256083</w:t>
            </w:r>
          </w:p>
          <w:p w:rsidR="009F2E7F" w:rsidRPr="009678B7" w:rsidRDefault="009F2E7F" w:rsidP="00876557">
            <w:pPr>
              <w:numPr>
                <w:ilvl w:val="0"/>
                <w:numId w:val="25"/>
              </w:numPr>
              <w:spacing w:after="0" w:line="240" w:lineRule="auto"/>
              <w:rPr>
                <w:color w:val="000000"/>
              </w:rPr>
            </w:pPr>
            <w:r w:rsidRPr="009678B7">
              <w:rPr>
                <w:color w:val="000000"/>
                <w:sz w:val="20"/>
                <w:szCs w:val="20"/>
              </w:rPr>
              <w:t>rozstaw kółek: 640 mm.</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012</w:t>
            </w:r>
          </w:p>
        </w:tc>
        <w:tc>
          <w:tcPr>
            <w:tcW w:w="2410" w:type="dxa"/>
          </w:tcPr>
          <w:p w:rsidR="009F2E7F" w:rsidRPr="004512DF" w:rsidRDefault="009F2E7F" w:rsidP="00876557">
            <w:pPr>
              <w:spacing w:after="0" w:line="240" w:lineRule="auto"/>
              <w:rPr>
                <w:sz w:val="20"/>
                <w:szCs w:val="20"/>
              </w:rPr>
            </w:pPr>
            <w:r>
              <w:rPr>
                <w:noProof/>
                <w:lang w:eastAsia="pl-PL"/>
              </w:rPr>
              <w:pict>
                <v:shape id="Obraz 172" o:spid="_x0000_s1060" type="#_x0000_t75" alt="Szafka M z 1 półką na kółkach" style="position:absolute;margin-left:10.3pt;margin-top:.3pt;width:81pt;height:81pt;z-index:-251678208;visibility:visible;mso-position-horizontal-relative:text;mso-position-vertical-relative:text" wrapcoords="-200 0 -200 21400 21600 21400 21600 0 -200 0">
                  <v:imagedata r:id="rId44"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color w:val="000000"/>
                <w:sz w:val="20"/>
                <w:szCs w:val="20"/>
              </w:rPr>
              <w:t>Szafka M z 1 półką na kółkach</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Szafka wykonana z płyty laminowanej o gr. 18 mm, w tonacji brzozy, z obrzeżem ABS multiplex.</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wym. 89,1 x 41,5 x 48,4 cm</w:t>
            </w:r>
          </w:p>
          <w:p w:rsidR="009F2E7F" w:rsidRPr="009678B7" w:rsidRDefault="009F2E7F" w:rsidP="00876557">
            <w:pPr>
              <w:pStyle w:val="ListParagraph"/>
              <w:numPr>
                <w:ilvl w:val="0"/>
                <w:numId w:val="25"/>
              </w:numPr>
              <w:spacing w:after="0" w:line="240" w:lineRule="auto"/>
              <w:rPr>
                <w:color w:val="000000"/>
              </w:rPr>
            </w:pPr>
            <w:r w:rsidRPr="009678B7">
              <w:rPr>
                <w:color w:val="000000"/>
                <w:sz w:val="20"/>
                <w:szCs w:val="20"/>
              </w:rPr>
              <w:t>Kod produktu: 100277</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76557">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76557">
            <w:pPr>
              <w:numPr>
                <w:ilvl w:val="0"/>
                <w:numId w:val="25"/>
              </w:numPr>
              <w:spacing w:after="0"/>
              <w:rPr>
                <w:color w:val="000000"/>
              </w:rPr>
            </w:pPr>
            <w:r w:rsidRPr="009678B7">
              <w:rPr>
                <w:color w:val="000000"/>
                <w:sz w:val="20"/>
                <w:szCs w:val="20"/>
              </w:rPr>
              <w:t xml:space="preserve"> Posiada jedną wzmocnioną półkę (2 przestrzenie), która ma 5-stopniową możliwość regulacji wysokości i posiada blokadę chroniącą półki przed wypadaniem</w:t>
            </w:r>
          </w:p>
          <w:p w:rsidR="009F2E7F" w:rsidRPr="009678B7" w:rsidRDefault="009F2E7F" w:rsidP="00876557">
            <w:pPr>
              <w:numPr>
                <w:ilvl w:val="0"/>
                <w:numId w:val="25"/>
              </w:numPr>
              <w:spacing w:after="0"/>
              <w:rPr>
                <w:color w:val="000000"/>
              </w:rPr>
            </w:pPr>
            <w:r w:rsidRPr="009678B7">
              <w:rPr>
                <w:color w:val="000000"/>
                <w:sz w:val="20"/>
                <w:szCs w:val="20"/>
              </w:rPr>
              <w:t>4 kółka z blokadą</w:t>
            </w:r>
          </w:p>
          <w:p w:rsidR="009F2E7F" w:rsidRPr="009678B7" w:rsidRDefault="009F2E7F" w:rsidP="00876557">
            <w:pPr>
              <w:numPr>
                <w:ilvl w:val="0"/>
                <w:numId w:val="25"/>
              </w:numPr>
              <w:spacing w:after="0"/>
              <w:rPr>
                <w:color w:val="CE181E"/>
                <w:sz w:val="20"/>
                <w:szCs w:val="20"/>
              </w:rPr>
            </w:pPr>
            <w:r w:rsidRPr="009678B7">
              <w:rPr>
                <w:color w:val="000000"/>
                <w:sz w:val="20"/>
                <w:szCs w:val="20"/>
              </w:rPr>
              <w:t>wym. 89,1 x 41,5 x 48,4 cm</w:t>
            </w:r>
          </w:p>
          <w:p w:rsidR="009F2E7F" w:rsidRPr="009678B7" w:rsidRDefault="009F2E7F" w:rsidP="00876557">
            <w:pPr>
              <w:numPr>
                <w:ilvl w:val="0"/>
                <w:numId w:val="25"/>
              </w:numPr>
              <w:spacing w:after="0"/>
              <w:rPr>
                <w:color w:val="000000"/>
              </w:rPr>
            </w:pPr>
            <w:r w:rsidRPr="009678B7">
              <w:rPr>
                <w:color w:val="000000"/>
                <w:sz w:val="20"/>
                <w:szCs w:val="20"/>
              </w:rPr>
              <w:t>Przystosowana do montażu drzwiczek wym. 42 x 36,2 cm lub uzupełnienia pojemnikami</w:t>
            </w:r>
          </w:p>
          <w:p w:rsidR="009F2E7F" w:rsidRPr="009678B7" w:rsidRDefault="009F2E7F" w:rsidP="00876557">
            <w:pPr>
              <w:numPr>
                <w:ilvl w:val="0"/>
                <w:numId w:val="25"/>
              </w:numPr>
              <w:rPr>
                <w:color w:val="CE181E"/>
                <w:sz w:val="20"/>
                <w:szCs w:val="20"/>
              </w:rPr>
            </w:pPr>
            <w:r w:rsidRPr="009678B7">
              <w:rPr>
                <w:color w:val="000000"/>
                <w:sz w:val="20"/>
                <w:szCs w:val="20"/>
              </w:rPr>
              <w:t>Produkt posiada certyfikat potwierdzający za zgodność z normami:   EN 16121/11.13</w:t>
            </w: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014</w:t>
            </w:r>
          </w:p>
        </w:tc>
        <w:tc>
          <w:tcPr>
            <w:tcW w:w="2410" w:type="dxa"/>
          </w:tcPr>
          <w:p w:rsidR="009F2E7F" w:rsidRPr="004512DF" w:rsidRDefault="009F2E7F" w:rsidP="00876557">
            <w:pPr>
              <w:spacing w:after="0" w:line="240" w:lineRule="auto"/>
              <w:rPr>
                <w:sz w:val="20"/>
                <w:szCs w:val="20"/>
              </w:rPr>
            </w:pPr>
            <w:r>
              <w:rPr>
                <w:noProof/>
                <w:lang w:eastAsia="pl-PL"/>
              </w:rPr>
              <w:pict>
                <v:shape id="Obraz 173" o:spid="_x0000_s1061" type="#_x0000_t75" alt="Tablica korkowa 90 x 150 cm" style="position:absolute;margin-left:14.1pt;margin-top:7.8pt;width:87.85pt;height:87.85pt;z-index:-251677184;visibility:visible;mso-position-horizontal-relative:text;mso-position-vertical-relative:text" wrapcoords="-185 0 -185 21415 21600 21415 21600 0 -185 0">
                  <v:imagedata r:id="rId34"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p w:rsidR="009F2E7F" w:rsidRPr="004512DF" w:rsidRDefault="009F2E7F" w:rsidP="00876557">
            <w:pPr>
              <w:spacing w:after="0" w:line="240" w:lineRule="auto"/>
              <w:rPr>
                <w:sz w:val="20"/>
                <w:szCs w:val="20"/>
              </w:rPr>
            </w:pPr>
            <w:r w:rsidRPr="004512DF">
              <w:rPr>
                <w:sz w:val="20"/>
                <w:szCs w:val="20"/>
              </w:rPr>
              <w:t>.</w:t>
            </w: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Tablica korkowa 90 x 150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90 x 150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044002</w:t>
            </w: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015</w:t>
            </w: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tc>
        <w:tc>
          <w:tcPr>
            <w:tcW w:w="2410" w:type="dxa"/>
          </w:tcPr>
          <w:p w:rsidR="009F2E7F" w:rsidRPr="004512DF" w:rsidRDefault="009F2E7F" w:rsidP="00876557">
            <w:pPr>
              <w:spacing w:after="0" w:line="240" w:lineRule="auto"/>
              <w:rPr>
                <w:sz w:val="20"/>
                <w:szCs w:val="20"/>
              </w:rPr>
            </w:pPr>
            <w:r>
              <w:rPr>
                <w:noProof/>
                <w:lang w:eastAsia="pl-PL"/>
              </w:rPr>
              <w:pict>
                <v:shape id="Obraz 174" o:spid="_x0000_s1062" type="#_x0000_t75" alt="Pojemnik głęboki 2 - zielony" style="position:absolute;margin-left:12.45pt;margin-top:305.5pt;width:85pt;height:85pt;z-index:-251673088;visibility:visible;mso-position-horizontal-relative:text;mso-position-vertical-relative:text" wrapcoords="-191 0 -191 21409 21600 21409 21600 0 -191 0">
                  <v:imagedata r:id="rId45" o:title=""/>
                  <w10:wrap type="tight"/>
                </v:shape>
              </w:pict>
            </w:r>
            <w:r>
              <w:rPr>
                <w:noProof/>
                <w:lang w:eastAsia="pl-PL"/>
              </w:rPr>
              <w:pict>
                <v:shape id="Obraz 175" o:spid="_x0000_s1063" type="#_x0000_t75" alt="Pojemnik głęboki 2 - limonka" style="position:absolute;margin-left:-.85pt;margin-top:198.2pt;width:107.25pt;height:107.25pt;z-index:-251674112;visibility:visible;mso-position-horizontal-relative:text;mso-position-vertical-relative:text" wrapcoords="-151 0 -151 21449 21600 21449 21600 0 -151 0">
                  <v:imagedata r:id="rId46" o:title=""/>
                  <w10:wrap type="tight"/>
                </v:shape>
              </w:pict>
            </w:r>
            <w:r>
              <w:rPr>
                <w:noProof/>
                <w:lang w:eastAsia="pl-PL"/>
              </w:rPr>
              <w:pict>
                <v:shape id="Obraz 176" o:spid="_x0000_s1064" type="#_x0000_t75" alt="Szafka D na plastikowe pojemniki na cokole" style="position:absolute;margin-left:17.8pt;margin-top:10.5pt;width:79.35pt;height:79.35pt;z-index:-251676160;visibility:visible;mso-position-horizontal-relative:text;mso-position-vertical-relative:text" wrapcoords="-204 0 -204 21396 21600 21396 21600 0 -204 0">
                  <v:imagedata r:id="rId47" o:title=""/>
                  <w10:wrap type="tight"/>
                </v:shape>
              </w:pict>
            </w:r>
            <w:r>
              <w:rPr>
                <w:noProof/>
                <w:lang w:eastAsia="pl-PL"/>
              </w:rPr>
              <w:pict>
                <v:shape id="Obraz 177" o:spid="_x0000_s1065" type="#_x0000_t75" alt="Pojemnik Jumbo 4 - transparentny" style="position:absolute;margin-left:8pt;margin-top:105.85pt;width:85pt;height:85pt;z-index:-251675136;visibility:visible;mso-position-horizontal-relative:text;mso-position-vertical-relative:text" wrapcoords="-191 0 -191 21409 21600 21409 21600 0 -191 0">
                  <v:imagedata r:id="rId48"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r w:rsidRPr="004512DF">
              <w:rPr>
                <w:sz w:val="20"/>
                <w:szCs w:val="20"/>
              </w:rPr>
              <w:t>2 szt.</w:t>
            </w: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r w:rsidRPr="004512DF">
              <w:rPr>
                <w:sz w:val="20"/>
                <w:szCs w:val="20"/>
              </w:rPr>
              <w:t>2 szt.</w:t>
            </w: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p>
          <w:p w:rsidR="009F2E7F" w:rsidRPr="004512DF" w:rsidRDefault="009F2E7F" w:rsidP="00876557">
            <w:pPr>
              <w:spacing w:after="0" w:line="240" w:lineRule="auto"/>
              <w:rPr>
                <w:sz w:val="20"/>
                <w:szCs w:val="20"/>
              </w:rPr>
            </w:pPr>
            <w:r w:rsidRPr="004512DF">
              <w:rPr>
                <w:sz w:val="20"/>
                <w:szCs w:val="20"/>
              </w:rPr>
              <w:t>2 szt.</w:t>
            </w:r>
          </w:p>
          <w:p w:rsidR="009F2E7F" w:rsidRPr="004512DF" w:rsidRDefault="009F2E7F" w:rsidP="00876557">
            <w:pPr>
              <w:spacing w:after="0" w:line="240" w:lineRule="auto"/>
              <w:rPr>
                <w:sz w:val="20"/>
                <w:szCs w:val="20"/>
              </w:rPr>
            </w:pPr>
          </w:p>
        </w:tc>
        <w:tc>
          <w:tcPr>
            <w:tcW w:w="1752" w:type="dxa"/>
          </w:tcPr>
          <w:p w:rsidR="009F2E7F" w:rsidRPr="004512DF" w:rsidRDefault="009F2E7F" w:rsidP="00876557">
            <w:pPr>
              <w:spacing w:after="0" w:line="240" w:lineRule="auto"/>
              <w:rPr>
                <w:sz w:val="20"/>
                <w:szCs w:val="20"/>
              </w:rPr>
            </w:pPr>
            <w:r w:rsidRPr="004512DF">
              <w:rPr>
                <w:sz w:val="20"/>
                <w:szCs w:val="20"/>
              </w:rPr>
              <w:t>1.21</w:t>
            </w:r>
          </w:p>
          <w:p w:rsidR="009F2E7F" w:rsidRPr="004512DF" w:rsidRDefault="009F2E7F" w:rsidP="00876557">
            <w:pPr>
              <w:spacing w:after="0" w:line="240" w:lineRule="auto"/>
              <w:rPr>
                <w:sz w:val="20"/>
                <w:szCs w:val="20"/>
              </w:rPr>
            </w:pPr>
          </w:p>
        </w:tc>
        <w:tc>
          <w:tcPr>
            <w:tcW w:w="4680" w:type="dxa"/>
          </w:tcPr>
          <w:p w:rsidR="009F2E7F" w:rsidRPr="009678B7" w:rsidRDefault="009F2E7F" w:rsidP="00876557">
            <w:pPr>
              <w:spacing w:after="0" w:line="240" w:lineRule="auto"/>
              <w:rPr>
                <w:b/>
                <w:sz w:val="20"/>
                <w:szCs w:val="20"/>
              </w:rPr>
            </w:pPr>
            <w:r w:rsidRPr="009678B7">
              <w:rPr>
                <w:b/>
                <w:sz w:val="20"/>
                <w:szCs w:val="20"/>
              </w:rPr>
              <w:t>Szafka D na plastikowe pojemniki na cokole + pojemniki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Szafka wykonana z płyty laminowanej o gr. 18 mm, w tonacji brzozy, z obrzeżem ABS multiplex.</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70,2 x 48 x 87,1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100344</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76557">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76557">
            <w:pPr>
              <w:numPr>
                <w:ilvl w:val="0"/>
                <w:numId w:val="25"/>
              </w:numPr>
              <w:spacing w:after="0"/>
              <w:rPr>
                <w:color w:val="000000"/>
              </w:rPr>
            </w:pPr>
            <w:r w:rsidRPr="009678B7">
              <w:rPr>
                <w:color w:val="000000"/>
                <w:sz w:val="20"/>
                <w:szCs w:val="20"/>
              </w:rPr>
              <w:t>Posiada jedną przegrodę pionową tworząc 2 przestrzenie, które należy uzupełnić pojemnikami.</w:t>
            </w:r>
          </w:p>
          <w:p w:rsidR="009F2E7F" w:rsidRPr="009678B7" w:rsidRDefault="009F2E7F" w:rsidP="00876557">
            <w:pPr>
              <w:numPr>
                <w:ilvl w:val="0"/>
                <w:numId w:val="25"/>
              </w:numPr>
              <w:spacing w:after="0"/>
              <w:rPr>
                <w:color w:val="CE181E"/>
                <w:sz w:val="20"/>
                <w:szCs w:val="20"/>
              </w:rPr>
            </w:pPr>
            <w:r w:rsidRPr="009678B7">
              <w:rPr>
                <w:color w:val="000000"/>
                <w:sz w:val="20"/>
                <w:szCs w:val="20"/>
              </w:rPr>
              <w:t>- Wnęka na listwę podłogową oraz  cokół o wys. 80 mm ze stopkami chroniącymi przed zarysowaniem podłogi.</w:t>
            </w:r>
          </w:p>
          <w:p w:rsidR="009F2E7F" w:rsidRPr="009678B7" w:rsidRDefault="009F2E7F" w:rsidP="00876557">
            <w:pPr>
              <w:numPr>
                <w:ilvl w:val="0"/>
                <w:numId w:val="25"/>
              </w:numPr>
              <w:spacing w:after="0"/>
              <w:rPr>
                <w:color w:val="000000"/>
              </w:rPr>
            </w:pPr>
            <w:r w:rsidRPr="009678B7">
              <w:rPr>
                <w:color w:val="000000"/>
                <w:sz w:val="20"/>
                <w:szCs w:val="20"/>
              </w:rPr>
              <w:t>wym. 70,2 x 48 x 78,1 cm</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Produkt posiada certyfikat potwierdzający za zgodność z normami:   EN 16121/11.13</w:t>
            </w:r>
          </w:p>
          <w:p w:rsidR="009F2E7F" w:rsidRPr="009678B7" w:rsidRDefault="009F2E7F" w:rsidP="00876557">
            <w:pPr>
              <w:spacing w:after="0" w:line="240" w:lineRule="auto"/>
              <w:rPr>
                <w:b/>
                <w:sz w:val="20"/>
                <w:szCs w:val="20"/>
              </w:rPr>
            </w:pPr>
          </w:p>
          <w:p w:rsidR="009F2E7F" w:rsidRPr="009678B7" w:rsidRDefault="009F2E7F" w:rsidP="00876557">
            <w:pPr>
              <w:spacing w:after="0" w:line="240" w:lineRule="auto"/>
              <w:rPr>
                <w:b/>
                <w:sz w:val="20"/>
                <w:szCs w:val="20"/>
              </w:rPr>
            </w:pPr>
            <w:r w:rsidRPr="009678B7">
              <w:rPr>
                <w:b/>
                <w:sz w:val="20"/>
                <w:szCs w:val="20"/>
              </w:rPr>
              <w:t>Pojemnik Jumbo 4</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 xml:space="preserve">wym. 31,2 x 42,7 x 30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kolor – transparentny</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372025</w:t>
            </w:r>
          </w:p>
          <w:p w:rsidR="009F2E7F" w:rsidRPr="009678B7" w:rsidRDefault="009F2E7F" w:rsidP="00876557">
            <w:pPr>
              <w:spacing w:after="0" w:line="240" w:lineRule="auto"/>
              <w:rPr>
                <w:b/>
                <w:sz w:val="20"/>
                <w:szCs w:val="20"/>
              </w:rPr>
            </w:pPr>
          </w:p>
          <w:p w:rsidR="009F2E7F" w:rsidRPr="009678B7" w:rsidRDefault="009F2E7F" w:rsidP="00876557">
            <w:pPr>
              <w:spacing w:after="0" w:line="240" w:lineRule="auto"/>
              <w:rPr>
                <w:b/>
                <w:sz w:val="20"/>
                <w:szCs w:val="20"/>
              </w:rPr>
            </w:pPr>
          </w:p>
          <w:p w:rsidR="009F2E7F" w:rsidRPr="009678B7" w:rsidRDefault="009F2E7F" w:rsidP="00876557">
            <w:pPr>
              <w:spacing w:after="0" w:line="240" w:lineRule="auto"/>
              <w:rPr>
                <w:b/>
                <w:sz w:val="20"/>
                <w:szCs w:val="20"/>
              </w:rPr>
            </w:pPr>
            <w:r w:rsidRPr="009678B7">
              <w:rPr>
                <w:b/>
                <w:sz w:val="20"/>
                <w:szCs w:val="20"/>
              </w:rPr>
              <w:t>Pojemnik głęboki 2</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 xml:space="preserve">wym. 31,2 x 42,7 x 15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kolor –limonka</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372036</w:t>
            </w:r>
          </w:p>
          <w:p w:rsidR="009F2E7F" w:rsidRPr="009678B7" w:rsidRDefault="009F2E7F" w:rsidP="00876557">
            <w:pPr>
              <w:spacing w:after="0" w:line="240" w:lineRule="auto"/>
              <w:rPr>
                <w:b/>
                <w:sz w:val="20"/>
                <w:szCs w:val="20"/>
              </w:rPr>
            </w:pPr>
          </w:p>
          <w:p w:rsidR="009F2E7F" w:rsidRPr="009678B7" w:rsidRDefault="009F2E7F" w:rsidP="00876557">
            <w:pPr>
              <w:spacing w:after="0" w:line="240" w:lineRule="auto"/>
              <w:rPr>
                <w:b/>
                <w:sz w:val="20"/>
                <w:szCs w:val="20"/>
              </w:rPr>
            </w:pPr>
            <w:r w:rsidRPr="009678B7">
              <w:rPr>
                <w:b/>
                <w:sz w:val="20"/>
                <w:szCs w:val="20"/>
              </w:rPr>
              <w:t>Pojemnik głęboki 2</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Pojemnik z wytrzymałego tworzywa sztucznego, pasujący do szafek z kolekcji Flexi. Dostarczany z prowadnicami.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 xml:space="preserve">wym. 31,2 x 42,7 x 15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kolor –zielony</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372016</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016</w:t>
            </w:r>
          </w:p>
        </w:tc>
        <w:tc>
          <w:tcPr>
            <w:tcW w:w="2410" w:type="dxa"/>
          </w:tcPr>
          <w:p w:rsidR="009F2E7F" w:rsidRPr="004512DF" w:rsidRDefault="009F2E7F" w:rsidP="00876557">
            <w:pPr>
              <w:spacing w:after="0" w:line="240" w:lineRule="auto"/>
              <w:rPr>
                <w:sz w:val="20"/>
                <w:szCs w:val="20"/>
              </w:rPr>
            </w:pPr>
            <w:r>
              <w:rPr>
                <w:noProof/>
                <w:lang w:eastAsia="pl-PL"/>
              </w:rPr>
              <w:pict>
                <v:shape id="Obraz 178" o:spid="_x0000_s1066" type="#_x0000_t75" alt="Zestaw Flexi 18" style="position:absolute;margin-left:7.3pt;margin-top:10.7pt;width:93.5pt;height:93.5pt;z-index:-251672064;visibility:visible;mso-position-horizontal-relative:text;mso-position-vertical-relative:text" wrapcoords="-173 0 -173 21427 21600 21427 21600 0 -173 0">
                  <v:imagedata r:id="rId35"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 xml:space="preserve">1 szt. </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Zestaw Flexi 18 – mobilny organizer</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89,1 x 41,5 x 73,4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zestaw złożony z :</w:t>
            </w:r>
            <w:r w:rsidRPr="009678B7">
              <w:rPr>
                <w:sz w:val="20"/>
                <w:szCs w:val="20"/>
              </w:rPr>
              <w:br/>
              <w:t>Mobilna szafka z półką do kącików, zamknięta (099150)</w:t>
            </w:r>
            <w:r w:rsidRPr="009678B7">
              <w:rPr>
                <w:sz w:val="20"/>
                <w:szCs w:val="20"/>
              </w:rPr>
              <w:br/>
              <w:t>Organizer (099156)</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SET5097</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Korpusy, półki i przegrody wykonane z płyty laminowanej o grubości 18 mm, w odcieniu brzozy, z trwałym obrzeżem multiplex  o grubości 2mm  imitującym strukturę sklejki</w:t>
            </w:r>
          </w:p>
          <w:p w:rsidR="009F2E7F" w:rsidRPr="009678B7" w:rsidRDefault="009F2E7F" w:rsidP="00876557">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76557">
            <w:pPr>
              <w:numPr>
                <w:ilvl w:val="0"/>
                <w:numId w:val="25"/>
              </w:numPr>
              <w:spacing w:after="0"/>
              <w:rPr>
                <w:color w:val="000000"/>
              </w:rPr>
            </w:pPr>
            <w:r w:rsidRPr="009678B7">
              <w:rPr>
                <w:color w:val="000000"/>
                <w:sz w:val="20"/>
                <w:szCs w:val="20"/>
              </w:rPr>
              <w:t>W skład zestawu wchodzi:</w:t>
            </w:r>
          </w:p>
          <w:p w:rsidR="009F2E7F" w:rsidRPr="009678B7" w:rsidRDefault="009F2E7F" w:rsidP="00876557">
            <w:pPr>
              <w:numPr>
                <w:ilvl w:val="0"/>
                <w:numId w:val="25"/>
              </w:numPr>
              <w:spacing w:after="0"/>
              <w:rPr>
                <w:color w:val="000000"/>
              </w:rPr>
            </w:pPr>
            <w:r w:rsidRPr="009678B7">
              <w:rPr>
                <w:color w:val="000000"/>
                <w:sz w:val="20"/>
                <w:szCs w:val="20"/>
              </w:rPr>
              <w:t>Mobilna szafka z półką do kącików, zamknięta 1 szt.</w:t>
            </w:r>
          </w:p>
          <w:p w:rsidR="009F2E7F" w:rsidRPr="009678B7" w:rsidRDefault="009F2E7F" w:rsidP="00876557">
            <w:pPr>
              <w:numPr>
                <w:ilvl w:val="0"/>
                <w:numId w:val="25"/>
              </w:numPr>
              <w:spacing w:after="0"/>
              <w:rPr>
                <w:color w:val="000000"/>
              </w:rPr>
            </w:pPr>
            <w:r w:rsidRPr="009678B7">
              <w:rPr>
                <w:color w:val="000000"/>
                <w:sz w:val="20"/>
                <w:szCs w:val="20"/>
              </w:rPr>
              <w:t xml:space="preserve">Posiada 2 wzmocnione półki tworząc 3 przestrzenie. Dwie Dolne półki szafki są przestrzeniami otwartymi służącymi do przechowywania. </w:t>
            </w:r>
          </w:p>
          <w:p w:rsidR="009F2E7F" w:rsidRPr="009678B7" w:rsidRDefault="009F2E7F" w:rsidP="00876557">
            <w:pPr>
              <w:numPr>
                <w:ilvl w:val="0"/>
                <w:numId w:val="25"/>
              </w:numPr>
              <w:spacing w:after="0"/>
              <w:rPr>
                <w:color w:val="000000"/>
              </w:rPr>
            </w:pPr>
            <w:r w:rsidRPr="009678B7">
              <w:rPr>
                <w:color w:val="000000"/>
                <w:sz w:val="20"/>
                <w:szCs w:val="20"/>
              </w:rPr>
              <w:t>4 Kółka z blokadą dzięki którym jest mobilna i można ją przemieszczać.</w:t>
            </w:r>
          </w:p>
          <w:p w:rsidR="009F2E7F" w:rsidRPr="009678B7" w:rsidRDefault="009F2E7F" w:rsidP="00876557">
            <w:pPr>
              <w:numPr>
                <w:ilvl w:val="0"/>
                <w:numId w:val="25"/>
              </w:numPr>
              <w:spacing w:after="0"/>
              <w:rPr>
                <w:color w:val="000000"/>
              </w:rPr>
            </w:pPr>
            <w:r w:rsidRPr="009678B7">
              <w:rPr>
                <w:color w:val="000000"/>
                <w:sz w:val="20"/>
                <w:szCs w:val="20"/>
              </w:rPr>
              <w:t xml:space="preserve">wym. 89,1 x 41,5 x 61,4 cm </w:t>
            </w:r>
          </w:p>
          <w:p w:rsidR="009F2E7F" w:rsidRPr="009678B7" w:rsidRDefault="009F2E7F" w:rsidP="00876557">
            <w:pPr>
              <w:numPr>
                <w:ilvl w:val="0"/>
                <w:numId w:val="25"/>
              </w:numPr>
              <w:spacing w:after="0"/>
              <w:rPr>
                <w:color w:val="00000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000000"/>
              </w:rPr>
            </w:pPr>
            <w:r w:rsidRPr="009678B7">
              <w:rPr>
                <w:color w:val="000000"/>
                <w:sz w:val="20"/>
                <w:szCs w:val="20"/>
              </w:rPr>
              <w:t>Nadstawka - Organizer 1 szt.</w:t>
            </w:r>
          </w:p>
          <w:p w:rsidR="009F2E7F" w:rsidRPr="009678B7" w:rsidRDefault="009F2E7F" w:rsidP="00876557">
            <w:pPr>
              <w:numPr>
                <w:ilvl w:val="0"/>
                <w:numId w:val="25"/>
              </w:numPr>
              <w:spacing w:after="0"/>
              <w:rPr>
                <w:color w:val="000000"/>
              </w:rPr>
            </w:pPr>
            <w:r w:rsidRPr="009678B7">
              <w:rPr>
                <w:color w:val="000000"/>
                <w:sz w:val="20"/>
                <w:szCs w:val="20"/>
              </w:rPr>
              <w:t xml:space="preserve">Wykonana z płyty laminowanej i lakierowanej sklejki w kolorze brzozy o wym. 85x40,9x25 cm. </w:t>
            </w:r>
          </w:p>
          <w:p w:rsidR="009F2E7F" w:rsidRPr="009678B7" w:rsidRDefault="009F2E7F" w:rsidP="00876557">
            <w:pPr>
              <w:numPr>
                <w:ilvl w:val="0"/>
                <w:numId w:val="25"/>
              </w:numPr>
              <w:spacing w:after="0" w:line="240" w:lineRule="auto"/>
              <w:rPr>
                <w:color w:val="000000"/>
              </w:rPr>
            </w:pPr>
            <w:r w:rsidRPr="009678B7">
              <w:rPr>
                <w:color w:val="000000"/>
                <w:sz w:val="20"/>
                <w:szCs w:val="20"/>
              </w:rPr>
              <w:t>Organizer wyposażony w 6 różnej wielkości komór do przechowywania</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017</w:t>
            </w:r>
          </w:p>
        </w:tc>
        <w:tc>
          <w:tcPr>
            <w:tcW w:w="2410" w:type="dxa"/>
          </w:tcPr>
          <w:p w:rsidR="009F2E7F" w:rsidRPr="004512DF" w:rsidRDefault="009F2E7F" w:rsidP="00876557">
            <w:pPr>
              <w:spacing w:after="0" w:line="240" w:lineRule="auto"/>
              <w:rPr>
                <w:sz w:val="20"/>
                <w:szCs w:val="20"/>
              </w:rPr>
            </w:pPr>
            <w:r>
              <w:rPr>
                <w:noProof/>
                <w:lang w:eastAsia="pl-PL"/>
              </w:rPr>
              <w:pict>
                <v:shape id="Obraz 179" o:spid="_x0000_s1067" type="#_x0000_t75" alt="Zestaw Flexi 19" style="position:absolute;margin-left:13.05pt;margin-top:11.9pt;width:85pt;height:85pt;z-index:-251671040;visibility:visible;mso-position-horizontal-relative:text;mso-position-vertical-relative:text" wrapcoords="-191 0 -191 21409 21600 21409 21600 0 -191 0">
                  <v:imagedata r:id="rId49"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Zestaw Flexi 19 – mobilna biblioteczka</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89,1 x 41,5 x 73,4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zestaw złożony z :</w:t>
            </w:r>
            <w:r w:rsidRPr="009678B7">
              <w:rPr>
                <w:sz w:val="20"/>
                <w:szCs w:val="20"/>
              </w:rPr>
              <w:br/>
              <w:t>Mobilna szafka z półką do kącików, zamknięta (099150)</w:t>
            </w:r>
            <w:r w:rsidRPr="009678B7">
              <w:rPr>
                <w:sz w:val="20"/>
                <w:szCs w:val="20"/>
              </w:rPr>
              <w:br/>
              <w:t>Biblioteczka (099159)</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SET5098</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Korpusy, półki i przegrody  z płyty laminowanej o grubości 18 mm, w odcieniu brzozy, z trwałym obrzeżem multiplex  o grubości 2mm  imitującym strukturę sklejki</w:t>
            </w:r>
          </w:p>
          <w:p w:rsidR="009F2E7F" w:rsidRPr="009678B7" w:rsidRDefault="009F2E7F" w:rsidP="00876557">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Produkt posiada certyfikat potwierdzający za zgodność z normami:   EN 16121/11.13</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018</w:t>
            </w:r>
          </w:p>
        </w:tc>
        <w:tc>
          <w:tcPr>
            <w:tcW w:w="2410" w:type="dxa"/>
          </w:tcPr>
          <w:p w:rsidR="009F2E7F" w:rsidRPr="004512DF" w:rsidRDefault="009F2E7F" w:rsidP="00876557">
            <w:pPr>
              <w:spacing w:after="0" w:line="240" w:lineRule="auto"/>
              <w:rPr>
                <w:sz w:val="20"/>
                <w:szCs w:val="20"/>
              </w:rPr>
            </w:pPr>
            <w:r>
              <w:rPr>
                <w:noProof/>
                <w:lang w:eastAsia="pl-PL"/>
              </w:rPr>
              <w:pict>
                <v:shape id="Obraz 180" o:spid="_x0000_s1068" type="#_x0000_t75" alt="Duży zestaw materacy Quadro 1" style="position:absolute;margin-left:-.2pt;margin-top:18.25pt;width:102.75pt;height:102.75pt;z-index:-251670016;visibility:visible;mso-position-horizontal-relative:text;mso-position-vertical-relative:text" wrapcoords="-158 0 -158 21442 21600 21442 21600 0 -158 0">
                  <v:imagedata r:id="rId50"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Duży zestaw materacy Quadro 1</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Piankowe materace w różnych kolorach, kształtach i rozmiarach. Wykonane z pianki, pokrytej wysokiej jakości, bardzo wytrzymałą tkaniną trudnopalną. Parametry tkaniny: 100 % poliester; gramatura: 476 g/mb; klasa palności: B1; ścieralność: 96 000 cykli.</w:t>
            </w:r>
            <w:r w:rsidRPr="009678B7">
              <w:rPr>
                <w:color w:val="000000"/>
                <w:sz w:val="20"/>
                <w:szCs w:val="20"/>
              </w:rPr>
              <w:t xml:space="preserve"> zgodnie z normą DIN 4102</w:t>
            </w:r>
          </w:p>
          <w:p w:rsidR="009F2E7F" w:rsidRPr="009678B7" w:rsidRDefault="009F2E7F" w:rsidP="00876557">
            <w:pPr>
              <w:pStyle w:val="ListParagraph"/>
              <w:numPr>
                <w:ilvl w:val="0"/>
                <w:numId w:val="25"/>
              </w:numPr>
              <w:spacing w:after="0" w:line="240" w:lineRule="auto"/>
              <w:rPr>
                <w:sz w:val="20"/>
                <w:szCs w:val="20"/>
              </w:rPr>
            </w:pP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Zestaw złożony z:</w:t>
            </w:r>
            <w:r w:rsidRPr="009678B7">
              <w:rPr>
                <w:sz w:val="20"/>
                <w:szCs w:val="20"/>
              </w:rPr>
              <w:br/>
              <w:t>• 101519 Materac Quadro 1 brązowy, wys. 10 cm </w:t>
            </w:r>
            <w:r w:rsidRPr="009678B7">
              <w:rPr>
                <w:sz w:val="20"/>
                <w:szCs w:val="20"/>
              </w:rPr>
              <w:br/>
              <w:t>• 101520 Materac Quadro 1 ciemnoszary, wys. 10 cm </w:t>
            </w:r>
            <w:r w:rsidRPr="009678B7">
              <w:rPr>
                <w:sz w:val="20"/>
                <w:szCs w:val="20"/>
              </w:rPr>
              <w:br/>
              <w:t>• 101521 Materac Quadro 1 zielony, wys. 15 cm </w:t>
            </w:r>
            <w:r w:rsidRPr="009678B7">
              <w:rPr>
                <w:sz w:val="20"/>
                <w:szCs w:val="20"/>
              </w:rPr>
              <w:br/>
              <w:t>• 101522 Materac Quadro 1 żółty, wys. 15 cm </w:t>
            </w:r>
            <w:r w:rsidRPr="009678B7">
              <w:rPr>
                <w:sz w:val="20"/>
                <w:szCs w:val="20"/>
              </w:rPr>
              <w:br/>
              <w:t>• 101523 Materac Quadro 1 jasnozielony, wys. 15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wymiary po złożeniu są zależne od sposobu ułożenia materacy</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101515</w:t>
            </w:r>
          </w:p>
          <w:p w:rsidR="009F2E7F" w:rsidRPr="009678B7" w:rsidRDefault="009F2E7F" w:rsidP="00876557">
            <w:pPr>
              <w:spacing w:after="0" w:line="240" w:lineRule="auto"/>
              <w:contextualSpacing/>
              <w:rPr>
                <w:color w:val="CE181E"/>
                <w:sz w:val="20"/>
                <w:szCs w:val="20"/>
              </w:rPr>
            </w:pP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019</w:t>
            </w:r>
          </w:p>
        </w:tc>
        <w:tc>
          <w:tcPr>
            <w:tcW w:w="2410" w:type="dxa"/>
          </w:tcPr>
          <w:p w:rsidR="009F2E7F" w:rsidRPr="004512DF" w:rsidRDefault="009F2E7F" w:rsidP="00876557">
            <w:pPr>
              <w:spacing w:after="0" w:line="240" w:lineRule="auto"/>
              <w:rPr>
                <w:sz w:val="20"/>
                <w:szCs w:val="20"/>
              </w:rPr>
            </w:pPr>
            <w:r>
              <w:rPr>
                <w:noProof/>
                <w:lang w:eastAsia="pl-PL"/>
              </w:rPr>
              <w:pict>
                <v:shape id="Obraz 181" o:spid="_x0000_s1069" type="#_x0000_t75" alt="Kuchenny kącik Toli" style="position:absolute;margin-left:6.55pt;margin-top:16.7pt;width:99pt;height:99pt;z-index:-251668992;visibility:visible;mso-position-horizontal-relative:text;mso-position-vertical-relative:text" wrapcoords="-164 0 -164 21436 21600 21436 21600 0 -164 0">
                  <v:imagedata r:id="rId51"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Kuchenny kącik Toli</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 xml:space="preserve">Bezpieczny i funkcjonalny kącik kuchenny. Zestaw zawiera dwie uniwersalne szafeczki z drzwiczkami, każda z nich może być wykorzystana podczas zabawy jako piekarnik, pralka, kuchenka mikrofalowa, lodówka. Niezbędną częścią zabudowy kuchennej jest również zlewozmywak z kranem i pokrętłami, dwupalnikowa kuchenka oraz minilada do podawania przyrządzonych przez dzieci potraw, a także półeczki do przechowywania przyborów kuchennych. Zestaw umożliwia zabawę w gotowanie, służy integracji i współdziałaniu w grupie.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 xml:space="preserve">wym. 113 x 36 x 85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wys. blatu 44,5 cm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100929</w:t>
            </w:r>
          </w:p>
          <w:p w:rsidR="009F2E7F" w:rsidRPr="009678B7" w:rsidRDefault="009F2E7F" w:rsidP="00876557">
            <w:pPr>
              <w:numPr>
                <w:ilvl w:val="0"/>
                <w:numId w:val="25"/>
              </w:numPr>
              <w:spacing w:after="0" w:line="240" w:lineRule="auto"/>
              <w:contextualSpacing/>
              <w:rPr>
                <w:color w:val="000000"/>
              </w:rPr>
            </w:pPr>
            <w:r w:rsidRPr="009678B7">
              <w:rPr>
                <w:color w:val="000000"/>
                <w:sz w:val="20"/>
                <w:szCs w:val="20"/>
              </w:rPr>
              <w:t>Zestaw wykonany z płyty wiórowej o gr 18 mm w tonacji brzozy. Fronty, blaty oraz apliacje  wykonane są z lakierowanej płyty MDF</w:t>
            </w:r>
          </w:p>
          <w:p w:rsidR="009F2E7F" w:rsidRPr="009678B7" w:rsidRDefault="009F2E7F" w:rsidP="00876557">
            <w:pPr>
              <w:pStyle w:val="ListParagraph"/>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020</w:t>
            </w:r>
          </w:p>
        </w:tc>
        <w:tc>
          <w:tcPr>
            <w:tcW w:w="2410" w:type="dxa"/>
          </w:tcPr>
          <w:p w:rsidR="009F2E7F" w:rsidRPr="004512DF" w:rsidRDefault="009F2E7F" w:rsidP="00876557">
            <w:pPr>
              <w:spacing w:after="0" w:line="240" w:lineRule="auto"/>
              <w:rPr>
                <w:sz w:val="20"/>
                <w:szCs w:val="20"/>
              </w:rPr>
            </w:pPr>
            <w:r>
              <w:rPr>
                <w:noProof/>
                <w:lang w:eastAsia="pl-PL"/>
              </w:rPr>
              <w:pict>
                <v:shape id="Obraz 111" o:spid="_x0000_s1070" type="#_x0000_t75" alt="Zestaw Flexi 41" style="position:absolute;margin-left:1.3pt;margin-top:16.1pt;width:102.05pt;height:102.05pt;z-index:-251667968;visibility:visible;mso-position-horizontal-relative:text;mso-position-vertical-relative:text" wrapcoords="-159 0 -159 21441 21600 21441 21600 0 -159 0">
                  <v:imagedata r:id="rId52"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Zestaw Flexi 41</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r w:rsidRPr="009678B7">
              <w:rPr>
                <w:color w:val="CE181E"/>
                <w:sz w:val="20"/>
                <w:szCs w:val="20"/>
              </w:rPr>
              <w:t xml:space="preserve"> </w:t>
            </w:r>
            <w:r w:rsidRPr="009678B7">
              <w:rPr>
                <w:color w:val="000000"/>
                <w:sz w:val="20"/>
                <w:szCs w:val="20"/>
              </w:rPr>
              <w:t>z trwałym obrzeżem multiplex  o grubości 2mm  imitującym strukturę sklejki</w:t>
            </w:r>
            <w:r w:rsidRPr="009678B7">
              <w:rPr>
                <w:sz w:val="20"/>
                <w:szCs w:val="20"/>
              </w:rPr>
              <w:br/>
              <w:t>• 100289 Szafka D z 3 półkami na cokole, 1 szt.</w:t>
            </w:r>
            <w:r w:rsidRPr="009678B7">
              <w:rPr>
                <w:sz w:val="20"/>
                <w:szCs w:val="20"/>
              </w:rPr>
              <w:br/>
              <w:t>• 100290 Drzwiczki do szafki z półkami D - brzozowe, 1 para</w:t>
            </w:r>
            <w:r w:rsidRPr="009678B7">
              <w:rPr>
                <w:sz w:val="20"/>
                <w:szCs w:val="20"/>
              </w:rPr>
              <w:br/>
              <w:t>• 100298 Szafka M z przegrodami na cokole, 1 szt.</w:t>
            </w:r>
            <w:r w:rsidRPr="009678B7">
              <w:rPr>
                <w:sz w:val="20"/>
                <w:szCs w:val="20"/>
              </w:rPr>
              <w:br/>
              <w:t>• 100278 Szafka M z 1 półką na cokole, 1 szt.</w:t>
            </w:r>
            <w:r w:rsidRPr="009678B7">
              <w:rPr>
                <w:sz w:val="20"/>
                <w:szCs w:val="20"/>
              </w:rPr>
              <w:br/>
              <w:t>• 126043 Pojemnik naturalny z okienkiem, 6 szt.</w:t>
            </w:r>
            <w:r w:rsidRPr="009678B7">
              <w:rPr>
                <w:sz w:val="20"/>
                <w:szCs w:val="20"/>
              </w:rPr>
              <w:br/>
              <w:t>• 092625 Stelaż wysoki do daszków, 4 szt.</w:t>
            </w:r>
            <w:r w:rsidRPr="009678B7">
              <w:rPr>
                <w:sz w:val="20"/>
                <w:szCs w:val="20"/>
              </w:rPr>
              <w:br/>
              <w:t>• 092627 Półka do stelaży Flexi, 5 szt.</w:t>
            </w:r>
            <w:r w:rsidRPr="009678B7">
              <w:rPr>
                <w:sz w:val="20"/>
                <w:szCs w:val="20"/>
              </w:rPr>
              <w:br/>
              <w:t>• 100814 Prowadnice, 6 par </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wym. 282 x 41,5 x 160 cm</w:t>
            </w:r>
          </w:p>
          <w:p w:rsidR="009F2E7F" w:rsidRPr="009678B7" w:rsidRDefault="009F2E7F" w:rsidP="00876557">
            <w:pPr>
              <w:pStyle w:val="ListParagraph"/>
              <w:numPr>
                <w:ilvl w:val="0"/>
                <w:numId w:val="25"/>
              </w:numPr>
              <w:spacing w:after="0" w:line="240" w:lineRule="auto"/>
              <w:rPr>
                <w:sz w:val="20"/>
                <w:szCs w:val="20"/>
              </w:rPr>
            </w:pPr>
            <w:r w:rsidRPr="009678B7">
              <w:rPr>
                <w:sz w:val="20"/>
                <w:szCs w:val="20"/>
              </w:rPr>
              <w:t>Kod produktu: SET5121</w:t>
            </w:r>
          </w:p>
          <w:p w:rsidR="009F2E7F" w:rsidRPr="009678B7" w:rsidRDefault="009F2E7F" w:rsidP="00876557">
            <w:pPr>
              <w:numPr>
                <w:ilvl w:val="0"/>
                <w:numId w:val="25"/>
              </w:numPr>
              <w:spacing w:after="0"/>
              <w:rPr>
                <w:color w:val="000000"/>
              </w:rPr>
            </w:pPr>
            <w:r w:rsidRPr="009678B7">
              <w:rPr>
                <w:color w:val="000000"/>
                <w:sz w:val="20"/>
                <w:szCs w:val="20"/>
              </w:rPr>
              <w:t xml:space="preserve"> Plecy wykonane z dwóch płyt HDF brzoza o gr.3 mm każda, wsuwane w nafrezowane rowki w bokach, wieńcu dolnym i górnym szafki,</w:t>
            </w:r>
          </w:p>
          <w:p w:rsidR="009F2E7F" w:rsidRPr="009678B7" w:rsidRDefault="009F2E7F" w:rsidP="00876557">
            <w:pPr>
              <w:numPr>
                <w:ilvl w:val="0"/>
                <w:numId w:val="25"/>
              </w:numPr>
              <w:spacing w:after="0"/>
              <w:rPr>
                <w:color w:val="CE181E"/>
                <w:sz w:val="20"/>
                <w:szCs w:val="20"/>
              </w:rPr>
            </w:pPr>
            <w:r w:rsidRPr="009678B7">
              <w:rPr>
                <w:color w:val="000000"/>
                <w:sz w:val="20"/>
                <w:szCs w:val="20"/>
              </w:rPr>
              <w:t>W skład zestawu wchodzi:</w:t>
            </w:r>
          </w:p>
          <w:p w:rsidR="009F2E7F" w:rsidRPr="009678B7" w:rsidRDefault="009F2E7F" w:rsidP="00876557">
            <w:pPr>
              <w:numPr>
                <w:ilvl w:val="0"/>
                <w:numId w:val="25"/>
              </w:numPr>
              <w:spacing w:after="0"/>
              <w:rPr>
                <w:color w:val="CE181E"/>
                <w:sz w:val="20"/>
                <w:szCs w:val="20"/>
              </w:rPr>
            </w:pPr>
            <w:r w:rsidRPr="009678B7">
              <w:rPr>
                <w:color w:val="000000"/>
                <w:sz w:val="20"/>
                <w:szCs w:val="20"/>
              </w:rPr>
              <w:t>Szafka z 3 półkami na cokole 1 szt.</w:t>
            </w:r>
          </w:p>
          <w:p w:rsidR="009F2E7F" w:rsidRPr="009678B7" w:rsidRDefault="009F2E7F" w:rsidP="00876557">
            <w:pPr>
              <w:numPr>
                <w:ilvl w:val="0"/>
                <w:numId w:val="25"/>
              </w:numPr>
              <w:spacing w:after="0"/>
              <w:rPr>
                <w:color w:val="000000"/>
              </w:rPr>
            </w:pPr>
            <w:r w:rsidRPr="009678B7">
              <w:rPr>
                <w:color w:val="000000"/>
                <w:sz w:val="20"/>
                <w:szCs w:val="20"/>
              </w:rPr>
              <w:t>Posiada 3 wzmocnione półki (4 przestrzenie), które mają możliwość 5 stopniowej regulacji i posiadają blokadę chroniącą przed wypadaniem.</w:t>
            </w:r>
          </w:p>
          <w:p w:rsidR="009F2E7F" w:rsidRPr="009678B7" w:rsidRDefault="009F2E7F" w:rsidP="00876557">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 wym. 89,1 x 41,5 x 87,1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Drzwiczki do szafki z półkami - brzoza 1 szt.</w:t>
            </w:r>
          </w:p>
          <w:p w:rsidR="009F2E7F" w:rsidRPr="009678B7" w:rsidRDefault="009F2E7F" w:rsidP="00876557">
            <w:pPr>
              <w:numPr>
                <w:ilvl w:val="0"/>
                <w:numId w:val="25"/>
              </w:numPr>
              <w:spacing w:after="0"/>
              <w:rPr>
                <w:color w:val="000000"/>
              </w:rPr>
            </w:pPr>
            <w:r w:rsidRPr="009678B7">
              <w:rPr>
                <w:color w:val="000000"/>
                <w:sz w:val="20"/>
                <w:szCs w:val="20"/>
              </w:rPr>
              <w:t xml:space="preserve">Wykonane z płyty MDF. Wyposażone w zaookrąglone uchwyty z tworzywa sztucznego w kolorze srebrnym .  Zawiasy umożliwiające otwarcie szafki na 180 stopni. • 1 para • wym.  42 x 74,9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Szafka z przegrodami na cokole 1 szt.</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 Posiada dwie przegrody pionowe tworzące 3 przestrzenie, które należy uzupełnić 6 pojemnikami  lub 12 szufladami z litego drewna bukowego. </w:t>
            </w:r>
          </w:p>
          <w:p w:rsidR="009F2E7F" w:rsidRPr="009678B7" w:rsidRDefault="009F2E7F" w:rsidP="00876557">
            <w:pPr>
              <w:numPr>
                <w:ilvl w:val="0"/>
                <w:numId w:val="25"/>
              </w:numPr>
              <w:spacing w:after="0"/>
              <w:rPr>
                <w:color w:val="CE181E"/>
                <w:sz w:val="20"/>
                <w:szCs w:val="20"/>
              </w:rPr>
            </w:pPr>
            <w:r w:rsidRPr="009678B7">
              <w:rPr>
                <w:color w:val="000000"/>
                <w:sz w:val="20"/>
                <w:szCs w:val="20"/>
              </w:rPr>
              <w:t>- Wnęka na listwę podłogową oraz  cokół o wys. 80 mm ze stopkami chroniącymi przed zarysowaniem podłogi.</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 wym. 89,1 x 41,5 x 48,4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Szafka z 1 półką na cokole 1 szt.</w:t>
            </w:r>
          </w:p>
          <w:p w:rsidR="009F2E7F" w:rsidRPr="009678B7" w:rsidRDefault="009F2E7F" w:rsidP="00876557">
            <w:pPr>
              <w:numPr>
                <w:ilvl w:val="0"/>
                <w:numId w:val="25"/>
              </w:numPr>
              <w:spacing w:after="0"/>
              <w:rPr>
                <w:sz w:val="20"/>
                <w:szCs w:val="20"/>
              </w:rPr>
            </w:pPr>
            <w:r w:rsidRPr="009678B7">
              <w:rPr>
                <w:color w:val="CE181E"/>
                <w:sz w:val="20"/>
                <w:szCs w:val="20"/>
              </w:rPr>
              <w:t>P</w:t>
            </w:r>
            <w:r w:rsidRPr="009678B7">
              <w:rPr>
                <w:color w:val="000000"/>
                <w:sz w:val="20"/>
                <w:szCs w:val="20"/>
              </w:rPr>
              <w:t>osiada jedną wzmocnioną półkę (2 przestrzenie), która ma 5-stopniową możliwość regulacji wysokości i posiada blokadę chroniącą półki przed wypadaniem</w:t>
            </w:r>
          </w:p>
          <w:p w:rsidR="009F2E7F" w:rsidRPr="009678B7" w:rsidRDefault="009F2E7F" w:rsidP="00876557">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76557">
            <w:pPr>
              <w:numPr>
                <w:ilvl w:val="0"/>
                <w:numId w:val="25"/>
              </w:numPr>
              <w:spacing w:after="0"/>
              <w:rPr>
                <w:color w:val="000000"/>
              </w:rPr>
            </w:pPr>
            <w:r w:rsidRPr="009678B7">
              <w:rPr>
                <w:color w:val="000000"/>
                <w:sz w:val="20"/>
                <w:szCs w:val="20"/>
              </w:rPr>
              <w:t xml:space="preserve">wym. 89,1 x 41,5 x 48,4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Pojemnik - naturalny z okienkiem 6 szt.</w:t>
            </w:r>
          </w:p>
          <w:p w:rsidR="009F2E7F" w:rsidRPr="009678B7" w:rsidRDefault="009F2E7F" w:rsidP="00876557">
            <w:pPr>
              <w:numPr>
                <w:ilvl w:val="0"/>
                <w:numId w:val="25"/>
              </w:numPr>
              <w:spacing w:after="0"/>
              <w:rPr>
                <w:color w:val="000000"/>
              </w:rPr>
            </w:pPr>
            <w:r w:rsidRPr="009678B7">
              <w:rPr>
                <w:color w:val="000000"/>
                <w:sz w:val="20"/>
                <w:szCs w:val="20"/>
              </w:rPr>
              <w:t>Wykonany z  lakierowanego litego drewna bukowego w naturalnym kolorze.  -  dostarczony zmontowany.</w:t>
            </w:r>
          </w:p>
          <w:p w:rsidR="009F2E7F" w:rsidRPr="009678B7" w:rsidRDefault="009F2E7F" w:rsidP="00876557">
            <w:pPr>
              <w:numPr>
                <w:ilvl w:val="0"/>
                <w:numId w:val="25"/>
              </w:numPr>
              <w:spacing w:after="0"/>
              <w:rPr>
                <w:color w:val="000000"/>
              </w:rPr>
            </w:pPr>
            <w:r w:rsidRPr="009678B7">
              <w:rPr>
                <w:color w:val="000000"/>
                <w:sz w:val="20"/>
                <w:szCs w:val="20"/>
              </w:rPr>
              <w:t>zaokrąglone krawędzie</w:t>
            </w:r>
          </w:p>
          <w:p w:rsidR="009F2E7F" w:rsidRPr="009678B7" w:rsidRDefault="009F2E7F" w:rsidP="00876557">
            <w:pPr>
              <w:numPr>
                <w:ilvl w:val="0"/>
                <w:numId w:val="25"/>
              </w:numPr>
              <w:spacing w:after="0"/>
              <w:rPr>
                <w:color w:val="000000"/>
              </w:rPr>
            </w:pPr>
            <w:r w:rsidRPr="009678B7">
              <w:rPr>
                <w:color w:val="000000"/>
                <w:sz w:val="20"/>
                <w:szCs w:val="20"/>
              </w:rPr>
              <w:t xml:space="preserve">dwa uchwyty (po jednym w przedniej i tylnej ściance) </w:t>
            </w:r>
          </w:p>
          <w:p w:rsidR="009F2E7F" w:rsidRPr="009678B7" w:rsidRDefault="009F2E7F" w:rsidP="00876557">
            <w:pPr>
              <w:numPr>
                <w:ilvl w:val="0"/>
                <w:numId w:val="25"/>
              </w:numPr>
              <w:spacing w:after="0"/>
              <w:rPr>
                <w:color w:val="000000"/>
              </w:rPr>
            </w:pPr>
            <w:r w:rsidRPr="009678B7">
              <w:rPr>
                <w:color w:val="000000"/>
                <w:sz w:val="20"/>
                <w:szCs w:val="20"/>
              </w:rPr>
              <w:t xml:space="preserve">przezroczyste okienko w przedniej części </w:t>
            </w:r>
          </w:p>
          <w:p w:rsidR="009F2E7F" w:rsidRPr="009678B7" w:rsidRDefault="009F2E7F" w:rsidP="00876557">
            <w:pPr>
              <w:numPr>
                <w:ilvl w:val="0"/>
                <w:numId w:val="25"/>
              </w:numPr>
              <w:spacing w:after="0"/>
              <w:rPr>
                <w:color w:val="CE181E"/>
                <w:sz w:val="20"/>
                <w:szCs w:val="20"/>
              </w:rPr>
            </w:pPr>
            <w:r w:rsidRPr="009678B7">
              <w:rPr>
                <w:color w:val="000000"/>
                <w:sz w:val="20"/>
                <w:szCs w:val="20"/>
              </w:rPr>
              <w:t>-wym. 26,5 x 35 x 16,5 cm</w:t>
            </w:r>
          </w:p>
          <w:p w:rsidR="009F2E7F" w:rsidRPr="009678B7" w:rsidRDefault="009F2E7F" w:rsidP="00876557">
            <w:pPr>
              <w:numPr>
                <w:ilvl w:val="0"/>
                <w:numId w:val="25"/>
              </w:numPr>
              <w:spacing w:after="0"/>
              <w:rPr>
                <w:color w:val="CE181E"/>
                <w:sz w:val="20"/>
                <w:szCs w:val="20"/>
              </w:rPr>
            </w:pPr>
            <w:r w:rsidRPr="009678B7">
              <w:rPr>
                <w:color w:val="000000"/>
                <w:sz w:val="20"/>
                <w:szCs w:val="20"/>
              </w:rPr>
              <w:t>Stelaż wysoki do daszków 4 szt.</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Stelaże wykonane są z litego drewna. </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 wys. 160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Półka do stelaża 5 szt.</w:t>
            </w:r>
          </w:p>
          <w:p w:rsidR="009F2E7F" w:rsidRPr="009678B7" w:rsidRDefault="009F2E7F" w:rsidP="00876557">
            <w:pPr>
              <w:numPr>
                <w:ilvl w:val="0"/>
                <w:numId w:val="25"/>
              </w:numPr>
              <w:spacing w:after="0"/>
              <w:rPr>
                <w:color w:val="CE181E"/>
                <w:sz w:val="20"/>
                <w:szCs w:val="20"/>
              </w:rPr>
            </w:pPr>
            <w:r w:rsidRPr="009678B7">
              <w:rPr>
                <w:color w:val="000000"/>
                <w:sz w:val="20"/>
                <w:szCs w:val="20"/>
              </w:rPr>
              <w:t xml:space="preserve">Półka, którą można wstawić pomiędzy stelażami przymocowanymi do szafki. Wykonana z płyty laminowanej w tonacji brzozy o grubości 18 mm, z obrzeżem ABS o grubości 2 mm. • wym. 89,1 x 41,4 cm </w:t>
            </w:r>
          </w:p>
          <w:p w:rsidR="009F2E7F" w:rsidRPr="009678B7" w:rsidRDefault="009F2E7F" w:rsidP="00876557">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76557">
            <w:pPr>
              <w:numPr>
                <w:ilvl w:val="0"/>
                <w:numId w:val="25"/>
              </w:numPr>
              <w:spacing w:after="0"/>
              <w:rPr>
                <w:color w:val="CE181E"/>
                <w:sz w:val="20"/>
                <w:szCs w:val="20"/>
              </w:rPr>
            </w:pPr>
            <w:r w:rsidRPr="009678B7">
              <w:rPr>
                <w:color w:val="000000"/>
                <w:sz w:val="20"/>
                <w:szCs w:val="20"/>
              </w:rPr>
              <w:t>Prowadnice plastikowe 6 par</w:t>
            </w:r>
          </w:p>
          <w:p w:rsidR="009F2E7F" w:rsidRPr="009678B7" w:rsidRDefault="009F2E7F" w:rsidP="00876557">
            <w:pPr>
              <w:numPr>
                <w:ilvl w:val="0"/>
                <w:numId w:val="25"/>
              </w:numPr>
              <w:spacing w:after="0"/>
              <w:rPr>
                <w:color w:val="000000"/>
              </w:rPr>
            </w:pPr>
            <w:r w:rsidRPr="009678B7">
              <w:rPr>
                <w:color w:val="000000"/>
                <w:sz w:val="20"/>
                <w:szCs w:val="20"/>
              </w:rPr>
              <w:t>Prowadnice plastikowe pasują do pojemników i szuflad z litego drewna bukowego. Wykonane z tworzywa sztucznego. Wraz z prowadnicami dostarczane są ograniczniki zabezpieczające przed wypadaniem szuflad i pojemników. • 1 para</w:t>
            </w:r>
            <w:r w:rsidRPr="009678B7">
              <w:rPr>
                <w:color w:val="CE181E"/>
                <w:sz w:val="20"/>
                <w:szCs w:val="20"/>
              </w:rPr>
              <w:t>.</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021</w:t>
            </w:r>
          </w:p>
        </w:tc>
        <w:tc>
          <w:tcPr>
            <w:tcW w:w="2410" w:type="dxa"/>
          </w:tcPr>
          <w:p w:rsidR="009F2E7F" w:rsidRPr="004512DF" w:rsidRDefault="009F2E7F" w:rsidP="00876557">
            <w:pPr>
              <w:spacing w:after="0" w:line="240" w:lineRule="auto"/>
              <w:rPr>
                <w:sz w:val="20"/>
                <w:szCs w:val="20"/>
              </w:rPr>
            </w:pPr>
            <w:r>
              <w:rPr>
                <w:noProof/>
                <w:lang w:eastAsia="pl-PL"/>
              </w:rPr>
              <w:pict>
                <v:shape id="Obraz 123" o:spid="_x0000_s1071" type="#_x0000_t75" alt="Daszek - zielony" style="position:absolute;margin-left:11.8pt;margin-top:6.75pt;width:90.7pt;height:90.7pt;z-index:-251666944;visibility:visible;mso-position-horizontal-relative:text;mso-position-vertical-relative:text" wrapcoords="-179 0 -179 21421 21600 21421 21600 0 -179 0">
                  <v:imagedata r:id="rId53"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color w:val="000000"/>
                <w:sz w:val="20"/>
                <w:szCs w:val="20"/>
              </w:rPr>
              <w:t>Daszek - zielony</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Dekoracyjny, kolorowy daszek do szafek z kolekcji Flexi, montowane za pomocą specjalnych stelaży. Pasuje do szafek o szerokości 89,1 cm. Wykonany z płyty MDF oraz sklejki.</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wym. 92,6 x 44 x 41,4 cm</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kolor – zielony</w:t>
            </w:r>
          </w:p>
          <w:p w:rsidR="009F2E7F" w:rsidRPr="009678B7" w:rsidRDefault="009F2E7F" w:rsidP="00876557">
            <w:pPr>
              <w:pStyle w:val="ListParagraph"/>
              <w:numPr>
                <w:ilvl w:val="0"/>
                <w:numId w:val="25"/>
              </w:numPr>
              <w:spacing w:after="0" w:line="240" w:lineRule="auto"/>
              <w:rPr>
                <w:color w:val="000000"/>
              </w:rPr>
            </w:pPr>
            <w:r w:rsidRPr="009678B7">
              <w:rPr>
                <w:color w:val="000000"/>
                <w:sz w:val="20"/>
                <w:szCs w:val="20"/>
              </w:rPr>
              <w:t>Kod produktu: 092620</w:t>
            </w:r>
          </w:p>
          <w:p w:rsidR="009F2E7F" w:rsidRPr="009678B7" w:rsidRDefault="009F2E7F" w:rsidP="00876557">
            <w:pPr>
              <w:numPr>
                <w:ilvl w:val="0"/>
                <w:numId w:val="25"/>
              </w:numPr>
              <w:spacing w:after="0" w:line="240" w:lineRule="auto"/>
              <w:contextualSpacing/>
              <w:rPr>
                <w:color w:val="CE181E"/>
                <w:sz w:val="20"/>
                <w:szCs w:val="20"/>
              </w:rPr>
            </w:pPr>
            <w:r w:rsidRPr="009678B7">
              <w:rPr>
                <w:color w:val="000000"/>
                <w:sz w:val="20"/>
                <w:szCs w:val="20"/>
              </w:rPr>
              <w:t>Produkt posiada certyfikat potwierdzający za zgodność z normami:   EN 16121/11.13</w:t>
            </w: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2326"/>
        </w:trPr>
        <w:tc>
          <w:tcPr>
            <w:tcW w:w="675" w:type="dxa"/>
            <w:gridSpan w:val="2"/>
          </w:tcPr>
          <w:p w:rsidR="009F2E7F" w:rsidRPr="004512DF" w:rsidRDefault="009F2E7F" w:rsidP="00876557">
            <w:pPr>
              <w:spacing w:after="0" w:line="240" w:lineRule="auto"/>
              <w:rPr>
                <w:sz w:val="20"/>
                <w:szCs w:val="20"/>
              </w:rPr>
            </w:pPr>
            <w:r w:rsidRPr="004512DF">
              <w:rPr>
                <w:sz w:val="20"/>
                <w:szCs w:val="20"/>
              </w:rPr>
              <w:t>022</w:t>
            </w:r>
          </w:p>
        </w:tc>
        <w:tc>
          <w:tcPr>
            <w:tcW w:w="2410" w:type="dxa"/>
          </w:tcPr>
          <w:p w:rsidR="009F2E7F" w:rsidRPr="004512DF" w:rsidRDefault="009F2E7F" w:rsidP="00876557">
            <w:pPr>
              <w:spacing w:after="0" w:line="240" w:lineRule="auto"/>
              <w:rPr>
                <w:sz w:val="20"/>
                <w:szCs w:val="20"/>
              </w:rPr>
            </w:pPr>
            <w:r>
              <w:rPr>
                <w:noProof/>
                <w:lang w:eastAsia="pl-PL"/>
              </w:rPr>
              <w:pict>
                <v:shape id="Obraz 124" o:spid="_x0000_s1072" type="#_x0000_t75" alt="Daszek - fala" style="position:absolute;margin-left:6.55pt;margin-top:8.5pt;width:90.7pt;height:90.7pt;z-index:-251665920;visibility:visible;mso-position-horizontal-relative:text;mso-position-vertical-relative:text" wrapcoords="-179 0 -179 21421 21600 21421 21600 0 -179 0">
                  <v:imagedata r:id="rId54"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color w:val="000000"/>
                <w:sz w:val="20"/>
                <w:szCs w:val="20"/>
              </w:rPr>
              <w:t>Daszek - fala</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Dekoracyjny, kolorowy daszek do szafek z kolekcji Flexi, montowane za pomocą specjalnych stelaży. Pasuje do szafek o szerokości 89,1 cm. Wykonany z płyty MDF oraz sklejki.</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wym. 92,6 x 44 x 41,4 cm</w:t>
            </w:r>
          </w:p>
          <w:p w:rsidR="009F2E7F" w:rsidRPr="009678B7" w:rsidRDefault="009F2E7F" w:rsidP="00876557">
            <w:pPr>
              <w:pStyle w:val="ListParagraph"/>
              <w:numPr>
                <w:ilvl w:val="0"/>
                <w:numId w:val="25"/>
              </w:numPr>
              <w:spacing w:after="0" w:line="240" w:lineRule="auto"/>
              <w:rPr>
                <w:sz w:val="20"/>
                <w:szCs w:val="20"/>
              </w:rPr>
            </w:pPr>
            <w:r w:rsidRPr="009678B7">
              <w:rPr>
                <w:color w:val="000000"/>
                <w:sz w:val="20"/>
                <w:szCs w:val="20"/>
              </w:rPr>
              <w:t>kolor – zielony</w:t>
            </w:r>
          </w:p>
          <w:p w:rsidR="009F2E7F" w:rsidRPr="009678B7" w:rsidRDefault="009F2E7F" w:rsidP="00876557">
            <w:pPr>
              <w:pStyle w:val="ListParagraph"/>
              <w:numPr>
                <w:ilvl w:val="0"/>
                <w:numId w:val="25"/>
              </w:numPr>
              <w:spacing w:after="0" w:line="240" w:lineRule="auto"/>
              <w:rPr>
                <w:color w:val="000000"/>
              </w:rPr>
            </w:pPr>
            <w:r w:rsidRPr="009678B7">
              <w:rPr>
                <w:color w:val="000000"/>
                <w:sz w:val="20"/>
                <w:szCs w:val="20"/>
              </w:rPr>
              <w:t>Kod produktu: 092621</w:t>
            </w:r>
          </w:p>
          <w:p w:rsidR="009F2E7F" w:rsidRPr="009678B7" w:rsidRDefault="009F2E7F" w:rsidP="00876557">
            <w:pPr>
              <w:numPr>
                <w:ilvl w:val="0"/>
                <w:numId w:val="25"/>
              </w:numPr>
              <w:spacing w:after="0" w:line="240" w:lineRule="auto"/>
              <w:contextualSpacing/>
              <w:rPr>
                <w:color w:val="CE181E"/>
                <w:sz w:val="20"/>
                <w:szCs w:val="20"/>
              </w:rPr>
            </w:pPr>
            <w:r w:rsidRPr="009678B7">
              <w:rPr>
                <w:color w:val="000000"/>
                <w:sz w:val="20"/>
                <w:szCs w:val="20"/>
              </w:rPr>
              <w:t>Produkt posiada certyfikat potwierdzający za zgodność z normami:   EN 16121/11.13</w:t>
            </w:r>
          </w:p>
        </w:tc>
        <w:tc>
          <w:tcPr>
            <w:tcW w:w="2880" w:type="dxa"/>
            <w:gridSpan w:val="2"/>
          </w:tcPr>
          <w:p w:rsidR="009F2E7F" w:rsidRPr="004512DF" w:rsidRDefault="009F2E7F" w:rsidP="00876557">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76557">
            <w:pPr>
              <w:spacing w:after="0" w:line="240" w:lineRule="auto"/>
              <w:rPr>
                <w:sz w:val="20"/>
                <w:szCs w:val="20"/>
              </w:rPr>
            </w:pPr>
            <w:r w:rsidRPr="004512DF">
              <w:rPr>
                <w:sz w:val="20"/>
                <w:szCs w:val="20"/>
              </w:rPr>
              <w:t>023</w:t>
            </w:r>
          </w:p>
        </w:tc>
        <w:tc>
          <w:tcPr>
            <w:tcW w:w="2410" w:type="dxa"/>
          </w:tcPr>
          <w:p w:rsidR="009F2E7F" w:rsidRPr="004512DF" w:rsidRDefault="009F2E7F" w:rsidP="00876557">
            <w:pPr>
              <w:spacing w:after="0" w:line="240" w:lineRule="auto"/>
              <w:rPr>
                <w:sz w:val="20"/>
                <w:szCs w:val="20"/>
              </w:rPr>
            </w:pPr>
            <w:r>
              <w:rPr>
                <w:noProof/>
                <w:lang w:eastAsia="pl-PL"/>
              </w:rPr>
              <w:pict>
                <v:shape id="Obraz 133" o:spid="_x0000_s1073" type="#_x0000_t75" alt="Znalezione obrazy dla zapytania dywan mariposa" style="position:absolute;margin-left:6.95pt;margin-top:9.8pt;width:85.05pt;height:85.05pt;z-index:-251683328;visibility:visible;mso-position-horizontal-relative:text;mso-position-vertical-relative:text" wrapcoords="-191 0 -191 21409 21600 21409 21600 0 -191 0">
                  <v:imagedata r:id="rId55" o:title=""/>
                  <w10:wrap type="tight"/>
                </v:shape>
              </w:pict>
            </w:r>
          </w:p>
        </w:tc>
        <w:tc>
          <w:tcPr>
            <w:tcW w:w="851" w:type="dxa"/>
          </w:tcPr>
          <w:p w:rsidR="009F2E7F" w:rsidRPr="004512DF" w:rsidRDefault="009F2E7F" w:rsidP="00876557">
            <w:pPr>
              <w:spacing w:after="0" w:line="240" w:lineRule="auto"/>
              <w:rPr>
                <w:sz w:val="20"/>
                <w:szCs w:val="20"/>
              </w:rPr>
            </w:pPr>
            <w:r w:rsidRPr="004512DF">
              <w:rPr>
                <w:sz w:val="20"/>
                <w:szCs w:val="20"/>
              </w:rPr>
              <w:t>1 szt.</w:t>
            </w:r>
          </w:p>
        </w:tc>
        <w:tc>
          <w:tcPr>
            <w:tcW w:w="1752" w:type="dxa"/>
          </w:tcPr>
          <w:p w:rsidR="009F2E7F" w:rsidRPr="004512DF" w:rsidRDefault="009F2E7F" w:rsidP="00876557">
            <w:pPr>
              <w:spacing w:after="0" w:line="240" w:lineRule="auto"/>
              <w:rPr>
                <w:sz w:val="20"/>
                <w:szCs w:val="20"/>
              </w:rPr>
            </w:pPr>
            <w:r w:rsidRPr="004512DF">
              <w:rPr>
                <w:sz w:val="20"/>
                <w:szCs w:val="20"/>
              </w:rPr>
              <w:t>1.21</w:t>
            </w:r>
          </w:p>
        </w:tc>
        <w:tc>
          <w:tcPr>
            <w:tcW w:w="4680" w:type="dxa"/>
          </w:tcPr>
          <w:p w:rsidR="009F2E7F" w:rsidRPr="009678B7" w:rsidRDefault="009F2E7F" w:rsidP="00876557">
            <w:pPr>
              <w:spacing w:after="0" w:line="240" w:lineRule="auto"/>
              <w:rPr>
                <w:b/>
                <w:sz w:val="20"/>
                <w:szCs w:val="20"/>
              </w:rPr>
            </w:pPr>
            <w:r w:rsidRPr="009678B7">
              <w:rPr>
                <w:b/>
                <w:sz w:val="20"/>
                <w:szCs w:val="20"/>
              </w:rPr>
              <w:t>Dywan dziecięcy Mondo 14 – Motyle szary  4 x 5m</w:t>
            </w:r>
          </w:p>
          <w:p w:rsidR="009F2E7F" w:rsidRPr="009678B7" w:rsidRDefault="009F2E7F" w:rsidP="00876557">
            <w:pPr>
              <w:spacing w:after="0" w:line="240" w:lineRule="auto"/>
              <w:rPr>
                <w:sz w:val="20"/>
                <w:szCs w:val="20"/>
              </w:rPr>
            </w:pPr>
          </w:p>
        </w:tc>
        <w:tc>
          <w:tcPr>
            <w:tcW w:w="2880" w:type="dxa"/>
            <w:gridSpan w:val="2"/>
          </w:tcPr>
          <w:p w:rsidR="009F2E7F" w:rsidRPr="004512DF" w:rsidRDefault="009F2E7F" w:rsidP="00876557">
            <w:pPr>
              <w:spacing w:after="0" w:line="240" w:lineRule="auto"/>
              <w:rPr>
                <w:b/>
                <w:sz w:val="20"/>
                <w:szCs w:val="20"/>
              </w:rPr>
            </w:pPr>
          </w:p>
        </w:tc>
      </w:tr>
      <w:tr w:rsidR="009F2E7F" w:rsidRPr="004512DF" w:rsidTr="00CE0935">
        <w:trPr>
          <w:trHeight w:val="145"/>
        </w:trPr>
        <w:tc>
          <w:tcPr>
            <w:tcW w:w="13248" w:type="dxa"/>
            <w:gridSpan w:val="8"/>
          </w:tcPr>
          <w:p w:rsidR="009F2E7F" w:rsidRPr="004512DF" w:rsidRDefault="009F2E7F" w:rsidP="004512DF">
            <w:pPr>
              <w:spacing w:after="0" w:line="240" w:lineRule="auto"/>
              <w:rPr>
                <w:b/>
                <w:sz w:val="20"/>
                <w:szCs w:val="20"/>
              </w:rPr>
            </w:pPr>
            <w:r w:rsidRPr="004512DF">
              <w:rPr>
                <w:b/>
              </w:rPr>
              <w:t>POM. 1.22 – TOALETA GRUPY 1</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p>
        </w:tc>
        <w:tc>
          <w:tcPr>
            <w:tcW w:w="2410" w:type="dxa"/>
          </w:tcPr>
          <w:p w:rsidR="009F2E7F" w:rsidRPr="004512DF" w:rsidRDefault="009F2E7F" w:rsidP="004512DF">
            <w:pPr>
              <w:spacing w:after="0" w:line="240" w:lineRule="auto"/>
              <w:rPr>
                <w:noProof/>
                <w:lang w:eastAsia="pl-PL"/>
              </w:rPr>
            </w:pPr>
            <w:r>
              <w:rPr>
                <w:noProof/>
                <w:lang w:eastAsia="pl-PL"/>
              </w:rPr>
              <w:pict>
                <v:shape id="Obraz 33" o:spid="_x0000_i1035" type="#_x0000_t75" alt="http://sklep.dzieciecy-swiat.com.pl/userdata/gfx/6eabf50acfb8a61a926db038cbf78760.jpg" style="width:108pt;height:79.5pt;visibility:visible">
                  <v:imagedata r:id="rId39" o:title=""/>
                </v:shape>
              </w:pict>
            </w:r>
          </w:p>
        </w:tc>
        <w:tc>
          <w:tcPr>
            <w:tcW w:w="851" w:type="dxa"/>
          </w:tcPr>
          <w:p w:rsidR="009F2E7F" w:rsidRPr="004512DF" w:rsidRDefault="009F2E7F" w:rsidP="004512DF">
            <w:pPr>
              <w:spacing w:after="0" w:line="240" w:lineRule="auto"/>
              <w:rPr>
                <w:sz w:val="20"/>
                <w:szCs w:val="20"/>
              </w:rPr>
            </w:pPr>
            <w:r w:rsidRPr="004512DF">
              <w:rPr>
                <w:sz w:val="20"/>
                <w:szCs w:val="20"/>
              </w:rPr>
              <w:t>2 szt.</w:t>
            </w:r>
          </w:p>
        </w:tc>
        <w:tc>
          <w:tcPr>
            <w:tcW w:w="1752" w:type="dxa"/>
          </w:tcPr>
          <w:p w:rsidR="009F2E7F" w:rsidRPr="004512DF" w:rsidRDefault="009F2E7F" w:rsidP="004512DF">
            <w:pPr>
              <w:spacing w:after="0" w:line="240" w:lineRule="auto"/>
              <w:rPr>
                <w:sz w:val="20"/>
                <w:szCs w:val="20"/>
              </w:rPr>
            </w:pPr>
            <w:r w:rsidRPr="004512DF">
              <w:rPr>
                <w:sz w:val="20"/>
                <w:szCs w:val="20"/>
              </w:rPr>
              <w:t>1.22</w:t>
            </w:r>
          </w:p>
        </w:tc>
        <w:tc>
          <w:tcPr>
            <w:tcW w:w="4680" w:type="dxa"/>
          </w:tcPr>
          <w:p w:rsidR="009F2E7F" w:rsidRPr="009678B7" w:rsidRDefault="009F2E7F" w:rsidP="00876557">
            <w:pPr>
              <w:spacing w:after="0" w:line="240" w:lineRule="auto"/>
              <w:rPr>
                <w:b/>
                <w:sz w:val="20"/>
                <w:szCs w:val="20"/>
              </w:rPr>
            </w:pPr>
            <w:r w:rsidRPr="009678B7">
              <w:rPr>
                <w:b/>
                <w:sz w:val="20"/>
                <w:szCs w:val="20"/>
              </w:rPr>
              <w:t xml:space="preserve">Półka na kubeczki </w:t>
            </w:r>
          </w:p>
          <w:p w:rsidR="009F2E7F" w:rsidRPr="009678B7" w:rsidRDefault="009F2E7F" w:rsidP="00876557">
            <w:pPr>
              <w:pStyle w:val="ListParagraph"/>
              <w:numPr>
                <w:ilvl w:val="0"/>
                <w:numId w:val="26"/>
              </w:numPr>
              <w:spacing w:after="0" w:line="240" w:lineRule="auto"/>
              <w:rPr>
                <w:sz w:val="20"/>
                <w:szCs w:val="20"/>
              </w:rPr>
            </w:pPr>
            <w:r w:rsidRPr="009678B7">
              <w:rPr>
                <w:sz w:val="20"/>
                <w:szCs w:val="20"/>
              </w:rPr>
              <w:t>wykonana ze sklejki, drewna i kolorowego MDF-u pełni</w:t>
            </w:r>
          </w:p>
          <w:p w:rsidR="009F2E7F" w:rsidRPr="009678B7" w:rsidRDefault="009F2E7F" w:rsidP="00876557">
            <w:pPr>
              <w:pStyle w:val="ListParagraph"/>
              <w:numPr>
                <w:ilvl w:val="0"/>
                <w:numId w:val="26"/>
              </w:numPr>
              <w:spacing w:after="0" w:line="240" w:lineRule="auto"/>
              <w:rPr>
                <w:sz w:val="20"/>
                <w:szCs w:val="20"/>
              </w:rPr>
            </w:pPr>
            <w:r w:rsidRPr="009678B7">
              <w:rPr>
                <w:sz w:val="20"/>
                <w:szCs w:val="20"/>
              </w:rPr>
              <w:t xml:space="preserve">posiada 15 otworów na kubki i drążek na ręczniki papierowe. </w:t>
            </w:r>
          </w:p>
          <w:p w:rsidR="009F2E7F" w:rsidRPr="004512DF" w:rsidRDefault="009F2E7F" w:rsidP="00876557">
            <w:pPr>
              <w:pStyle w:val="ListParagraph"/>
              <w:numPr>
                <w:ilvl w:val="0"/>
                <w:numId w:val="5"/>
              </w:numPr>
              <w:spacing w:after="0" w:line="240" w:lineRule="auto"/>
              <w:rPr>
                <w:sz w:val="20"/>
                <w:szCs w:val="20"/>
              </w:rPr>
            </w:pPr>
            <w:r w:rsidRPr="009678B7">
              <w:rPr>
                <w:sz w:val="20"/>
                <w:szCs w:val="20"/>
              </w:rPr>
              <w:t>Wym.: dł. 125 x wys. 49 x gł. 22 cm.</w:t>
            </w:r>
          </w:p>
        </w:tc>
        <w:tc>
          <w:tcPr>
            <w:tcW w:w="2880" w:type="dxa"/>
            <w:gridSpan w:val="2"/>
          </w:tcPr>
          <w:p w:rsidR="009F2E7F" w:rsidRPr="004512DF" w:rsidRDefault="009F2E7F" w:rsidP="004512DF">
            <w:pPr>
              <w:spacing w:after="0" w:line="240" w:lineRule="auto"/>
              <w:rPr>
                <w:b/>
                <w:sz w:val="20"/>
                <w:szCs w:val="20"/>
              </w:rPr>
            </w:pPr>
            <w:r w:rsidRPr="004512DF">
              <w:rPr>
                <w:i/>
                <w:sz w:val="20"/>
                <w:szCs w:val="20"/>
              </w:rPr>
              <w:t>NOVUM</w:t>
            </w:r>
          </w:p>
        </w:tc>
      </w:tr>
      <w:tr w:rsidR="009F2E7F" w:rsidRPr="004512DF" w:rsidTr="00CE0935">
        <w:trPr>
          <w:trHeight w:val="327"/>
        </w:trPr>
        <w:tc>
          <w:tcPr>
            <w:tcW w:w="13248" w:type="dxa"/>
            <w:gridSpan w:val="8"/>
          </w:tcPr>
          <w:p w:rsidR="009F2E7F" w:rsidRPr="004512DF" w:rsidRDefault="009F2E7F" w:rsidP="004512DF">
            <w:pPr>
              <w:spacing w:after="0" w:line="240" w:lineRule="auto"/>
              <w:rPr>
                <w:b/>
                <w:sz w:val="20"/>
                <w:szCs w:val="20"/>
              </w:rPr>
            </w:pPr>
            <w:r w:rsidRPr="004512DF">
              <w:rPr>
                <w:b/>
              </w:rPr>
              <w:t>POM. 2.03 – SALA ZAJĘĆ GRUPY 3</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008</w:t>
            </w:r>
          </w:p>
        </w:tc>
        <w:tc>
          <w:tcPr>
            <w:tcW w:w="2410" w:type="dxa"/>
          </w:tcPr>
          <w:p w:rsidR="009F2E7F" w:rsidRPr="004512DF" w:rsidRDefault="009F2E7F" w:rsidP="008A265C">
            <w:pPr>
              <w:spacing w:after="0" w:line="240" w:lineRule="auto"/>
              <w:rPr>
                <w:sz w:val="20"/>
                <w:szCs w:val="20"/>
              </w:rPr>
            </w:pPr>
            <w:r>
              <w:rPr>
                <w:noProof/>
                <w:lang w:eastAsia="pl-PL"/>
              </w:rPr>
              <w:pict>
                <v:shape id="Obraz 211" o:spid="_x0000_s1074" type="#_x0000_t75" alt="Stół prostokątny brzoza" style="position:absolute;margin-left:5.8pt;margin-top:-642.95pt;width:85.5pt;height:85.5pt;z-index:-251663872;visibility:visible;mso-position-horizontal-relative:text;mso-position-vertical-relative:text" wrapcoords="-189 0 -189 21411 21600 21411 21600 0 -189 0">
                  <v:imagedata r:id="rId36"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5szt.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jc w:val="center"/>
              <w:rPr>
                <w:sz w:val="20"/>
                <w:szCs w:val="20"/>
              </w:rPr>
            </w:pPr>
            <w:r w:rsidRPr="004512DF">
              <w:rPr>
                <w:sz w:val="20"/>
                <w:szCs w:val="20"/>
              </w:rPr>
              <w:t>2.03</w:t>
            </w:r>
          </w:p>
        </w:tc>
        <w:tc>
          <w:tcPr>
            <w:tcW w:w="4680" w:type="dxa"/>
          </w:tcPr>
          <w:p w:rsidR="009F2E7F" w:rsidRPr="009678B7" w:rsidRDefault="009F2E7F" w:rsidP="008A265C">
            <w:pPr>
              <w:spacing w:after="0" w:line="240" w:lineRule="auto"/>
              <w:rPr>
                <w:b/>
                <w:sz w:val="20"/>
                <w:szCs w:val="20"/>
              </w:rPr>
            </w:pPr>
            <w:r w:rsidRPr="009678B7">
              <w:rPr>
                <w:b/>
                <w:sz w:val="20"/>
                <w:szCs w:val="20"/>
              </w:rPr>
              <w:t>Stół prostokątny brzoza</w:t>
            </w:r>
          </w:p>
          <w:p w:rsidR="009F2E7F" w:rsidRPr="009678B7" w:rsidRDefault="009F2E7F" w:rsidP="008A265C">
            <w:pPr>
              <w:pStyle w:val="ListParagraph"/>
              <w:numPr>
                <w:ilvl w:val="0"/>
                <w:numId w:val="25"/>
              </w:numPr>
              <w:spacing w:after="0" w:line="240" w:lineRule="auto"/>
              <w:rPr>
                <w:b/>
                <w:sz w:val="20"/>
                <w:szCs w:val="20"/>
              </w:rPr>
            </w:pPr>
            <w:r w:rsidRPr="009678B7">
              <w:rPr>
                <w:sz w:val="20"/>
                <w:szCs w:val="20"/>
              </w:rPr>
              <w:t>Kod produktu: 100575</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024</w:t>
            </w:r>
          </w:p>
        </w:tc>
        <w:tc>
          <w:tcPr>
            <w:tcW w:w="2410" w:type="dxa"/>
          </w:tcPr>
          <w:p w:rsidR="009F2E7F" w:rsidRPr="004512DF" w:rsidRDefault="009F2E7F" w:rsidP="008A265C">
            <w:pPr>
              <w:spacing w:after="0" w:line="240" w:lineRule="auto"/>
              <w:rPr>
                <w:sz w:val="20"/>
                <w:szCs w:val="20"/>
              </w:rPr>
            </w:pPr>
            <w:r>
              <w:rPr>
                <w:noProof/>
                <w:lang w:eastAsia="pl-PL"/>
              </w:rPr>
              <w:pict>
                <v:shape id="Obraz 212" o:spid="_x0000_s1075" type="#_x0000_t75" alt="Krzesło Filipek żółte ze stopką filcową rozm. 1 " style="position:absolute;margin-left:6.55pt;margin-top:16.45pt;width:96pt;height:96pt;z-index:-251662848;visibility:visible;mso-position-horizontal-relative:text;mso-position-vertical-relative:text" wrapcoords="-169 0 -169 21431 21600 21431 21600 0 -169 0">
                  <v:imagedata r:id="rId38"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15 szt.</w:t>
            </w:r>
          </w:p>
        </w:tc>
        <w:tc>
          <w:tcPr>
            <w:tcW w:w="1752" w:type="dxa"/>
          </w:tcPr>
          <w:p w:rsidR="009F2E7F" w:rsidRPr="004512DF" w:rsidRDefault="009F2E7F" w:rsidP="008A265C">
            <w:pPr>
              <w:spacing w:after="0" w:line="240" w:lineRule="auto"/>
              <w:jc w:val="center"/>
              <w:rPr>
                <w:sz w:val="20"/>
                <w:szCs w:val="20"/>
              </w:rPr>
            </w:pPr>
            <w:r w:rsidRPr="004512DF">
              <w:rPr>
                <w:sz w:val="20"/>
                <w:szCs w:val="20"/>
              </w:rPr>
              <w:t>2.03</w:t>
            </w:r>
          </w:p>
          <w:p w:rsidR="009F2E7F" w:rsidRPr="004512DF" w:rsidRDefault="009F2E7F" w:rsidP="008A265C">
            <w:pPr>
              <w:spacing w:after="0" w:line="240" w:lineRule="auto"/>
              <w:jc w:val="center"/>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Krzesełko Filipek ze stopką filcową – żółte</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Rozmiar 1</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118306</w:t>
            </w:r>
          </w:p>
          <w:p w:rsidR="009F2E7F" w:rsidRPr="009678B7" w:rsidRDefault="009F2E7F" w:rsidP="008A265C">
            <w:pPr>
              <w:pStyle w:val="ListParagraph"/>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025</w:t>
            </w:r>
          </w:p>
        </w:tc>
        <w:tc>
          <w:tcPr>
            <w:tcW w:w="2410" w:type="dxa"/>
          </w:tcPr>
          <w:p w:rsidR="009F2E7F" w:rsidRPr="004512DF" w:rsidRDefault="009F2E7F" w:rsidP="008A265C">
            <w:pPr>
              <w:spacing w:after="0" w:line="240" w:lineRule="auto"/>
              <w:rPr>
                <w:sz w:val="20"/>
                <w:szCs w:val="20"/>
              </w:rPr>
            </w:pPr>
            <w:r>
              <w:rPr>
                <w:noProof/>
                <w:lang w:eastAsia="pl-PL"/>
              </w:rPr>
              <w:pict>
                <v:shape id="Obraz 213" o:spid="_x0000_s1076" type="#_x0000_t75" alt="Krzesło Filipek żółte ze stopką filcową rozm. 2 " style="position:absolute;margin-left:6.55pt;margin-top:13.7pt;width:90.7pt;height:90.7pt;z-index:-251661824;visibility:visible;mso-position-horizontal-relative:text;mso-position-vertical-relative:text" wrapcoords="-179 0 -179 21421 21600 21421 21600 0 -179 0">
                  <v:imagedata r:id="rId37"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10 szt.</w:t>
            </w:r>
          </w:p>
        </w:tc>
        <w:tc>
          <w:tcPr>
            <w:tcW w:w="1752" w:type="dxa"/>
          </w:tcPr>
          <w:p w:rsidR="009F2E7F" w:rsidRPr="004512DF" w:rsidRDefault="009F2E7F" w:rsidP="008A265C">
            <w:pPr>
              <w:spacing w:after="0" w:line="240" w:lineRule="auto"/>
              <w:jc w:val="center"/>
              <w:rPr>
                <w:sz w:val="20"/>
                <w:szCs w:val="20"/>
              </w:rPr>
            </w:pPr>
            <w:r w:rsidRPr="004512DF">
              <w:rPr>
                <w:sz w:val="20"/>
                <w:szCs w:val="20"/>
              </w:rPr>
              <w:t>2.03</w:t>
            </w:r>
          </w:p>
        </w:tc>
        <w:tc>
          <w:tcPr>
            <w:tcW w:w="4680" w:type="dxa"/>
          </w:tcPr>
          <w:p w:rsidR="009F2E7F" w:rsidRPr="009678B7" w:rsidRDefault="009F2E7F" w:rsidP="008A265C">
            <w:pPr>
              <w:spacing w:after="0" w:line="240" w:lineRule="auto"/>
              <w:rPr>
                <w:b/>
                <w:sz w:val="20"/>
                <w:szCs w:val="20"/>
              </w:rPr>
            </w:pPr>
            <w:r w:rsidRPr="009678B7">
              <w:rPr>
                <w:b/>
                <w:sz w:val="20"/>
                <w:szCs w:val="20"/>
              </w:rPr>
              <w:t>Krzesełko Filipek ze stopką filcową – żółte</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Rozmiar 2</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118312</w:t>
            </w:r>
          </w:p>
          <w:p w:rsidR="009F2E7F" w:rsidRPr="009678B7" w:rsidRDefault="009F2E7F" w:rsidP="008A265C">
            <w:pPr>
              <w:pStyle w:val="ListParagraph"/>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042</w:t>
            </w:r>
          </w:p>
        </w:tc>
        <w:tc>
          <w:tcPr>
            <w:tcW w:w="2410" w:type="dxa"/>
          </w:tcPr>
          <w:p w:rsidR="009F2E7F" w:rsidRPr="004512DF" w:rsidRDefault="009F2E7F" w:rsidP="008A265C">
            <w:pPr>
              <w:spacing w:after="0" w:line="240" w:lineRule="auto"/>
              <w:rPr>
                <w:sz w:val="20"/>
                <w:szCs w:val="20"/>
              </w:rPr>
            </w:pPr>
            <w:r>
              <w:rPr>
                <w:noProof/>
                <w:lang w:eastAsia="pl-PL"/>
              </w:rPr>
              <w:pict>
                <v:shape id="Obraz 214" o:spid="_x0000_s1077" type="#_x0000_t75" alt="Szafka D z 3 półkami, półotwarta, na cokole" style="position:absolute;margin-left:15.1pt;margin-top:7.7pt;width:73.7pt;height:73.7pt;z-index:-251660800;visibility:visible;mso-position-horizontal-relative:text;mso-position-vertical-relative:text" wrapcoords="-220 0 -220 21380 21600 21380 21600 0 -220 0">
                  <v:imagedata r:id="rId56"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2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color w:val="000000"/>
                <w:sz w:val="20"/>
                <w:szCs w:val="20"/>
              </w:rPr>
              <w:t>Szafka D z 3 półkami, półotwarta, na cokole</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Wykonana z płyty laminowanej o gr. 18 mm, w tonacji brzozy, z trwałym obrzeżem multiplex  o grubości 2mm  imitującym strukturę sklejki</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wym. 89,1 x 41,5 x 87,1 cm</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Kod produktu: 100352</w:t>
            </w:r>
          </w:p>
          <w:p w:rsidR="009F2E7F" w:rsidRPr="009678B7" w:rsidRDefault="009F2E7F" w:rsidP="008A265C">
            <w:pPr>
              <w:numPr>
                <w:ilvl w:val="0"/>
                <w:numId w:val="25"/>
              </w:numPr>
              <w:spacing w:after="0"/>
              <w:rPr>
                <w:color w:val="000000"/>
              </w:rPr>
            </w:pPr>
            <w:r w:rsidRPr="009678B7">
              <w:rPr>
                <w:color w:val="000000"/>
                <w:sz w:val="20"/>
                <w:szCs w:val="20"/>
              </w:rPr>
              <w:t xml:space="preserve"> 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000000"/>
              </w:rPr>
            </w:pPr>
            <w:r w:rsidRPr="009678B7">
              <w:rPr>
                <w:color w:val="000000"/>
                <w:sz w:val="20"/>
                <w:szCs w:val="20"/>
              </w:rPr>
              <w:t xml:space="preserve"> Posiada tył szafy tzw. plecy dla dolnej części szafki (2 przestrzenie), które wykonane są z dwóch płyt HDF brzoza o grubości 3mm każda, kolorystycznie  zbliżonej do płyty, z której zrobione są korpusy. Istnieje możliwość montażu drzwiczek w celu zamknięcia dolnej części szafki z dwoma przestrzeniami lub wypełnienia jej pojemnikami z litego drewna. Górna część szafki jest otwarta i nie posiada tylnej części.</w:t>
            </w:r>
          </w:p>
          <w:p w:rsidR="009F2E7F" w:rsidRPr="009678B7" w:rsidRDefault="009F2E7F" w:rsidP="008A265C">
            <w:pPr>
              <w:numPr>
                <w:ilvl w:val="0"/>
                <w:numId w:val="25"/>
              </w:numPr>
              <w:spacing w:after="0"/>
              <w:rPr>
                <w:color w:val="000000"/>
              </w:rPr>
            </w:pPr>
            <w:r w:rsidRPr="009678B7">
              <w:rPr>
                <w:color w:val="000000"/>
                <w:sz w:val="20"/>
                <w:szCs w:val="20"/>
              </w:rPr>
              <w:t>Wnęka na listwę podłogową oraz  cokół o wys. 80 mm ze stopkami chroniącymi przed zarysowaniem podłogi.</w:t>
            </w:r>
          </w:p>
          <w:p w:rsidR="009F2E7F" w:rsidRPr="009678B7" w:rsidRDefault="009F2E7F" w:rsidP="008A265C">
            <w:pPr>
              <w:numPr>
                <w:ilvl w:val="0"/>
                <w:numId w:val="25"/>
              </w:numPr>
              <w:spacing w:after="0"/>
              <w:rPr>
                <w:color w:val="000000"/>
              </w:rPr>
            </w:pPr>
            <w:r w:rsidRPr="009678B7">
              <w:rPr>
                <w:color w:val="000000"/>
                <w:sz w:val="20"/>
                <w:szCs w:val="20"/>
              </w:rPr>
              <w:t xml:space="preserve"> wym. 89,1 x 41,5 x 87,1 cm</w:t>
            </w:r>
          </w:p>
          <w:p w:rsidR="009F2E7F" w:rsidRPr="009678B7" w:rsidRDefault="009F2E7F" w:rsidP="008A265C">
            <w:pPr>
              <w:numPr>
                <w:ilvl w:val="0"/>
                <w:numId w:val="25"/>
              </w:numPr>
              <w:spacing w:after="0"/>
              <w:rPr>
                <w:color w:val="000000"/>
              </w:rPr>
            </w:pPr>
            <w:r w:rsidRPr="009678B7">
              <w:rPr>
                <w:color w:val="000000"/>
                <w:sz w:val="20"/>
                <w:szCs w:val="20"/>
              </w:rPr>
              <w:t xml:space="preserve"> Przystosowana do montażu drzwiczek wym. 42 x 36,2 cm lub uzupełnienia pojemnikami</w:t>
            </w:r>
          </w:p>
          <w:p w:rsidR="009F2E7F" w:rsidRPr="009678B7" w:rsidRDefault="009F2E7F" w:rsidP="008A265C">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A265C">
            <w:pPr>
              <w:spacing w:after="0" w:line="240" w:lineRule="auto"/>
              <w:rPr>
                <w:color w:val="000000"/>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040</w:t>
            </w:r>
          </w:p>
        </w:tc>
        <w:tc>
          <w:tcPr>
            <w:tcW w:w="2410" w:type="dxa"/>
          </w:tcPr>
          <w:p w:rsidR="009F2E7F" w:rsidRPr="004512DF" w:rsidRDefault="009F2E7F" w:rsidP="008A265C">
            <w:pPr>
              <w:spacing w:after="0" w:line="240" w:lineRule="auto"/>
              <w:rPr>
                <w:sz w:val="20"/>
                <w:szCs w:val="20"/>
              </w:rPr>
            </w:pPr>
            <w:r>
              <w:rPr>
                <w:noProof/>
                <w:lang w:eastAsia="pl-PL"/>
              </w:rPr>
              <w:pict>
                <v:shape id="Obraz 215" o:spid="_x0000_s1078" type="#_x0000_t75" alt="Pojemnik Jumbo 4 - transparentny" style="position:absolute;margin-left:9.85pt;margin-top:94.3pt;width:79.35pt;height:79.35pt;z-index:-251658752;visibility:visible;mso-position-horizontal-relative:text;mso-position-vertical-relative:text" wrapcoords="-204 0 -204 21396 21600 21396 21600 0 -204 0">
                  <v:imagedata r:id="rId57" o:title=""/>
                  <w10:wrap type="tight"/>
                </v:shape>
              </w:pict>
            </w:r>
            <w:r>
              <w:rPr>
                <w:noProof/>
                <w:lang w:eastAsia="pl-PL"/>
              </w:rPr>
              <w:pict>
                <v:shape id="Obraz 216" o:spid="_x0000_s1079" type="#_x0000_t75" alt="Szafka Flexi D na pojemniki na cokole - 3 kolumny" style="position:absolute;margin-left:3.9pt;margin-top:3.2pt;width:85.05pt;height:85.05pt;z-index:-251659776;visibility:visible;mso-position-horizontal-relative:text;mso-position-vertical-relative:text" wrapcoords="-191 0 -191 21409 21600 21409 21600 0 -191 0">
                  <v:imagedata r:id="rId58"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r w:rsidRPr="004512DF">
              <w:rPr>
                <w:sz w:val="20"/>
                <w:szCs w:val="20"/>
              </w:rPr>
              <w:t>6 szt.</w:t>
            </w: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color w:val="000000"/>
                <w:sz w:val="20"/>
                <w:szCs w:val="20"/>
              </w:rPr>
              <w:t>Szafka D na plastikowe pojemniki na cokole + pojemniki</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Szafka wykonana z płyty laminowanej o gr. 18 mm, w tonacji brzozy, z obrzeżem ABS multiplex.</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wym. 104 x 48 x 87,1 cm</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Kod produktu: 092339</w:t>
            </w:r>
          </w:p>
          <w:p w:rsidR="009F2E7F" w:rsidRPr="009678B7" w:rsidRDefault="009F2E7F" w:rsidP="008A265C">
            <w:pPr>
              <w:numPr>
                <w:ilvl w:val="0"/>
                <w:numId w:val="25"/>
              </w:numPr>
              <w:spacing w:after="0" w:line="240" w:lineRule="auto"/>
              <w:contextualSpacing/>
              <w:rPr>
                <w:color w:val="CE181E"/>
                <w:sz w:val="20"/>
                <w:szCs w:val="20"/>
              </w:rPr>
            </w:pPr>
            <w:r w:rsidRPr="009678B7">
              <w:rPr>
                <w:color w:val="000000"/>
                <w:sz w:val="20"/>
                <w:szCs w:val="20"/>
              </w:rPr>
              <w:t>- Korpus,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spacing w:after="0"/>
              <w:rPr>
                <w:color w:val="CE181E"/>
                <w:sz w:val="20"/>
                <w:szCs w:val="2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CE181E"/>
                <w:sz w:val="20"/>
                <w:szCs w:val="20"/>
              </w:rPr>
            </w:pPr>
            <w:r w:rsidRPr="009678B7">
              <w:rPr>
                <w:color w:val="000000"/>
                <w:sz w:val="20"/>
                <w:szCs w:val="20"/>
              </w:rPr>
              <w:t>- Posiada dwie przegrody pionowe tworząc 3 przestrzenie, które należy uzupełnić pojemnikami.</w:t>
            </w:r>
          </w:p>
          <w:p w:rsidR="009F2E7F" w:rsidRPr="009678B7" w:rsidRDefault="009F2E7F" w:rsidP="008A265C">
            <w:pPr>
              <w:numPr>
                <w:ilvl w:val="0"/>
                <w:numId w:val="25"/>
              </w:numPr>
              <w:spacing w:after="0"/>
              <w:rPr>
                <w:sz w:val="20"/>
                <w:szCs w:val="20"/>
              </w:rPr>
            </w:pPr>
            <w:r w:rsidRPr="009678B7">
              <w:rPr>
                <w:color w:val="000000"/>
                <w:sz w:val="20"/>
                <w:szCs w:val="20"/>
              </w:rPr>
              <w:t>- Wnęka na listwę podłogową oraz  cokół o wys. 80 mm ze stopkami chroniącymi przed zarysowaniem podłogi.</w:t>
            </w:r>
          </w:p>
          <w:p w:rsidR="009F2E7F" w:rsidRPr="009678B7" w:rsidRDefault="009F2E7F" w:rsidP="008A265C">
            <w:pPr>
              <w:spacing w:after="0" w:line="240" w:lineRule="auto"/>
              <w:rPr>
                <w:b/>
                <w:sz w:val="20"/>
                <w:szCs w:val="20"/>
              </w:rPr>
            </w:pPr>
            <w:r w:rsidRPr="009678B7">
              <w:rPr>
                <w:b/>
                <w:color w:val="000000"/>
                <w:sz w:val="20"/>
                <w:szCs w:val="20"/>
              </w:rPr>
              <w:t>Pojemnik Jumbo 4</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Pojemnik z wytrzymałego tworzywa sztucznego, pasujący do szafek z kolekcji Flexi. Dostarczany z prowadnicami.</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 xml:space="preserve">wym. 31,2 x 42,7 x 30 cm </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kolor –transparentny</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6 szt.</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kod produktu: 372025</w:t>
            </w:r>
          </w:p>
          <w:p w:rsidR="009F2E7F" w:rsidRPr="009678B7" w:rsidRDefault="009F2E7F" w:rsidP="008A265C">
            <w:pPr>
              <w:spacing w:after="0" w:line="240" w:lineRule="auto"/>
              <w:rPr>
                <w:color w:val="000000"/>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041</w:t>
            </w:r>
          </w:p>
        </w:tc>
        <w:tc>
          <w:tcPr>
            <w:tcW w:w="2410" w:type="dxa"/>
          </w:tcPr>
          <w:p w:rsidR="009F2E7F" w:rsidRPr="004512DF" w:rsidRDefault="009F2E7F" w:rsidP="008A265C">
            <w:pPr>
              <w:spacing w:after="0" w:line="240" w:lineRule="auto"/>
              <w:rPr>
                <w:sz w:val="20"/>
                <w:szCs w:val="20"/>
              </w:rPr>
            </w:pPr>
            <w:r>
              <w:rPr>
                <w:noProof/>
                <w:lang w:eastAsia="pl-PL"/>
              </w:rPr>
              <w:pict>
                <v:shape id="Obraz 217" o:spid="_x0000_s1080" type="#_x0000_t75" alt="Zestaw Flexi 14" style="position:absolute;margin-left:9.4pt;margin-top:10.4pt;width:93.5pt;height:93.5pt;z-index:-251657728;visibility:visible;mso-position-horizontal-relative:text;mso-position-vertical-relative:text" wrapcoords="-173 0 -173 21427 21600 21427 21600 0 -173 0">
                  <v:imagedata r:id="rId59"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color w:val="000000"/>
                <w:sz w:val="20"/>
                <w:szCs w:val="20"/>
              </w:rPr>
              <w:t>Zestaw Flexi 14 – mobilny garaż</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Mebel wykonany z płyty laminowanej o gr. 18 mm, w tonacji brzozy, uzupełnione detalami wykonanymi z kolorowej płyty laminowanej. </w:t>
            </w:r>
            <w:r w:rsidRPr="009678B7">
              <w:rPr>
                <w:color w:val="000000"/>
                <w:sz w:val="20"/>
                <w:szCs w:val="20"/>
              </w:rPr>
              <w:br/>
              <w:t xml:space="preserve">• 099163 Mobilna szafka z półką do kącików, półotwarta, 1 szt. </w:t>
            </w:r>
          </w:p>
          <w:p w:rsidR="009F2E7F" w:rsidRPr="009678B7" w:rsidRDefault="009F2E7F" w:rsidP="008A265C">
            <w:pPr>
              <w:pStyle w:val="ListParagraph"/>
              <w:spacing w:after="0" w:line="240" w:lineRule="auto"/>
              <w:rPr>
                <w:sz w:val="20"/>
                <w:szCs w:val="20"/>
              </w:rPr>
            </w:pPr>
            <w:r w:rsidRPr="009678B7">
              <w:rPr>
                <w:color w:val="000000"/>
                <w:sz w:val="20"/>
                <w:szCs w:val="20"/>
              </w:rPr>
              <w:t>• 099153 Garaż, 1 szt.</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wym. 89,1 x 41,5 x 97 cm</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Kod produktu: SET5093</w:t>
            </w:r>
          </w:p>
          <w:p w:rsidR="009F2E7F" w:rsidRPr="009678B7" w:rsidRDefault="009F2E7F" w:rsidP="008A265C">
            <w:pPr>
              <w:numPr>
                <w:ilvl w:val="0"/>
                <w:numId w:val="25"/>
              </w:numPr>
              <w:spacing w:after="0" w:line="240" w:lineRule="auto"/>
              <w:contextualSpacing/>
              <w:rPr>
                <w:color w:val="CE181E"/>
                <w:sz w:val="20"/>
                <w:szCs w:val="20"/>
              </w:rPr>
            </w:pPr>
            <w:r w:rsidRPr="009678B7">
              <w:rPr>
                <w:color w:val="000000"/>
                <w:sz w:val="20"/>
                <w:szCs w:val="20"/>
              </w:rPr>
              <w:t>- Korpusy,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rPr>
                <w:color w:val="CE181E"/>
                <w:sz w:val="20"/>
                <w:szCs w:val="20"/>
              </w:rPr>
            </w:pPr>
            <w:r w:rsidRPr="009678B7">
              <w:rPr>
                <w:color w:val="000000"/>
                <w:sz w:val="20"/>
                <w:szCs w:val="20"/>
              </w:rPr>
              <w:t>- Plecy wykonane z dwóch płyt HDF brzoza o gr.3 mm każda, wsuwane w nafrezowane rowki w bokach, wieńcu dolnym i górnym szafki</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043</w:t>
            </w:r>
          </w:p>
        </w:tc>
        <w:tc>
          <w:tcPr>
            <w:tcW w:w="2410" w:type="dxa"/>
          </w:tcPr>
          <w:p w:rsidR="009F2E7F" w:rsidRPr="004512DF" w:rsidRDefault="009F2E7F" w:rsidP="008A265C">
            <w:pPr>
              <w:spacing w:after="0" w:line="240" w:lineRule="auto"/>
              <w:rPr>
                <w:sz w:val="20"/>
                <w:szCs w:val="20"/>
              </w:rPr>
            </w:pPr>
            <w:r>
              <w:rPr>
                <w:noProof/>
                <w:lang w:eastAsia="pl-PL"/>
              </w:rPr>
              <w:pict>
                <v:shape id="Obraz 218" o:spid="_x0000_s1081" type="#_x0000_t75" alt="Quadro - dwustronna biblioteczka mobilna, pomarańczowa" style="position:absolute;margin-left:15.15pt;margin-top:11.15pt;width:79.35pt;height:79.35pt;z-index:-251656704;visibility:visible;mso-position-horizontal-relative:text;mso-position-vertical-relative:text" wrapcoords="-204 0 -204 21396 21600 21396 21600 0 -204 0">
                  <v:imagedata r:id="rId60"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Quadro - dwustronna biblioteczka mobilna, pomarańczowa</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Mobilna, dwustronna biblioteczka służąca do ekspozycji książek w taki sposób, by były widoczne ich okładki.</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Wykonana z płyty laminowanej o gr. 18 mm, w tonacji klonu, oraz z kolorowej, foliowanej płyty MDF o gr. 18 mm.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90 x 38 x 98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3 półki z każdej strony (szerokość: 8, 10 i 14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092110</w:t>
            </w:r>
          </w:p>
          <w:p w:rsidR="009F2E7F" w:rsidRPr="009678B7" w:rsidRDefault="009F2E7F" w:rsidP="008A265C">
            <w:pPr>
              <w:numPr>
                <w:ilvl w:val="0"/>
                <w:numId w:val="25"/>
              </w:numPr>
              <w:spacing w:after="0" w:line="240" w:lineRule="auto"/>
              <w:contextualSpacing/>
              <w:rPr>
                <w:color w:val="CE181E"/>
                <w:sz w:val="20"/>
                <w:szCs w:val="20"/>
              </w:rPr>
            </w:pPr>
            <w:r w:rsidRPr="009678B7">
              <w:rPr>
                <w:color w:val="000000"/>
                <w:sz w:val="20"/>
                <w:szCs w:val="20"/>
              </w:rPr>
              <w:t>Mobilna, dwustronna biblioteczka służąca do ekspozycji książek w taki sposób, by były widoczne ich okładki</w:t>
            </w:r>
          </w:p>
          <w:p w:rsidR="009F2E7F" w:rsidRPr="009678B7" w:rsidRDefault="009F2E7F" w:rsidP="008A265C">
            <w:pPr>
              <w:numPr>
                <w:ilvl w:val="0"/>
                <w:numId w:val="25"/>
              </w:numPr>
              <w:spacing w:after="0"/>
              <w:rPr>
                <w:color w:val="CE181E"/>
                <w:sz w:val="20"/>
                <w:szCs w:val="20"/>
              </w:rPr>
            </w:pPr>
            <w:r w:rsidRPr="009678B7">
              <w:rPr>
                <w:color w:val="000000"/>
                <w:sz w:val="20"/>
                <w:szCs w:val="20"/>
              </w:rPr>
              <w:t>Plecy wykonane z płyty laminowanej o gr. 18mm w kolorze klon z obrzeżem PCV 1 mm.</w:t>
            </w:r>
          </w:p>
          <w:p w:rsidR="009F2E7F" w:rsidRPr="009678B7" w:rsidRDefault="009F2E7F" w:rsidP="008A265C">
            <w:pPr>
              <w:numPr>
                <w:ilvl w:val="0"/>
                <w:numId w:val="25"/>
              </w:numPr>
              <w:spacing w:after="0"/>
              <w:rPr>
                <w:color w:val="CE181E"/>
                <w:sz w:val="20"/>
                <w:szCs w:val="20"/>
              </w:rPr>
            </w:pPr>
            <w:r w:rsidRPr="009678B7">
              <w:rPr>
                <w:color w:val="000000"/>
                <w:sz w:val="20"/>
                <w:szCs w:val="20"/>
              </w:rPr>
              <w:t>Przegrody wykonane z płyty laminowanej o gr 18 mm w kolorze białym z obrzeżem PCV 1 mm.</w:t>
            </w:r>
          </w:p>
          <w:p w:rsidR="009F2E7F" w:rsidRPr="009678B7" w:rsidRDefault="009F2E7F" w:rsidP="008A265C">
            <w:pPr>
              <w:numPr>
                <w:ilvl w:val="0"/>
                <w:numId w:val="25"/>
              </w:numPr>
              <w:spacing w:after="0"/>
              <w:rPr>
                <w:color w:val="000000"/>
              </w:rPr>
            </w:pPr>
            <w:r w:rsidRPr="009678B7">
              <w:rPr>
                <w:color w:val="000000"/>
                <w:sz w:val="20"/>
                <w:szCs w:val="20"/>
              </w:rPr>
              <w:t>Ścianki boczne wykonane  z płyty MDF o gr. 18 mm z promieniem R3 na krawędziach zewnętrznego lica tego frontu, front od wewnętrznej strony laminowany na biało, od zewnętrznej pokryty folią termoplastyczną o jednolitej matowej fakturze o gr min. 0,30 mm w kolorze pomarańczowym</w:t>
            </w:r>
            <w:r w:rsidRPr="009678B7">
              <w:rPr>
                <w:color w:val="CE181E"/>
                <w:sz w:val="20"/>
                <w:szCs w:val="20"/>
              </w:rPr>
              <w:t>.</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044</w:t>
            </w:r>
          </w:p>
        </w:tc>
        <w:tc>
          <w:tcPr>
            <w:tcW w:w="2410" w:type="dxa"/>
          </w:tcPr>
          <w:p w:rsidR="009F2E7F" w:rsidRPr="004512DF" w:rsidRDefault="009F2E7F" w:rsidP="008A265C">
            <w:pPr>
              <w:spacing w:after="0" w:line="240" w:lineRule="auto"/>
              <w:rPr>
                <w:sz w:val="20"/>
                <w:szCs w:val="20"/>
              </w:rPr>
            </w:pPr>
            <w:r>
              <w:rPr>
                <w:noProof/>
                <w:lang w:eastAsia="pl-PL"/>
              </w:rPr>
              <w:pict>
                <v:shape id="Obraz 219" o:spid="_x0000_s1082" type="#_x0000_t75" alt="Kanapka rozkładana - pomarańczowa" style="position:absolute;margin-left:9.55pt;margin-top:6pt;width:85pt;height:85pt;z-index:-251655680;visibility:visible;mso-position-horizontal-relative:text;mso-position-vertical-relative:text" wrapcoords="-191 0 -191 21409 21600 21409 21600 0 -191 0">
                  <v:imagedata r:id="rId61"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Kanapka rozkładana – pomarańczowa</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Wygodna i stabilna kanapka z pianki, pokryta wytrzymałą tkaniną PCV, łatwą do utrzymania w czystości. Tkanina nie zawiera ftalanów.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48 x 80 x 49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po rozłożeniu 144 x 80 x 32,5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gr. materaca 8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101266</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Kanapa wykonana z pianki pokrytej wytrzymałą tkaniną PCV – wolną od ftalanów, trudnopalną zgodnie z normami PN-EN 1021-1 i PN-EN 1021-2, odporną na ścieranie:  30.000 cykli</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045</w:t>
            </w:r>
          </w:p>
        </w:tc>
        <w:tc>
          <w:tcPr>
            <w:tcW w:w="2410" w:type="dxa"/>
          </w:tcPr>
          <w:p w:rsidR="009F2E7F" w:rsidRPr="004512DF" w:rsidRDefault="009F2E7F" w:rsidP="008A265C">
            <w:pPr>
              <w:spacing w:after="0" w:line="240" w:lineRule="auto"/>
              <w:rPr>
                <w:sz w:val="20"/>
                <w:szCs w:val="20"/>
              </w:rPr>
            </w:pPr>
            <w:r>
              <w:rPr>
                <w:noProof/>
                <w:lang w:eastAsia="pl-PL"/>
              </w:rPr>
              <w:pict>
                <v:shape id="Obraz 220" o:spid="_x0000_s1083" type="#_x0000_t75" alt="Kącik Poczta" style="position:absolute;margin-left:6.7pt;margin-top:13.5pt;width:93.5pt;height:93.5pt;z-index:-251654656;visibility:visible;mso-position-horizontal-relative:text;mso-position-vertical-relative:text" wrapcoords="-173 0 -173 21427 21600 21427 21600 0 -173 0">
                  <v:imagedata r:id="rId62"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Kącik Poczta</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Kącik zabaw dla małego listonosza, wykonany z płyty laminowanej w tonacji brzozy, o gr. 18 mm.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Wyposażony w praktyczne makatki z kieszonkami do segregowania listów (po 4 z każdej strony), skrzynkę oraz gałkę do zawieszania torby.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wys. blatu 62,5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73 x 51 x 159,5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Dodatkowo w komplecie akcesoria</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100887</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046</w:t>
            </w:r>
          </w:p>
        </w:tc>
        <w:tc>
          <w:tcPr>
            <w:tcW w:w="2410" w:type="dxa"/>
          </w:tcPr>
          <w:p w:rsidR="009F2E7F" w:rsidRPr="004512DF" w:rsidRDefault="009F2E7F" w:rsidP="008A265C">
            <w:pPr>
              <w:spacing w:after="0" w:line="240" w:lineRule="auto"/>
              <w:rPr>
                <w:sz w:val="20"/>
                <w:szCs w:val="20"/>
              </w:rPr>
            </w:pPr>
            <w:r>
              <w:rPr>
                <w:noProof/>
                <w:lang w:eastAsia="pl-PL"/>
              </w:rPr>
              <w:pict>
                <v:shape id="Obraz 221" o:spid="_x0000_s1084" type="#_x0000_t75" alt="Kostka świetlicowa wys. 35 cm" style="position:absolute;margin-left:6.85pt;margin-top:9.7pt;width:85.05pt;height:85.05pt;z-index:-251653632;visibility:visible;mso-position-horizontal-relative:text;mso-position-vertical-relative:text" wrapcoords="-191 0 -191 21409 21600 21409 21600 0 -191 0">
                  <v:imagedata r:id="rId63"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Kostka świetlicowa wys. 35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Kostka/siedzisko wykonane z pianki, pokryte trwałą tkaniną PCV niezawierającą ftalanów, łatwą do utrzymania w czystości.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podstawy 35 x 35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kolor – czerwony</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101117</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047</w:t>
            </w:r>
          </w:p>
        </w:tc>
        <w:tc>
          <w:tcPr>
            <w:tcW w:w="2410" w:type="dxa"/>
          </w:tcPr>
          <w:p w:rsidR="009F2E7F" w:rsidRPr="004512DF" w:rsidRDefault="009F2E7F" w:rsidP="008A265C">
            <w:pPr>
              <w:spacing w:after="0" w:line="240" w:lineRule="auto"/>
              <w:rPr>
                <w:sz w:val="20"/>
                <w:szCs w:val="20"/>
              </w:rPr>
            </w:pPr>
            <w:r>
              <w:rPr>
                <w:noProof/>
                <w:lang w:eastAsia="pl-PL"/>
              </w:rPr>
              <w:pict>
                <v:shape id="Obraz 222" o:spid="_x0000_s1085" type="#_x0000_t75" alt="Kostka świetlicowa pomarańczowa, wys. 25 cm" style="position:absolute;margin-left:6.5pt;margin-top:5.25pt;width:85pt;height:85pt;z-index:-251652608;visibility:visible;mso-position-horizontal-relative:text;mso-position-vertical-relative:text" wrapcoords="-191 0 -191 21409 21600 21409 21600 0 -191 0">
                  <v:imagedata r:id="rId64"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Kostka świetlicowa wys. 25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Kostka/siedzisko wykonane z pianki, pokryte trwałą tkaniną PCV niezawierającą ftalanów, łatwą do utrzymania w czystości.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podstawy 35 x 35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kolor –pomarańczowy</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101510</w:t>
            </w:r>
          </w:p>
          <w:p w:rsidR="009F2E7F" w:rsidRPr="009678B7" w:rsidRDefault="009F2E7F" w:rsidP="008A265C">
            <w:pPr>
              <w:pStyle w:val="ListParagraph"/>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048</w:t>
            </w:r>
          </w:p>
        </w:tc>
        <w:tc>
          <w:tcPr>
            <w:tcW w:w="2410" w:type="dxa"/>
          </w:tcPr>
          <w:p w:rsidR="009F2E7F" w:rsidRPr="004512DF" w:rsidRDefault="009F2E7F" w:rsidP="008A265C">
            <w:pPr>
              <w:spacing w:after="0" w:line="240" w:lineRule="auto"/>
              <w:rPr>
                <w:sz w:val="20"/>
                <w:szCs w:val="20"/>
              </w:rPr>
            </w:pPr>
            <w:r>
              <w:rPr>
                <w:noProof/>
                <w:lang w:eastAsia="pl-PL"/>
              </w:rPr>
              <w:pict>
                <v:shape id="Obraz 223" o:spid="_x0000_s1086" type="#_x0000_t75" alt="Kostka świetlicowa jasnopomarańczowa, wys. 15 cm" style="position:absolute;margin-left:12.4pt;margin-top:7.4pt;width:87.85pt;height:87.85pt;z-index:-251651584;visibility:visible;mso-position-horizontal-relative:text;mso-position-vertical-relative:text" wrapcoords="-185 0 -185 21415 21600 21415 21600 0 -185 0">
                  <v:imagedata r:id="rId65"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Kostka świetlicowa wys. 15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Kostka/siedzisko wykonane z pianki, pokryte trwałą tkaniną PCV niezawierającą ftalanów, łatwą do utrzymania w czystości.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wym. podstawy 35 x 35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kolor –jasnopomarańczowy</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101512</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023</w:t>
            </w:r>
          </w:p>
        </w:tc>
        <w:tc>
          <w:tcPr>
            <w:tcW w:w="2410" w:type="dxa"/>
          </w:tcPr>
          <w:p w:rsidR="009F2E7F" w:rsidRPr="004512DF" w:rsidRDefault="009F2E7F" w:rsidP="008A265C">
            <w:pPr>
              <w:spacing w:after="0" w:line="240" w:lineRule="auto"/>
              <w:rPr>
                <w:sz w:val="20"/>
                <w:szCs w:val="20"/>
              </w:rPr>
            </w:pPr>
            <w:r>
              <w:rPr>
                <w:noProof/>
                <w:lang w:eastAsia="pl-PL"/>
              </w:rPr>
              <w:pict>
                <v:shape id="Obraz 224" o:spid="_x0000_s1087" type="#_x0000_t75" alt="Znalezione obrazy dla zapytania dywan mariposa" style="position:absolute;margin-left:8.6pt;margin-top:6.4pt;width:96.75pt;height:96.75pt;z-index:-251664896;visibility:visible;mso-position-horizontal-relative:text;mso-position-vertical-relative:text" wrapcoords="-167 0 -167 21433 21600 21433 21600 0 -167 0">
                  <v:imagedata r:id="rId25"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sz w:val="20"/>
                <w:szCs w:val="20"/>
              </w:rPr>
            </w:pPr>
            <w:r w:rsidRPr="009678B7">
              <w:rPr>
                <w:b/>
                <w:sz w:val="20"/>
                <w:szCs w:val="20"/>
              </w:rPr>
              <w:t>Dywan dziecięcy Mondo 14 – Motyle szary   4 x 5m</w:t>
            </w:r>
          </w:p>
        </w:tc>
        <w:tc>
          <w:tcPr>
            <w:tcW w:w="2880" w:type="dxa"/>
            <w:gridSpan w:val="2"/>
          </w:tcPr>
          <w:p w:rsidR="009F2E7F" w:rsidRPr="004512DF" w:rsidRDefault="009F2E7F" w:rsidP="008A265C">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012</w:t>
            </w:r>
          </w:p>
        </w:tc>
        <w:tc>
          <w:tcPr>
            <w:tcW w:w="2410" w:type="dxa"/>
          </w:tcPr>
          <w:p w:rsidR="009F2E7F" w:rsidRPr="004512DF" w:rsidRDefault="009F2E7F" w:rsidP="008A265C">
            <w:pPr>
              <w:spacing w:after="0" w:line="240" w:lineRule="auto"/>
              <w:rPr>
                <w:sz w:val="20"/>
                <w:szCs w:val="20"/>
              </w:rPr>
            </w:pPr>
            <w:r>
              <w:rPr>
                <w:noProof/>
                <w:lang w:eastAsia="pl-PL"/>
              </w:rPr>
              <w:pict>
                <v:shape id="Obraz 225" o:spid="_x0000_s1088" type="#_x0000_t75" alt="Szafka M z 1 półką na kółkach" style="position:absolute;margin-left:10.3pt;margin-top:.3pt;width:81pt;height:81pt;z-index:-251650560;visibility:visible;mso-position-horizontal-relative:text;mso-position-vertical-relative:text" wrapcoords="-200 0 -200 21400 21600 21400 21600 0 -200 0">
                  <v:imagedata r:id="rId44"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tc>
        <w:tc>
          <w:tcPr>
            <w:tcW w:w="4680" w:type="dxa"/>
          </w:tcPr>
          <w:p w:rsidR="009F2E7F" w:rsidRPr="009678B7" w:rsidRDefault="009F2E7F" w:rsidP="008A265C">
            <w:pPr>
              <w:spacing w:after="0" w:line="240" w:lineRule="auto"/>
              <w:rPr>
                <w:b/>
                <w:sz w:val="20"/>
                <w:szCs w:val="20"/>
              </w:rPr>
            </w:pPr>
            <w:r w:rsidRPr="009678B7">
              <w:rPr>
                <w:b/>
                <w:sz w:val="20"/>
                <w:szCs w:val="20"/>
              </w:rPr>
              <w:t>Szafka M z 1 półką na kółkach</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Szafka wykonana z płyty laminowanej o gr. 18 mm, w tonacji brzozy, z obrzeżem ABS multiplex   o grubości 2mm  imitującym strukturę sklejki.</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wym. 89,1 x 41,5 x 48,4 cm</w:t>
            </w:r>
          </w:p>
          <w:p w:rsidR="009F2E7F" w:rsidRPr="009678B7" w:rsidRDefault="009F2E7F" w:rsidP="008A265C">
            <w:pPr>
              <w:pStyle w:val="ListParagraph"/>
              <w:numPr>
                <w:ilvl w:val="0"/>
                <w:numId w:val="25"/>
              </w:numPr>
              <w:spacing w:after="0" w:line="240" w:lineRule="auto"/>
              <w:rPr>
                <w:color w:val="000000"/>
              </w:rPr>
            </w:pPr>
            <w:r w:rsidRPr="009678B7">
              <w:rPr>
                <w:color w:val="000000"/>
                <w:sz w:val="20"/>
                <w:szCs w:val="20"/>
              </w:rPr>
              <w:t>Kod produktu: 100277</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000000"/>
              </w:rPr>
            </w:pPr>
            <w:r w:rsidRPr="009678B7">
              <w:rPr>
                <w:color w:val="000000"/>
                <w:sz w:val="20"/>
                <w:szCs w:val="20"/>
              </w:rPr>
              <w:t>Posiada jedną wzmocnioną półkę (2 przestrzenie), która ma 5-stopniową możliwość regulacji wysokości i posiada blokadę chroniącą półki przed wypadaniem</w:t>
            </w:r>
          </w:p>
          <w:p w:rsidR="009F2E7F" w:rsidRPr="009678B7" w:rsidRDefault="009F2E7F" w:rsidP="008A265C">
            <w:pPr>
              <w:numPr>
                <w:ilvl w:val="0"/>
                <w:numId w:val="25"/>
              </w:numPr>
              <w:spacing w:after="0"/>
              <w:rPr>
                <w:color w:val="000000"/>
              </w:rPr>
            </w:pPr>
            <w:r w:rsidRPr="009678B7">
              <w:rPr>
                <w:color w:val="000000"/>
                <w:sz w:val="20"/>
                <w:szCs w:val="20"/>
              </w:rPr>
              <w:t>4 kółka z blokadą</w:t>
            </w:r>
          </w:p>
          <w:p w:rsidR="009F2E7F" w:rsidRPr="009678B7" w:rsidRDefault="009F2E7F" w:rsidP="008A265C">
            <w:pPr>
              <w:numPr>
                <w:ilvl w:val="0"/>
                <w:numId w:val="25"/>
              </w:numPr>
              <w:spacing w:after="0"/>
              <w:rPr>
                <w:color w:val="000000"/>
              </w:rPr>
            </w:pPr>
            <w:r w:rsidRPr="009678B7">
              <w:rPr>
                <w:color w:val="000000"/>
                <w:sz w:val="20"/>
                <w:szCs w:val="20"/>
              </w:rPr>
              <w:t>wym. 89,1 x 41,5 x 48,4 cm</w:t>
            </w:r>
          </w:p>
          <w:p w:rsidR="009F2E7F" w:rsidRPr="009678B7" w:rsidRDefault="009F2E7F" w:rsidP="008A265C">
            <w:pPr>
              <w:numPr>
                <w:ilvl w:val="0"/>
                <w:numId w:val="25"/>
              </w:numPr>
              <w:spacing w:after="0"/>
              <w:rPr>
                <w:color w:val="000000"/>
              </w:rPr>
            </w:pPr>
            <w:r w:rsidRPr="009678B7">
              <w:rPr>
                <w:color w:val="000000"/>
                <w:sz w:val="20"/>
                <w:szCs w:val="20"/>
              </w:rPr>
              <w:t>Przystosowana do montażu drzwiczek wym. 42 x 36,2 cm lub uzupełnienia pojemnikami</w:t>
            </w:r>
          </w:p>
          <w:p w:rsidR="009F2E7F" w:rsidRPr="009678B7" w:rsidRDefault="009F2E7F" w:rsidP="008A265C">
            <w:pPr>
              <w:numPr>
                <w:ilvl w:val="0"/>
                <w:numId w:val="25"/>
              </w:numPr>
              <w:spacing w:line="240" w:lineRule="auto"/>
              <w:rPr>
                <w:color w:val="000000"/>
              </w:rPr>
            </w:pPr>
            <w:r w:rsidRPr="009678B7">
              <w:rPr>
                <w:color w:val="000000"/>
                <w:sz w:val="20"/>
                <w:szCs w:val="20"/>
              </w:rPr>
              <w:t>Produkt posiada certyfikat potwierdzający za zgodność z normami:   EN 16121/11.13</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014</w:t>
            </w:r>
          </w:p>
        </w:tc>
        <w:tc>
          <w:tcPr>
            <w:tcW w:w="2410" w:type="dxa"/>
          </w:tcPr>
          <w:p w:rsidR="009F2E7F" w:rsidRPr="004512DF" w:rsidRDefault="009F2E7F" w:rsidP="008A265C">
            <w:pPr>
              <w:spacing w:after="0" w:line="240" w:lineRule="auto"/>
              <w:rPr>
                <w:sz w:val="20"/>
                <w:szCs w:val="20"/>
              </w:rPr>
            </w:pPr>
            <w:r>
              <w:rPr>
                <w:noProof/>
                <w:lang w:eastAsia="pl-PL"/>
              </w:rPr>
              <w:pict>
                <v:shape id="Obraz 226" o:spid="_x0000_s1089" type="#_x0000_t75" alt="Tablica korkowa 90 x 150 cm" style="position:absolute;margin-left:14.1pt;margin-top:7.8pt;width:87.85pt;height:87.85pt;z-index:-251649536;visibility:visible;mso-position-horizontal-relative:text;mso-position-vertical-relative:text" wrapcoords="-185 0 -185 21415 21600 21415 21600 0 -185 0">
                  <v:imagedata r:id="rId34"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tc>
        <w:tc>
          <w:tcPr>
            <w:tcW w:w="4680" w:type="dxa"/>
          </w:tcPr>
          <w:p w:rsidR="009F2E7F" w:rsidRPr="009678B7" w:rsidRDefault="009F2E7F" w:rsidP="008A265C">
            <w:pPr>
              <w:spacing w:after="0" w:line="240" w:lineRule="auto"/>
              <w:rPr>
                <w:b/>
                <w:sz w:val="20"/>
                <w:szCs w:val="20"/>
              </w:rPr>
            </w:pPr>
            <w:r w:rsidRPr="009678B7">
              <w:rPr>
                <w:b/>
                <w:sz w:val="20"/>
                <w:szCs w:val="20"/>
              </w:rPr>
              <w:t>Tablica korkowa 90 x 150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90 x 150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044002</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036</w:t>
            </w:r>
          </w:p>
        </w:tc>
        <w:tc>
          <w:tcPr>
            <w:tcW w:w="2410" w:type="dxa"/>
          </w:tcPr>
          <w:p w:rsidR="009F2E7F" w:rsidRPr="004512DF" w:rsidRDefault="009F2E7F" w:rsidP="008A265C">
            <w:pPr>
              <w:spacing w:after="0" w:line="240" w:lineRule="auto"/>
              <w:rPr>
                <w:sz w:val="20"/>
                <w:szCs w:val="20"/>
              </w:rPr>
            </w:pPr>
            <w:r>
              <w:rPr>
                <w:noProof/>
                <w:lang w:eastAsia="pl-PL"/>
              </w:rPr>
              <w:pict>
                <v:shape id="Obraz 227" o:spid="_x0000_s1090" type="#_x0000_t75" alt="Krzesło Colores obrotowe na kółkach z reg. wys. żółte" style="position:absolute;margin-left:10.3pt;margin-top:16pt;width:90.7pt;height:90.7pt;z-index:-251648512;visibility:visible;mso-position-horizontal-relative:text;mso-position-vertical-relative:text" wrapcoords="-179 0 -179 21421 21600 21421 21600 0 -179 0">
                  <v:imagedata r:id="rId18"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Krzesło Colores obrotowe na kółkach z regulacją wysokości</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Krzesło o nowoczesnym wzornictwie. Siedzisko i oparcie połączone w jedną całość, wykonane z tworzywa sztucznego. Odporne na zabrudzenia i wilgoć. Stelaż krzesła wyposażony w kółka i mechanizm regulacji wysokości.</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wys. siedziska od 43 do 56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kolor –żółty</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256082</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 xml:space="preserve"> wys. siedziska od 430 do 560 mm</w:t>
            </w:r>
          </w:p>
          <w:p w:rsidR="009F2E7F" w:rsidRPr="009678B7" w:rsidRDefault="009F2E7F" w:rsidP="008A265C">
            <w:pPr>
              <w:numPr>
                <w:ilvl w:val="0"/>
                <w:numId w:val="25"/>
              </w:numPr>
              <w:spacing w:after="0"/>
              <w:rPr>
                <w:color w:val="000000"/>
              </w:rPr>
            </w:pPr>
            <w:r w:rsidRPr="009678B7">
              <w:rPr>
                <w:color w:val="000000"/>
                <w:sz w:val="20"/>
                <w:szCs w:val="20"/>
              </w:rPr>
              <w:t>wym. siedziska: 430 x 430 mm</w:t>
            </w:r>
          </w:p>
          <w:p w:rsidR="009F2E7F" w:rsidRPr="009678B7" w:rsidRDefault="009F2E7F" w:rsidP="008A265C">
            <w:pPr>
              <w:numPr>
                <w:ilvl w:val="0"/>
                <w:numId w:val="25"/>
              </w:numPr>
              <w:spacing w:after="0" w:line="240" w:lineRule="auto"/>
              <w:rPr>
                <w:color w:val="000000"/>
              </w:rPr>
            </w:pPr>
            <w:r w:rsidRPr="009678B7">
              <w:rPr>
                <w:color w:val="000000"/>
                <w:sz w:val="20"/>
                <w:szCs w:val="20"/>
              </w:rPr>
              <w:t>rozstaw kółek: 640 mm</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037</w:t>
            </w:r>
          </w:p>
        </w:tc>
        <w:tc>
          <w:tcPr>
            <w:tcW w:w="2410" w:type="dxa"/>
          </w:tcPr>
          <w:p w:rsidR="009F2E7F" w:rsidRPr="004512DF" w:rsidRDefault="009F2E7F" w:rsidP="008A265C">
            <w:pPr>
              <w:spacing w:after="0" w:line="240" w:lineRule="auto"/>
              <w:rPr>
                <w:sz w:val="20"/>
                <w:szCs w:val="20"/>
              </w:rPr>
            </w:pPr>
            <w:r>
              <w:rPr>
                <w:noProof/>
                <w:lang w:eastAsia="pl-PL"/>
              </w:rPr>
              <w:pict>
                <v:shape id="Obraz 228" o:spid="_x0000_s1091" type="#_x0000_t75" alt="Zestaw Flexi 53" style="position:absolute;margin-left:7.3pt;margin-top:9.25pt;width:93.5pt;height:93.5pt;z-index:-251647488;visibility:visible;mso-position-horizontal-relative:text;mso-position-vertical-relative:text" wrapcoords="-173 0 -173 21427 21600 21427 21600 0 -173 0">
                  <v:imagedata r:id="rId66"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Zestaw Flexi 53</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Mebel wykonany z płyty laminowanej o gr. 18 mm, w tonacji brzozy, uzupełnione detalami wykonanymi z kolorowej płyty laminowanej. </w:t>
            </w:r>
            <w:r w:rsidRPr="009678B7">
              <w:rPr>
                <w:sz w:val="20"/>
                <w:szCs w:val="20"/>
              </w:rPr>
              <w:br/>
              <w:t>• 100299 Szafka D z przegrodami na cokole, 1 szt.</w:t>
            </w:r>
            <w:r w:rsidRPr="009678B7">
              <w:rPr>
                <w:sz w:val="20"/>
                <w:szCs w:val="20"/>
              </w:rPr>
              <w:br/>
              <w:t>• 126045 Szuflada naturalna, 24 szt.</w:t>
            </w:r>
            <w:r w:rsidRPr="009678B7">
              <w:rPr>
                <w:sz w:val="20"/>
                <w:szCs w:val="20"/>
              </w:rPr>
              <w:br/>
              <w:t>• 100814 Prowadnice, 24 pary </w:t>
            </w:r>
          </w:p>
          <w:p w:rsidR="009F2E7F" w:rsidRPr="009678B7" w:rsidRDefault="009F2E7F" w:rsidP="008A265C">
            <w:pPr>
              <w:pStyle w:val="ListParagraph"/>
              <w:numPr>
                <w:ilvl w:val="0"/>
                <w:numId w:val="25"/>
              </w:numPr>
              <w:spacing w:after="0" w:line="240" w:lineRule="auto"/>
              <w:rPr>
                <w:b/>
                <w:sz w:val="20"/>
                <w:szCs w:val="20"/>
              </w:rPr>
            </w:pPr>
            <w:r w:rsidRPr="009678B7">
              <w:rPr>
                <w:sz w:val="20"/>
                <w:szCs w:val="20"/>
              </w:rPr>
              <w:t>wym. 89,1 x 41,5 x 87,1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SET5134</w:t>
            </w:r>
          </w:p>
          <w:p w:rsidR="009F2E7F" w:rsidRPr="009678B7" w:rsidRDefault="009F2E7F" w:rsidP="008A265C">
            <w:pPr>
              <w:numPr>
                <w:ilvl w:val="0"/>
                <w:numId w:val="25"/>
              </w:numPr>
              <w:spacing w:after="0" w:line="240" w:lineRule="auto"/>
              <w:contextualSpacing/>
              <w:rPr>
                <w:color w:val="CE181E"/>
                <w:sz w:val="20"/>
                <w:szCs w:val="20"/>
              </w:rPr>
            </w:pPr>
            <w:r w:rsidRPr="009678B7">
              <w:rPr>
                <w:color w:val="000000"/>
                <w:sz w:val="20"/>
                <w:szCs w:val="20"/>
              </w:rPr>
              <w:t>- Korpusy,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spacing w:after="0"/>
              <w:rPr>
                <w:color w:val="CE181E"/>
                <w:sz w:val="20"/>
                <w:szCs w:val="2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CE181E"/>
                <w:sz w:val="20"/>
                <w:szCs w:val="20"/>
              </w:rPr>
            </w:pPr>
            <w:r w:rsidRPr="009678B7">
              <w:rPr>
                <w:color w:val="000000"/>
                <w:sz w:val="20"/>
                <w:szCs w:val="20"/>
              </w:rPr>
              <w:t>W skład zestawu wchodzi:</w:t>
            </w:r>
          </w:p>
          <w:p w:rsidR="009F2E7F" w:rsidRPr="009678B7" w:rsidRDefault="009F2E7F" w:rsidP="008A265C">
            <w:pPr>
              <w:numPr>
                <w:ilvl w:val="0"/>
                <w:numId w:val="25"/>
              </w:numPr>
              <w:spacing w:after="0"/>
              <w:rPr>
                <w:color w:val="CE181E"/>
                <w:sz w:val="20"/>
                <w:szCs w:val="20"/>
              </w:rPr>
            </w:pPr>
            <w:r w:rsidRPr="009678B7">
              <w:rPr>
                <w:color w:val="000000"/>
                <w:sz w:val="20"/>
                <w:szCs w:val="20"/>
              </w:rPr>
              <w:t>Szafka z przegrodami na pojemniki i szuflady na cokole 1 szt.</w:t>
            </w:r>
          </w:p>
          <w:p w:rsidR="009F2E7F" w:rsidRPr="009678B7" w:rsidRDefault="009F2E7F" w:rsidP="008A265C">
            <w:pPr>
              <w:numPr>
                <w:ilvl w:val="0"/>
                <w:numId w:val="25"/>
              </w:numPr>
              <w:spacing w:after="0"/>
              <w:rPr>
                <w:color w:val="CE181E"/>
                <w:sz w:val="20"/>
                <w:szCs w:val="20"/>
              </w:rPr>
            </w:pPr>
            <w:r w:rsidRPr="009678B7">
              <w:rPr>
                <w:color w:val="000000"/>
                <w:sz w:val="20"/>
                <w:szCs w:val="20"/>
              </w:rPr>
              <w:t xml:space="preserve">- Posiada dwie przegrody pionowe tworzące 3 przestrzenie, które należy uzupełnić 12 pojemnikami  lub 24 szufladami z litego drewna bukowego. </w:t>
            </w:r>
          </w:p>
          <w:p w:rsidR="009F2E7F" w:rsidRPr="009678B7" w:rsidRDefault="009F2E7F" w:rsidP="008A265C">
            <w:pPr>
              <w:numPr>
                <w:ilvl w:val="0"/>
                <w:numId w:val="25"/>
              </w:numPr>
              <w:spacing w:after="0"/>
              <w:rPr>
                <w:color w:val="CE181E"/>
                <w:sz w:val="20"/>
                <w:szCs w:val="20"/>
              </w:rPr>
            </w:pPr>
            <w:r w:rsidRPr="009678B7">
              <w:rPr>
                <w:color w:val="000000"/>
                <w:sz w:val="20"/>
                <w:szCs w:val="20"/>
              </w:rPr>
              <w:t>- Wnęka na listwę podłogową oraz  cokół o wys. 80 mm ze stopkami chroniącymi przed zarysowaniem podłogi.</w:t>
            </w:r>
          </w:p>
          <w:p w:rsidR="009F2E7F" w:rsidRPr="009678B7" w:rsidRDefault="009F2E7F" w:rsidP="008A265C">
            <w:pPr>
              <w:numPr>
                <w:ilvl w:val="0"/>
                <w:numId w:val="25"/>
              </w:numPr>
              <w:spacing w:after="0"/>
              <w:rPr>
                <w:color w:val="CE181E"/>
                <w:sz w:val="20"/>
                <w:szCs w:val="20"/>
              </w:rPr>
            </w:pPr>
            <w:r w:rsidRPr="009678B7">
              <w:rPr>
                <w:color w:val="000000"/>
                <w:sz w:val="20"/>
                <w:szCs w:val="20"/>
              </w:rPr>
              <w:t xml:space="preserve">- wym. 89,1 x 41,5 x 87,1 cm </w:t>
            </w:r>
          </w:p>
          <w:p w:rsidR="009F2E7F" w:rsidRPr="009678B7" w:rsidRDefault="009F2E7F" w:rsidP="008A265C">
            <w:pPr>
              <w:numPr>
                <w:ilvl w:val="0"/>
                <w:numId w:val="25"/>
              </w:numPr>
              <w:spacing w:after="0"/>
              <w:rPr>
                <w:color w:val="CE181E"/>
                <w:sz w:val="20"/>
                <w:szCs w:val="20"/>
              </w:rPr>
            </w:pPr>
            <w:r w:rsidRPr="009678B7">
              <w:rPr>
                <w:color w:val="000000"/>
                <w:sz w:val="20"/>
                <w:szCs w:val="20"/>
              </w:rPr>
              <w:t>Produkt posiada certyfikat potwierdzający za zgodność z normami:   EN 16121/11.13</w:t>
            </w:r>
          </w:p>
          <w:p w:rsidR="009F2E7F" w:rsidRPr="009678B7" w:rsidRDefault="009F2E7F" w:rsidP="008A265C">
            <w:pPr>
              <w:numPr>
                <w:ilvl w:val="0"/>
                <w:numId w:val="25"/>
              </w:numPr>
              <w:spacing w:after="0"/>
              <w:rPr>
                <w:color w:val="CE181E"/>
                <w:sz w:val="20"/>
                <w:szCs w:val="20"/>
              </w:rPr>
            </w:pPr>
            <w:r w:rsidRPr="009678B7">
              <w:rPr>
                <w:color w:val="000000"/>
                <w:sz w:val="20"/>
                <w:szCs w:val="20"/>
              </w:rPr>
              <w:t>Szuflada bukowa 24 szt.</w:t>
            </w:r>
          </w:p>
          <w:p w:rsidR="009F2E7F" w:rsidRPr="009678B7" w:rsidRDefault="009F2E7F" w:rsidP="008A265C">
            <w:pPr>
              <w:numPr>
                <w:ilvl w:val="0"/>
                <w:numId w:val="25"/>
              </w:numPr>
              <w:spacing w:after="0"/>
              <w:rPr>
                <w:color w:val="CE181E"/>
                <w:sz w:val="20"/>
                <w:szCs w:val="20"/>
              </w:rPr>
            </w:pPr>
            <w:r w:rsidRPr="009678B7">
              <w:rPr>
                <w:color w:val="000000"/>
                <w:sz w:val="20"/>
                <w:szCs w:val="20"/>
              </w:rPr>
              <w:t xml:space="preserve">- Wykonany z  lakierowanego litego drewna bukowego w naturalnym kolorze.  - dostarczona zmontowana </w:t>
            </w:r>
          </w:p>
          <w:p w:rsidR="009F2E7F" w:rsidRPr="009678B7" w:rsidRDefault="009F2E7F" w:rsidP="008A265C">
            <w:pPr>
              <w:numPr>
                <w:ilvl w:val="0"/>
                <w:numId w:val="25"/>
              </w:numPr>
              <w:spacing w:after="0"/>
              <w:rPr>
                <w:color w:val="CE181E"/>
                <w:sz w:val="20"/>
                <w:szCs w:val="20"/>
              </w:rPr>
            </w:pPr>
            <w:r w:rsidRPr="009678B7">
              <w:rPr>
                <w:color w:val="000000"/>
                <w:sz w:val="20"/>
                <w:szCs w:val="20"/>
              </w:rPr>
              <w:t xml:space="preserve">- zaokrąglone krawędzie. - uchwyt ułatwiający wysuwanie z szafki </w:t>
            </w:r>
          </w:p>
          <w:p w:rsidR="009F2E7F" w:rsidRPr="009678B7" w:rsidRDefault="009F2E7F" w:rsidP="008A265C">
            <w:pPr>
              <w:numPr>
                <w:ilvl w:val="0"/>
                <w:numId w:val="25"/>
              </w:numPr>
              <w:spacing w:after="0"/>
              <w:rPr>
                <w:color w:val="CE181E"/>
                <w:sz w:val="20"/>
                <w:szCs w:val="20"/>
              </w:rPr>
            </w:pPr>
            <w:r w:rsidRPr="009678B7">
              <w:rPr>
                <w:color w:val="000000"/>
                <w:sz w:val="20"/>
                <w:szCs w:val="20"/>
              </w:rPr>
              <w:t>-wym. 26,5 x 35 x 6,4 cm</w:t>
            </w:r>
          </w:p>
          <w:p w:rsidR="009F2E7F" w:rsidRPr="009678B7" w:rsidRDefault="009F2E7F" w:rsidP="008A265C">
            <w:pPr>
              <w:numPr>
                <w:ilvl w:val="0"/>
                <w:numId w:val="25"/>
              </w:numPr>
              <w:spacing w:after="0"/>
              <w:rPr>
                <w:color w:val="CE181E"/>
                <w:sz w:val="20"/>
                <w:szCs w:val="20"/>
              </w:rPr>
            </w:pPr>
            <w:r w:rsidRPr="009678B7">
              <w:rPr>
                <w:color w:val="000000"/>
                <w:sz w:val="20"/>
                <w:szCs w:val="20"/>
              </w:rPr>
              <w:t>Prowadnice plastikowe 24 par</w:t>
            </w:r>
          </w:p>
          <w:p w:rsidR="009F2E7F" w:rsidRPr="009678B7" w:rsidRDefault="009F2E7F" w:rsidP="008A265C">
            <w:pPr>
              <w:numPr>
                <w:ilvl w:val="0"/>
                <w:numId w:val="25"/>
              </w:numPr>
              <w:spacing w:after="0"/>
              <w:rPr>
                <w:color w:val="CE181E"/>
                <w:sz w:val="20"/>
                <w:szCs w:val="20"/>
              </w:rPr>
            </w:pPr>
            <w:r w:rsidRPr="009678B7">
              <w:rPr>
                <w:color w:val="000000"/>
                <w:sz w:val="20"/>
                <w:szCs w:val="20"/>
              </w:rPr>
              <w:t>Prowadnice plastikowe pasują do pojemników i szuflad z litego drewna bukowego. Wykonane z tworzywa sztucznego. Wraz z prowadnicami dostarczane są ograniczniki zabezpieczające przed wypadaniem szuflad i pojemników. • 1 para</w:t>
            </w:r>
          </w:p>
          <w:p w:rsidR="009F2E7F" w:rsidRPr="009678B7" w:rsidRDefault="009F2E7F" w:rsidP="008A265C">
            <w:pPr>
              <w:pStyle w:val="ListParagraph"/>
              <w:spacing w:after="0" w:line="240" w:lineRule="auto"/>
              <w:rPr>
                <w:b/>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038</w:t>
            </w:r>
          </w:p>
        </w:tc>
        <w:tc>
          <w:tcPr>
            <w:tcW w:w="2410" w:type="dxa"/>
          </w:tcPr>
          <w:p w:rsidR="009F2E7F" w:rsidRPr="004512DF" w:rsidRDefault="009F2E7F" w:rsidP="008A265C">
            <w:pPr>
              <w:spacing w:after="0" w:line="240" w:lineRule="auto"/>
              <w:rPr>
                <w:sz w:val="20"/>
                <w:szCs w:val="20"/>
              </w:rPr>
            </w:pPr>
            <w:r>
              <w:rPr>
                <w:noProof/>
                <w:lang w:eastAsia="pl-PL"/>
              </w:rPr>
              <w:pict>
                <v:shape id="Obraz 230" o:spid="_x0000_s1092" type="#_x0000_t75" alt="Szafka D z przegrodami i 3 półkami na cokole" style="position:absolute;margin-left:7.25pt;margin-top:11.7pt;width:81.2pt;height:81.2pt;z-index:-251646464;visibility:visible;mso-position-horizontal-relative:text;mso-position-vertical-relative:text" wrapcoords="-200 0 -200 21400 21600 21400 21600 0 -200 0">
                  <v:imagedata r:id="rId67" o:title=""/>
                  <w10:wrap type="tight"/>
                </v:shape>
              </w:pic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r>
              <w:rPr>
                <w:noProof/>
                <w:lang w:eastAsia="pl-PL"/>
              </w:rPr>
              <w:pict>
                <v:shape id="Obraz 231" o:spid="_x0000_s1093" type="#_x0000_t75" alt="Szuflada naturalna" style="position:absolute;margin-left:-88.95pt;margin-top:112.7pt;width:73.5pt;height:73.5pt;z-index:-251645440;visibility:visible" wrapcoords="-220 0 -220 21380 21600 21380 21600 0 -220 0">
                  <v:imagedata r:id="rId68" o:title=""/>
                  <w10:wrap type="tight"/>
                </v:shape>
              </w:pict>
            </w:r>
            <w:r>
              <w:rPr>
                <w:noProof/>
                <w:lang w:eastAsia="pl-PL"/>
              </w:rPr>
              <w:pict>
                <v:shape id="Obraz 21" o:spid="_x0000_s1094" type="#_x0000_t75" alt="Prowadnice" style="position:absolute;margin-left:-85.95pt;margin-top:59.45pt;width:60pt;height:60pt;z-index:251675136;visibility:visible">
                  <v:imagedata r:id="rId69" o:title=""/>
                  <w10:wrap type="square"/>
                </v:shape>
              </w:pict>
            </w:r>
            <w:r>
              <w:rPr>
                <w:noProof/>
                <w:lang w:eastAsia="pl-PL"/>
              </w:rPr>
              <w:pict>
                <v:shape id="Obraz 229" o:spid="_x0000_s1095" type="#_x0000_t75" alt="Pojemnik żółty z okienkiem" style="position:absolute;margin-left:-85.2pt;margin-top:186.2pt;width:64.5pt;height:64.5pt;z-index:-251640320;visibility:visible" wrapcoords="-251 0 -251 21349 21600 21349 21600 0 -251 0">
                  <v:imagedata r:id="rId70"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r w:rsidRPr="004512DF">
              <w:rPr>
                <w:sz w:val="20"/>
                <w:szCs w:val="20"/>
              </w:rPr>
              <w:t>9 kpl.</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r w:rsidRPr="004512DF">
              <w:rPr>
                <w:sz w:val="20"/>
                <w:szCs w:val="20"/>
              </w:rPr>
              <w:t>2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r w:rsidRPr="004512DF">
              <w:rPr>
                <w:sz w:val="20"/>
                <w:szCs w:val="20"/>
              </w:rPr>
              <w:t>7 szt.</w:t>
            </w: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 xml:space="preserve">Szafka D z przegrodami i 3 półkami na cokole + pojemniki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Szafka wykonana z płyty laminowanej o gr. 18 mm, w tonacji brzozy, z obrzeżem ABS multiplex.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106,9 x 41,5 x 87,1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100313</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spacing w:after="0"/>
              <w:rPr>
                <w:color w:val="CE181E"/>
                <w:sz w:val="20"/>
                <w:szCs w:val="2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CE181E"/>
                <w:sz w:val="20"/>
                <w:szCs w:val="20"/>
              </w:rPr>
            </w:pPr>
            <w:r w:rsidRPr="009678B7">
              <w:rPr>
                <w:color w:val="000000"/>
                <w:sz w:val="20"/>
                <w:szCs w:val="20"/>
              </w:rPr>
              <w:t>- Posiada dwie przegrody pionowe tworzące 3 przestrzenie. Dwie przestrzenie zewnętrzne należy uzupełnić 8 pojemnikami  lub 16 szufladami. Środkowa część wyposażona w trzy wzmocnione półki (4 przestrzenie), które mają 7-stopniową możliwość regulacji wysokości i posiadają blokadę chroniącą półki przed wypadaniem</w:t>
            </w:r>
          </w:p>
          <w:p w:rsidR="009F2E7F" w:rsidRPr="009678B7" w:rsidRDefault="009F2E7F" w:rsidP="008A265C">
            <w:pPr>
              <w:numPr>
                <w:ilvl w:val="0"/>
                <w:numId w:val="25"/>
              </w:numPr>
              <w:spacing w:after="0"/>
              <w:rPr>
                <w:color w:val="CE181E"/>
                <w:sz w:val="20"/>
                <w:szCs w:val="20"/>
              </w:rPr>
            </w:pPr>
            <w:r w:rsidRPr="009678B7">
              <w:rPr>
                <w:color w:val="000000"/>
                <w:sz w:val="20"/>
                <w:szCs w:val="20"/>
              </w:rPr>
              <w:t>- Wnęka na listwę podłogową oraz  cokół o wys. 80 mm ze stopkami chroniącymi przed zarysowaniem podłogi.</w:t>
            </w:r>
          </w:p>
          <w:p w:rsidR="009F2E7F" w:rsidRPr="009678B7" w:rsidRDefault="009F2E7F" w:rsidP="008A265C">
            <w:pPr>
              <w:numPr>
                <w:ilvl w:val="0"/>
                <w:numId w:val="25"/>
              </w:numPr>
              <w:spacing w:after="0"/>
              <w:rPr>
                <w:color w:val="CE181E"/>
                <w:sz w:val="20"/>
                <w:szCs w:val="20"/>
              </w:rPr>
            </w:pPr>
            <w:r w:rsidRPr="009678B7">
              <w:rPr>
                <w:color w:val="000000"/>
                <w:sz w:val="20"/>
                <w:szCs w:val="20"/>
              </w:rPr>
              <w:t>- wym. 106,9 x 41,5 x 87,1 cm</w:t>
            </w:r>
          </w:p>
          <w:p w:rsidR="009F2E7F" w:rsidRPr="009678B7" w:rsidRDefault="009F2E7F" w:rsidP="008A265C">
            <w:pPr>
              <w:numPr>
                <w:ilvl w:val="0"/>
                <w:numId w:val="25"/>
              </w:numPr>
              <w:spacing w:after="0"/>
              <w:rPr>
                <w:sz w:val="20"/>
                <w:szCs w:val="20"/>
              </w:rPr>
            </w:pPr>
            <w:r w:rsidRPr="009678B7">
              <w:rPr>
                <w:color w:val="000000"/>
                <w:sz w:val="20"/>
                <w:szCs w:val="20"/>
              </w:rPr>
              <w:t>Produkt posiada certyfikat potwierdzający za zgodność z normami:   EN 16121/11.13</w:t>
            </w:r>
          </w:p>
          <w:p w:rsidR="009F2E7F" w:rsidRPr="009678B7" w:rsidRDefault="009F2E7F" w:rsidP="008A265C">
            <w:pPr>
              <w:spacing w:after="0" w:line="240" w:lineRule="auto"/>
              <w:rPr>
                <w:b/>
                <w:sz w:val="20"/>
                <w:szCs w:val="20"/>
              </w:rPr>
            </w:pPr>
            <w:r w:rsidRPr="009678B7">
              <w:rPr>
                <w:b/>
                <w:sz w:val="20"/>
                <w:szCs w:val="20"/>
              </w:rPr>
              <w:t>Prowadnice</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Pasują do drewnianych pojemników i szuflad.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Wraz z prowadnicami dostarczane są ograniczniki zabezpieczające przed wypadaniem szuflad i pojemników</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Sprzedawane w parach</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9 kpl.</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100814</w:t>
            </w:r>
          </w:p>
          <w:p w:rsidR="009F2E7F" w:rsidRPr="009678B7" w:rsidRDefault="009F2E7F" w:rsidP="008A265C">
            <w:pPr>
              <w:pStyle w:val="ListParagraph"/>
              <w:spacing w:after="0" w:line="240" w:lineRule="auto"/>
              <w:rPr>
                <w:sz w:val="20"/>
                <w:szCs w:val="20"/>
              </w:rPr>
            </w:pPr>
          </w:p>
          <w:p w:rsidR="009F2E7F" w:rsidRPr="009678B7" w:rsidRDefault="009F2E7F" w:rsidP="008A265C">
            <w:pPr>
              <w:spacing w:after="0" w:line="240" w:lineRule="auto"/>
              <w:rPr>
                <w:b/>
                <w:sz w:val="20"/>
                <w:szCs w:val="20"/>
              </w:rPr>
            </w:pPr>
            <w:r w:rsidRPr="009678B7">
              <w:rPr>
                <w:b/>
                <w:sz w:val="20"/>
                <w:szCs w:val="20"/>
              </w:rPr>
              <w:t>Szuflada naturalna</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Wykonana z litego drewna bukowego, lakierowanego.</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26,5 x 35 x 6,4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2 szt</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126045</w:t>
            </w:r>
          </w:p>
          <w:p w:rsidR="009F2E7F" w:rsidRPr="009678B7" w:rsidRDefault="009F2E7F" w:rsidP="008A265C">
            <w:pPr>
              <w:spacing w:after="0" w:line="240" w:lineRule="auto"/>
              <w:rPr>
                <w:b/>
                <w:sz w:val="20"/>
                <w:szCs w:val="20"/>
              </w:rPr>
            </w:pPr>
          </w:p>
          <w:p w:rsidR="009F2E7F" w:rsidRPr="009678B7" w:rsidRDefault="009F2E7F" w:rsidP="008A265C">
            <w:pPr>
              <w:spacing w:after="0" w:line="240" w:lineRule="auto"/>
              <w:rPr>
                <w:b/>
                <w:sz w:val="20"/>
                <w:szCs w:val="20"/>
              </w:rPr>
            </w:pPr>
            <w:r w:rsidRPr="009678B7">
              <w:rPr>
                <w:b/>
                <w:sz w:val="20"/>
                <w:szCs w:val="20"/>
              </w:rPr>
              <w:t>Pojemnik żółty z okienkiem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Estetycznie wykonany, drewniany pojemnik z okienkiem i uchwytami ułatwiającymi przenoszenie. Nadaje się do przechowywania klocków lub innych drobiazgów.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Pojemnik dostarczony zmontowany.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Wykonany z litego drewna bukowego, lakierowanego.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26,5 x 35 x 16,5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7szt.</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126053</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039</w:t>
            </w:r>
          </w:p>
        </w:tc>
        <w:tc>
          <w:tcPr>
            <w:tcW w:w="2410" w:type="dxa"/>
          </w:tcPr>
          <w:p w:rsidR="009F2E7F" w:rsidRPr="004512DF" w:rsidRDefault="009F2E7F" w:rsidP="008A265C">
            <w:pPr>
              <w:spacing w:after="0" w:line="240" w:lineRule="auto"/>
              <w:rPr>
                <w:sz w:val="20"/>
                <w:szCs w:val="20"/>
              </w:rPr>
            </w:pPr>
            <w:r>
              <w:rPr>
                <w:noProof/>
                <w:lang w:eastAsia="pl-PL"/>
              </w:rPr>
              <w:pict>
                <v:shape id="Obraz 232" o:spid="_x0000_s1096" type="#_x0000_t75" alt="Kuchenka Uli" style="position:absolute;margin-left:9.7pt;margin-top:15.75pt;width:85pt;height:85pt;z-index:-251644416;visibility:visible;mso-position-horizontal-relative:text;mso-position-vertical-relative:text" wrapcoords="-191 0 -191 21409 21600 21409 21600 0 -191 0">
                  <v:imagedata r:id="rId71"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Kuchenka Uli</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Zestaw szafek imitujących kuchnię.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Wykonane z płyty laminowanej o gr. 14 mm. Fronty z płyty MDF o gr. 14 mm.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Moduł główny o wym. 149,5 x 38,5 x 126,5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 xml:space="preserve">Blat o wym. 112,4 x 38,5 cm na wys. 60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Drzwiczki 2 szafek z szybkami z plexi</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Lodówka o wym. 36,6 x 38,5 x 66 cm z półką w środku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Moduł górny o wym. 30,5 x 30,5 x 112,4 cm.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100707</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010</w:t>
            </w:r>
          </w:p>
        </w:tc>
        <w:tc>
          <w:tcPr>
            <w:tcW w:w="2410" w:type="dxa"/>
          </w:tcPr>
          <w:p w:rsidR="009F2E7F" w:rsidRPr="004512DF" w:rsidRDefault="009F2E7F" w:rsidP="008A265C">
            <w:pPr>
              <w:spacing w:after="0" w:line="240" w:lineRule="auto"/>
              <w:rPr>
                <w:sz w:val="20"/>
                <w:szCs w:val="20"/>
              </w:rPr>
            </w:pPr>
            <w:r>
              <w:rPr>
                <w:noProof/>
                <w:lang w:eastAsia="pl-PL"/>
              </w:rPr>
              <w:pict>
                <v:shape id="Obraz 233" o:spid="_x0000_s1097" type="#_x0000_t75" alt="Biurko Vigo z zaokrąglonymi narożnikami, z szafką i szufladą" style="position:absolute;margin-left:6.55pt;margin-top:9.75pt;width:85pt;height:85pt;z-index:-251643392;visibility:visible;mso-position-horizontal-relative:text;mso-position-vertical-relative:text" wrapcoords="-191 0 -191 21409 21600 21409 21600 0 -191 0">
                  <v:imagedata r:id="rId42"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Biurko Vigo z zaokrąglonymi narożnikami, z szafką i szufladą</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Biurka wykonane z płyty laminowanej o gr. 18 mm w tonacji klonu, wykończone obrzeżem o gr. 2 mm. Wyposażone w szafkę i 1 szufladę zamykaną na zamek.</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120 x 60 x 76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092729</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obrzeże PCV o gr. 2 mm w kolorze płyty</w:t>
            </w:r>
          </w:p>
          <w:p w:rsidR="009F2E7F" w:rsidRPr="009678B7" w:rsidRDefault="009F2E7F" w:rsidP="008A265C">
            <w:pPr>
              <w:numPr>
                <w:ilvl w:val="0"/>
                <w:numId w:val="25"/>
              </w:numPr>
              <w:spacing w:after="0"/>
              <w:rPr>
                <w:color w:val="000000"/>
              </w:rPr>
            </w:pPr>
            <w:r w:rsidRPr="009678B7">
              <w:rPr>
                <w:color w:val="000000"/>
                <w:sz w:val="20"/>
                <w:szCs w:val="20"/>
              </w:rPr>
              <w:t>dno szuflad wykonane z płyty HDF o gr. 3,2 mm, w kolorze białym</w:t>
            </w:r>
          </w:p>
          <w:p w:rsidR="009F2E7F" w:rsidRPr="009678B7" w:rsidRDefault="009F2E7F" w:rsidP="008A265C">
            <w:pPr>
              <w:numPr>
                <w:ilvl w:val="0"/>
                <w:numId w:val="25"/>
              </w:numPr>
              <w:spacing w:after="0"/>
              <w:rPr>
                <w:color w:val="000000"/>
              </w:rPr>
            </w:pPr>
            <w:r w:rsidRPr="009678B7">
              <w:rPr>
                <w:color w:val="000000"/>
                <w:sz w:val="20"/>
                <w:szCs w:val="20"/>
              </w:rPr>
              <w:t>wygodne uchwyty prostokątne, wykonane  z tworzywa sztucznego w kolorze srebrnym.</w:t>
            </w:r>
          </w:p>
          <w:p w:rsidR="009F2E7F" w:rsidRPr="009678B7" w:rsidRDefault="009F2E7F" w:rsidP="008A265C">
            <w:pPr>
              <w:pStyle w:val="ListParagraph"/>
              <w:numPr>
                <w:ilvl w:val="0"/>
                <w:numId w:val="25"/>
              </w:numPr>
              <w:spacing w:after="0" w:line="240" w:lineRule="auto"/>
              <w:rPr>
                <w:sz w:val="20"/>
                <w:szCs w:val="20"/>
              </w:rPr>
            </w:pPr>
            <w:r w:rsidRPr="009678B7">
              <w:rPr>
                <w:color w:val="000000"/>
                <w:sz w:val="20"/>
                <w:szCs w:val="20"/>
              </w:rPr>
              <w:t>Biurko o wym. 1200 x 600 x 760 mm. Przestrzeń pod biurkiem na wsunięcie krzesła 795mm. Posiada zaokrąglone narożniki, po prawej stronie od góry szuflada z uchwytem, zamykana na kluczyk, poniżej szafka zamykana drzwiczkami z uchwytem wym. 368mm. Z tyłu biurka blenda płytowa o wym. 500mm.</w:t>
            </w:r>
            <w:r w:rsidRPr="009678B7">
              <w:rPr>
                <w:sz w:val="20"/>
                <w:szCs w:val="20"/>
              </w:rPr>
              <w:br/>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016</w:t>
            </w:r>
          </w:p>
        </w:tc>
        <w:tc>
          <w:tcPr>
            <w:tcW w:w="2410" w:type="dxa"/>
          </w:tcPr>
          <w:p w:rsidR="009F2E7F" w:rsidRPr="004512DF" w:rsidRDefault="009F2E7F" w:rsidP="008A265C">
            <w:pPr>
              <w:spacing w:after="0" w:line="240" w:lineRule="auto"/>
              <w:rPr>
                <w:sz w:val="20"/>
                <w:szCs w:val="20"/>
              </w:rPr>
            </w:pPr>
            <w:r>
              <w:rPr>
                <w:noProof/>
                <w:lang w:eastAsia="pl-PL"/>
              </w:rPr>
              <w:pict>
                <v:shape id="Obraz 234" o:spid="_x0000_s1098" type="#_x0000_t75" alt="Zestaw Flexi 18" style="position:absolute;margin-left:7.3pt;margin-top:10.7pt;width:93.5pt;height:93.5pt;z-index:-251642368;visibility:visible;mso-position-horizontal-relative:text;mso-position-vertical-relative:text" wrapcoords="-173 0 -173 21427 21600 21427 21600 0 -173 0">
                  <v:imagedata r:id="rId35" o:title=""/>
                  <w10:wrap type="tight"/>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tc>
        <w:tc>
          <w:tcPr>
            <w:tcW w:w="4680" w:type="dxa"/>
          </w:tcPr>
          <w:p w:rsidR="009F2E7F" w:rsidRPr="009678B7" w:rsidRDefault="009F2E7F" w:rsidP="008A265C">
            <w:pPr>
              <w:spacing w:after="0" w:line="240" w:lineRule="auto"/>
              <w:rPr>
                <w:b/>
                <w:sz w:val="20"/>
                <w:szCs w:val="20"/>
              </w:rPr>
            </w:pPr>
            <w:r w:rsidRPr="009678B7">
              <w:rPr>
                <w:b/>
                <w:sz w:val="20"/>
                <w:szCs w:val="20"/>
              </w:rPr>
              <w:t>Zestaw Flexi 18 – mobilny organizer</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89,1 x 41,5 x 73,4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zestaw złożony z :</w:t>
            </w:r>
            <w:r w:rsidRPr="009678B7">
              <w:rPr>
                <w:sz w:val="20"/>
                <w:szCs w:val="20"/>
              </w:rPr>
              <w:br/>
              <w:t>Mobilna szafka z półką do kącików, zamknięta (099150)</w:t>
            </w:r>
            <w:r w:rsidRPr="009678B7">
              <w:rPr>
                <w:sz w:val="20"/>
                <w:szCs w:val="20"/>
              </w:rPr>
              <w:br/>
              <w:t>Organizer (099156)</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SET5097</w:t>
            </w:r>
          </w:p>
          <w:p w:rsidR="009F2E7F" w:rsidRPr="009678B7" w:rsidRDefault="009F2E7F" w:rsidP="008A265C">
            <w:pPr>
              <w:numPr>
                <w:ilvl w:val="0"/>
                <w:numId w:val="25"/>
              </w:numPr>
              <w:spacing w:after="0" w:line="240" w:lineRule="auto"/>
              <w:contextualSpacing/>
              <w:rPr>
                <w:color w:val="000000"/>
              </w:rPr>
            </w:pPr>
            <w:r w:rsidRPr="009678B7">
              <w:rPr>
                <w:color w:val="000000"/>
                <w:sz w:val="20"/>
                <w:szCs w:val="20"/>
              </w:rPr>
              <w:t>Korpusy, półki i przegrody wykonane z płyty laminowanej o grubości 18 mm, w odcieniu brzozy, z trwałym obrzeżem multiplex  o grubości 2mm  imitującym strukturę sklejki</w:t>
            </w:r>
          </w:p>
          <w:p w:rsidR="009F2E7F" w:rsidRPr="009678B7" w:rsidRDefault="009F2E7F" w:rsidP="008A265C">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A265C">
            <w:pPr>
              <w:numPr>
                <w:ilvl w:val="0"/>
                <w:numId w:val="25"/>
              </w:numPr>
              <w:spacing w:after="0"/>
              <w:rPr>
                <w:color w:val="000000"/>
              </w:rPr>
            </w:pPr>
            <w:r w:rsidRPr="009678B7">
              <w:rPr>
                <w:color w:val="000000"/>
                <w:sz w:val="20"/>
                <w:szCs w:val="20"/>
              </w:rPr>
              <w:t>W skład zestawu wchodzi:</w:t>
            </w:r>
          </w:p>
          <w:p w:rsidR="009F2E7F" w:rsidRPr="009678B7" w:rsidRDefault="009F2E7F" w:rsidP="008A265C">
            <w:pPr>
              <w:numPr>
                <w:ilvl w:val="0"/>
                <w:numId w:val="25"/>
              </w:numPr>
              <w:spacing w:after="0"/>
              <w:rPr>
                <w:color w:val="000000"/>
              </w:rPr>
            </w:pPr>
            <w:r w:rsidRPr="009678B7">
              <w:rPr>
                <w:color w:val="000000"/>
                <w:sz w:val="20"/>
                <w:szCs w:val="20"/>
              </w:rPr>
              <w:t>Mobilna szafka z półką do kącików, zamknięta 1 szt.</w:t>
            </w:r>
          </w:p>
          <w:p w:rsidR="009F2E7F" w:rsidRPr="009678B7" w:rsidRDefault="009F2E7F" w:rsidP="008A265C">
            <w:pPr>
              <w:numPr>
                <w:ilvl w:val="0"/>
                <w:numId w:val="25"/>
              </w:numPr>
              <w:spacing w:after="0"/>
              <w:rPr>
                <w:color w:val="000000"/>
              </w:rPr>
            </w:pPr>
            <w:r w:rsidRPr="009678B7">
              <w:rPr>
                <w:color w:val="000000"/>
                <w:sz w:val="20"/>
                <w:szCs w:val="20"/>
              </w:rPr>
              <w:t xml:space="preserve">- Posiada 2 wzmocnione półki tworząc 3 przestrzenie. Dwie Dolne półki szafki są przestrzeniami otwartymi służącymi do przechowywania. </w:t>
            </w:r>
          </w:p>
          <w:p w:rsidR="009F2E7F" w:rsidRPr="009678B7" w:rsidRDefault="009F2E7F" w:rsidP="008A265C">
            <w:pPr>
              <w:numPr>
                <w:ilvl w:val="0"/>
                <w:numId w:val="25"/>
              </w:numPr>
              <w:spacing w:after="0"/>
              <w:rPr>
                <w:color w:val="000000"/>
              </w:rPr>
            </w:pPr>
            <w:r w:rsidRPr="009678B7">
              <w:rPr>
                <w:color w:val="000000"/>
                <w:sz w:val="20"/>
                <w:szCs w:val="20"/>
              </w:rPr>
              <w:t xml:space="preserve"> 4 Kółka z blokadą dzięki którym jest mobilna i można ją przemieszczać.</w:t>
            </w:r>
          </w:p>
          <w:p w:rsidR="009F2E7F" w:rsidRPr="009678B7" w:rsidRDefault="009F2E7F" w:rsidP="008A265C">
            <w:pPr>
              <w:numPr>
                <w:ilvl w:val="0"/>
                <w:numId w:val="25"/>
              </w:numPr>
              <w:spacing w:after="0"/>
              <w:rPr>
                <w:color w:val="000000"/>
              </w:rPr>
            </w:pPr>
            <w:r w:rsidRPr="009678B7">
              <w:rPr>
                <w:color w:val="000000"/>
                <w:sz w:val="20"/>
                <w:szCs w:val="20"/>
              </w:rPr>
              <w:t xml:space="preserve">- wym. 89,1 x 41,5 x 61,4 cm </w:t>
            </w:r>
          </w:p>
          <w:p w:rsidR="009F2E7F" w:rsidRPr="009678B7" w:rsidRDefault="009F2E7F" w:rsidP="008A265C">
            <w:pPr>
              <w:numPr>
                <w:ilvl w:val="0"/>
                <w:numId w:val="25"/>
              </w:numPr>
              <w:spacing w:after="0"/>
              <w:rPr>
                <w:color w:val="000000"/>
              </w:rPr>
            </w:pPr>
            <w:r w:rsidRPr="009678B7">
              <w:rPr>
                <w:color w:val="000000"/>
                <w:sz w:val="20"/>
                <w:szCs w:val="20"/>
              </w:rPr>
              <w:t>Produkt posiada certyfikat potwierdzający za zgodność z normami:   EN 16121/11.13</w:t>
            </w:r>
          </w:p>
          <w:p w:rsidR="009F2E7F" w:rsidRPr="009678B7" w:rsidRDefault="009F2E7F" w:rsidP="008A265C">
            <w:pPr>
              <w:numPr>
                <w:ilvl w:val="0"/>
                <w:numId w:val="25"/>
              </w:numPr>
              <w:spacing w:after="0"/>
              <w:rPr>
                <w:color w:val="000000"/>
              </w:rPr>
            </w:pPr>
            <w:r w:rsidRPr="009678B7">
              <w:rPr>
                <w:color w:val="000000"/>
                <w:sz w:val="20"/>
                <w:szCs w:val="20"/>
              </w:rPr>
              <w:t>Nadstawka - Organizer 1 szt.</w:t>
            </w:r>
          </w:p>
          <w:p w:rsidR="009F2E7F" w:rsidRPr="009678B7" w:rsidRDefault="009F2E7F" w:rsidP="008A265C">
            <w:pPr>
              <w:numPr>
                <w:ilvl w:val="0"/>
                <w:numId w:val="25"/>
              </w:numPr>
              <w:spacing w:after="0"/>
              <w:rPr>
                <w:color w:val="000000"/>
              </w:rPr>
            </w:pPr>
            <w:r w:rsidRPr="009678B7">
              <w:rPr>
                <w:color w:val="000000"/>
                <w:sz w:val="20"/>
                <w:szCs w:val="20"/>
              </w:rPr>
              <w:t xml:space="preserve"> Wykonana z płyty laminowanej i lakierowanej sklejki w kolorze brzozy o wym. 85x40,9x25 cm. </w:t>
            </w:r>
          </w:p>
          <w:p w:rsidR="009F2E7F" w:rsidRPr="009678B7" w:rsidRDefault="009F2E7F" w:rsidP="008A265C">
            <w:pPr>
              <w:numPr>
                <w:ilvl w:val="0"/>
                <w:numId w:val="25"/>
              </w:numPr>
              <w:spacing w:after="0" w:line="240" w:lineRule="auto"/>
              <w:rPr>
                <w:color w:val="000000"/>
              </w:rPr>
            </w:pPr>
            <w:r w:rsidRPr="009678B7">
              <w:rPr>
                <w:color w:val="000000"/>
                <w:sz w:val="20"/>
                <w:szCs w:val="20"/>
              </w:rPr>
              <w:t xml:space="preserve"> Organizer wyposażony w 6 różnej wielkości komór do przechowywania</w:t>
            </w:r>
          </w:p>
          <w:p w:rsidR="009F2E7F" w:rsidRPr="009678B7" w:rsidRDefault="009F2E7F" w:rsidP="008A265C">
            <w:pPr>
              <w:spacing w:after="0" w:line="240" w:lineRule="auto"/>
              <w:rPr>
                <w:sz w:val="20"/>
                <w:szCs w:val="20"/>
              </w:rPr>
            </w:pP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035</w:t>
            </w:r>
          </w:p>
        </w:tc>
        <w:tc>
          <w:tcPr>
            <w:tcW w:w="2410" w:type="dxa"/>
          </w:tcPr>
          <w:p w:rsidR="009F2E7F" w:rsidRPr="004512DF" w:rsidRDefault="009F2E7F" w:rsidP="008A265C">
            <w:pPr>
              <w:spacing w:after="0" w:line="240" w:lineRule="auto"/>
              <w:rPr>
                <w:sz w:val="20"/>
                <w:szCs w:val="20"/>
              </w:rPr>
            </w:pPr>
            <w:r w:rsidRPr="008E7E14">
              <w:rPr>
                <w:noProof/>
                <w:sz w:val="20"/>
                <w:szCs w:val="20"/>
                <w:lang w:eastAsia="pl-PL"/>
              </w:rPr>
              <w:pict>
                <v:shape id="Obraz 334" o:spid="_x0000_i1036" type="#_x0000_t75" alt="Półeczka na 20 kubeczków" style="width:92.25pt;height:92.25pt;visibility:visible">
                  <v:imagedata r:id="rId72" o:title=""/>
                </v:shape>
              </w:pict>
            </w:r>
          </w:p>
        </w:tc>
        <w:tc>
          <w:tcPr>
            <w:tcW w:w="851" w:type="dxa"/>
          </w:tcPr>
          <w:p w:rsidR="009F2E7F" w:rsidRPr="004512DF" w:rsidRDefault="009F2E7F" w:rsidP="008A265C">
            <w:pPr>
              <w:spacing w:after="0" w:line="240" w:lineRule="auto"/>
              <w:rPr>
                <w:sz w:val="20"/>
                <w:szCs w:val="20"/>
              </w:rPr>
            </w:pPr>
            <w:r w:rsidRPr="004512DF">
              <w:rPr>
                <w:sz w:val="20"/>
                <w:szCs w:val="20"/>
              </w:rPr>
              <w:t>1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Półeczka na 20 kubeczków</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Półka wykonana z laminowanej płyty o grubości 18 mm w tonacji klonu</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Zawiera miejsce na 20 kubeczków z akcesoriami. </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wym. 150 x 15,2 x 46,4 cm</w:t>
            </w:r>
          </w:p>
          <w:p w:rsidR="009F2E7F" w:rsidRPr="009678B7" w:rsidRDefault="009F2E7F" w:rsidP="008A265C">
            <w:pPr>
              <w:pStyle w:val="ListParagraph"/>
              <w:numPr>
                <w:ilvl w:val="0"/>
                <w:numId w:val="25"/>
              </w:numPr>
              <w:spacing w:after="0" w:line="240" w:lineRule="auto"/>
              <w:rPr>
                <w:sz w:val="20"/>
                <w:szCs w:val="20"/>
              </w:rPr>
            </w:pPr>
            <w:r w:rsidRPr="009678B7">
              <w:rPr>
                <w:sz w:val="20"/>
                <w:szCs w:val="20"/>
              </w:rPr>
              <w:t>Kod produktu: 100187</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A265C">
            <w:pPr>
              <w:spacing w:after="0" w:line="240" w:lineRule="auto"/>
              <w:rPr>
                <w:sz w:val="20"/>
                <w:szCs w:val="20"/>
              </w:rPr>
            </w:pPr>
            <w:r w:rsidRPr="004512DF">
              <w:rPr>
                <w:sz w:val="20"/>
                <w:szCs w:val="20"/>
              </w:rPr>
              <w:t>049</w:t>
            </w:r>
          </w:p>
        </w:tc>
        <w:tc>
          <w:tcPr>
            <w:tcW w:w="2410" w:type="dxa"/>
          </w:tcPr>
          <w:p w:rsidR="009F2E7F" w:rsidRPr="004512DF" w:rsidRDefault="009F2E7F" w:rsidP="008A265C">
            <w:pPr>
              <w:spacing w:after="0" w:line="240" w:lineRule="auto"/>
              <w:rPr>
                <w:sz w:val="20"/>
                <w:szCs w:val="20"/>
              </w:rPr>
            </w:pPr>
            <w:r>
              <w:rPr>
                <w:noProof/>
                <w:lang w:eastAsia="pl-PL"/>
              </w:rPr>
              <w:pict>
                <v:shape id="_x0000_i1037" type="#_x0000_t75" alt="https://www.mojebambino.pl/39549-thickbox_default/ochraniacz-narozny-gruby-czerwony.jpg" style="width:117pt;height:117pt;visibility:visible">
                  <v:imagedata r:id="rId73" o:title=""/>
                </v:shape>
              </w:pict>
            </w:r>
          </w:p>
        </w:tc>
        <w:tc>
          <w:tcPr>
            <w:tcW w:w="851" w:type="dxa"/>
          </w:tcPr>
          <w:p w:rsidR="009F2E7F" w:rsidRPr="004512DF" w:rsidRDefault="009F2E7F" w:rsidP="008A265C">
            <w:pPr>
              <w:spacing w:after="0" w:line="240" w:lineRule="auto"/>
              <w:rPr>
                <w:sz w:val="20"/>
                <w:szCs w:val="20"/>
              </w:rPr>
            </w:pPr>
            <w:r w:rsidRPr="004512DF">
              <w:rPr>
                <w:sz w:val="20"/>
                <w:szCs w:val="20"/>
              </w:rPr>
              <w:t>12 szt.</w:t>
            </w:r>
          </w:p>
          <w:p w:rsidR="009F2E7F" w:rsidRPr="004512DF" w:rsidRDefault="009F2E7F" w:rsidP="008A265C">
            <w:pPr>
              <w:spacing w:after="0" w:line="240" w:lineRule="auto"/>
              <w:rPr>
                <w:sz w:val="20"/>
                <w:szCs w:val="20"/>
              </w:rPr>
            </w:pPr>
          </w:p>
        </w:tc>
        <w:tc>
          <w:tcPr>
            <w:tcW w:w="1752" w:type="dxa"/>
          </w:tcPr>
          <w:p w:rsidR="009F2E7F" w:rsidRPr="004512DF" w:rsidRDefault="009F2E7F" w:rsidP="008A265C">
            <w:pPr>
              <w:spacing w:after="0" w:line="240" w:lineRule="auto"/>
              <w:rPr>
                <w:sz w:val="20"/>
                <w:szCs w:val="20"/>
              </w:rPr>
            </w:pPr>
            <w:r w:rsidRPr="004512DF">
              <w:rPr>
                <w:sz w:val="20"/>
                <w:szCs w:val="20"/>
              </w:rPr>
              <w:t>2.03</w:t>
            </w:r>
          </w:p>
          <w:p w:rsidR="009F2E7F" w:rsidRPr="004512DF" w:rsidRDefault="009F2E7F" w:rsidP="008A265C">
            <w:pPr>
              <w:spacing w:after="0" w:line="240" w:lineRule="auto"/>
              <w:rPr>
                <w:sz w:val="20"/>
                <w:szCs w:val="20"/>
              </w:rPr>
            </w:pPr>
          </w:p>
        </w:tc>
        <w:tc>
          <w:tcPr>
            <w:tcW w:w="4680" w:type="dxa"/>
          </w:tcPr>
          <w:p w:rsidR="009F2E7F" w:rsidRPr="009678B7" w:rsidRDefault="009F2E7F" w:rsidP="008A265C">
            <w:pPr>
              <w:spacing w:after="0" w:line="240" w:lineRule="auto"/>
              <w:rPr>
                <w:b/>
                <w:sz w:val="20"/>
                <w:szCs w:val="20"/>
              </w:rPr>
            </w:pPr>
            <w:r w:rsidRPr="009678B7">
              <w:rPr>
                <w:b/>
                <w:sz w:val="20"/>
                <w:szCs w:val="20"/>
              </w:rPr>
              <w:t>Ochraniacz narożny gruby szary</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 xml:space="preserve">Ochraniacz narożny zabezpieczający przed urazami, do zamocowania na krawędziach: ścian (80-100 stopni), parapetów, grzejników, stołów. </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 xml:space="preserve">Do użytku wewnętrznego lub zewnętrznego, wytrzymały na temperaturę od -20 do 80 stopni C, ognioodporny. </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 xml:space="preserve">Wytworzony na bazie poliuretanu. </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 xml:space="preserve">Nie może być przycinany. </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 xml:space="preserve">Mocowany za pomocą silikonu. </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dł. 100 cm • szer. 6,1 cm • gr. od 2 cm (narożnik) do 1,5 cm (brzegi).</w:t>
            </w:r>
          </w:p>
          <w:p w:rsidR="009F2E7F" w:rsidRPr="009678B7" w:rsidRDefault="009F2E7F" w:rsidP="008A265C">
            <w:pPr>
              <w:pStyle w:val="ListParagraph"/>
              <w:numPr>
                <w:ilvl w:val="0"/>
                <w:numId w:val="28"/>
              </w:numPr>
              <w:spacing w:after="0" w:line="240" w:lineRule="auto"/>
              <w:rPr>
                <w:sz w:val="20"/>
                <w:szCs w:val="20"/>
              </w:rPr>
            </w:pPr>
            <w:r w:rsidRPr="009678B7">
              <w:rPr>
                <w:sz w:val="20"/>
                <w:szCs w:val="20"/>
              </w:rPr>
              <w:t>Kod produktu: 615009</w:t>
            </w:r>
          </w:p>
        </w:tc>
        <w:tc>
          <w:tcPr>
            <w:tcW w:w="2880" w:type="dxa"/>
            <w:gridSpan w:val="2"/>
          </w:tcPr>
          <w:p w:rsidR="009F2E7F" w:rsidRPr="004512DF" w:rsidRDefault="009F2E7F" w:rsidP="008A265C">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2.05  - ZAPLECZE SALI GRUPY 3</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084</w:t>
            </w:r>
          </w:p>
        </w:tc>
        <w:tc>
          <w:tcPr>
            <w:tcW w:w="2410" w:type="dxa"/>
          </w:tcPr>
          <w:p w:rsidR="009F2E7F" w:rsidRPr="004512DF" w:rsidRDefault="009F2E7F" w:rsidP="008D463E">
            <w:pPr>
              <w:spacing w:after="0" w:line="240" w:lineRule="auto"/>
              <w:rPr>
                <w:sz w:val="20"/>
                <w:szCs w:val="20"/>
              </w:rPr>
            </w:pPr>
            <w:r>
              <w:rPr>
                <w:noProof/>
                <w:lang w:eastAsia="pl-PL"/>
              </w:rPr>
              <w:pict>
                <v:shape id="Obraz 332" o:spid="_x0000_i1038" type="#_x0000_t75" alt="Regał wysoki z szafką - klon" style="width:93.75pt;height:93.75pt;visibility:visible">
                  <v:imagedata r:id="rId10" o:title=""/>
                </v:shape>
              </w:pict>
            </w:r>
          </w:p>
        </w:tc>
        <w:tc>
          <w:tcPr>
            <w:tcW w:w="851" w:type="dxa"/>
          </w:tcPr>
          <w:p w:rsidR="009F2E7F" w:rsidRPr="004512DF" w:rsidRDefault="009F2E7F" w:rsidP="008D463E">
            <w:pPr>
              <w:spacing w:after="0" w:line="240" w:lineRule="auto"/>
              <w:rPr>
                <w:sz w:val="20"/>
                <w:szCs w:val="20"/>
              </w:rPr>
            </w:pPr>
            <w:r w:rsidRPr="004512DF">
              <w:rPr>
                <w:sz w:val="20"/>
                <w:szCs w:val="20"/>
              </w:rPr>
              <w:t>2 szt.</w:t>
            </w:r>
          </w:p>
        </w:tc>
        <w:tc>
          <w:tcPr>
            <w:tcW w:w="1752" w:type="dxa"/>
          </w:tcPr>
          <w:p w:rsidR="009F2E7F" w:rsidRPr="004512DF" w:rsidRDefault="009F2E7F" w:rsidP="008D463E">
            <w:pPr>
              <w:spacing w:after="0" w:line="240" w:lineRule="auto"/>
              <w:rPr>
                <w:sz w:val="20"/>
                <w:szCs w:val="20"/>
              </w:rPr>
            </w:pPr>
            <w:r w:rsidRPr="004512DF">
              <w:rPr>
                <w:sz w:val="20"/>
                <w:szCs w:val="20"/>
              </w:rPr>
              <w:t>2.05</w:t>
            </w:r>
          </w:p>
        </w:tc>
        <w:tc>
          <w:tcPr>
            <w:tcW w:w="4680" w:type="dxa"/>
          </w:tcPr>
          <w:p w:rsidR="009F2E7F" w:rsidRPr="009678B7" w:rsidRDefault="009F2E7F" w:rsidP="008D463E">
            <w:pPr>
              <w:spacing w:after="0" w:line="240" w:lineRule="auto"/>
              <w:rPr>
                <w:b/>
                <w:sz w:val="20"/>
                <w:szCs w:val="20"/>
              </w:rPr>
            </w:pPr>
            <w:r w:rsidRPr="009678B7">
              <w:rPr>
                <w:b/>
                <w:sz w:val="20"/>
                <w:szCs w:val="20"/>
              </w:rPr>
              <w:t>Regał wysoki z szafką - klon</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Regał z szafką wykonany z płyty laminowanej o gr. 18 mm</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wym. 76 x 40 x 185 cm</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Kod produktu: D094322-05</w:t>
            </w:r>
          </w:p>
          <w:p w:rsidR="009F2E7F" w:rsidRPr="009678B7" w:rsidRDefault="009F2E7F" w:rsidP="008D463E">
            <w:pPr>
              <w:numPr>
                <w:ilvl w:val="0"/>
                <w:numId w:val="24"/>
              </w:numPr>
              <w:spacing w:after="0"/>
              <w:rPr>
                <w:color w:val="000000"/>
              </w:rPr>
            </w:pPr>
            <w:r w:rsidRPr="009678B7">
              <w:rPr>
                <w:color w:val="000000"/>
                <w:sz w:val="20"/>
                <w:szCs w:val="20"/>
              </w:rPr>
              <w:t>obrzeże PCV o gr. 2 mm w kolorze płyty</w:t>
            </w:r>
          </w:p>
          <w:p w:rsidR="009F2E7F" w:rsidRPr="009678B7" w:rsidRDefault="009F2E7F" w:rsidP="008D463E">
            <w:pPr>
              <w:numPr>
                <w:ilvl w:val="0"/>
                <w:numId w:val="24"/>
              </w:numPr>
              <w:spacing w:after="0"/>
              <w:rPr>
                <w:color w:val="000000"/>
              </w:rPr>
            </w:pPr>
            <w:r w:rsidRPr="009678B7">
              <w:rPr>
                <w:color w:val="000000"/>
                <w:sz w:val="20"/>
                <w:szCs w:val="20"/>
              </w:rPr>
              <w:t xml:space="preserve">tył szaf  wykonany z płyty HDF o gr. 3,2 mm, w kolorze białym </w:t>
            </w:r>
          </w:p>
          <w:p w:rsidR="009F2E7F" w:rsidRPr="009678B7" w:rsidRDefault="009F2E7F" w:rsidP="008D463E">
            <w:pPr>
              <w:numPr>
                <w:ilvl w:val="0"/>
                <w:numId w:val="24"/>
              </w:numPr>
              <w:spacing w:after="0"/>
              <w:rPr>
                <w:color w:val="000000"/>
              </w:rPr>
            </w:pPr>
            <w:r w:rsidRPr="009678B7">
              <w:rPr>
                <w:color w:val="000000"/>
                <w:sz w:val="20"/>
                <w:szCs w:val="20"/>
              </w:rPr>
              <w:t>wygodne uchwyty prostokątne, rozstaw 128 mm, wykonane  z tworzywa sztucznego w kolorze srebrnym</w:t>
            </w:r>
          </w:p>
          <w:p w:rsidR="009F2E7F" w:rsidRPr="009678B7" w:rsidRDefault="009F2E7F" w:rsidP="008D463E">
            <w:pPr>
              <w:numPr>
                <w:ilvl w:val="0"/>
                <w:numId w:val="24"/>
              </w:numPr>
              <w:spacing w:after="0"/>
              <w:rPr>
                <w:color w:val="000000"/>
              </w:rPr>
            </w:pPr>
            <w:r w:rsidRPr="009678B7">
              <w:rPr>
                <w:color w:val="000000"/>
                <w:sz w:val="20"/>
                <w:szCs w:val="20"/>
              </w:rPr>
              <w:t xml:space="preserve">Skrzynie na cokole </w:t>
            </w:r>
          </w:p>
          <w:p w:rsidR="009F2E7F" w:rsidRPr="009678B7" w:rsidRDefault="009F2E7F" w:rsidP="008D463E">
            <w:pPr>
              <w:numPr>
                <w:ilvl w:val="0"/>
                <w:numId w:val="24"/>
              </w:numPr>
              <w:spacing w:after="0"/>
              <w:rPr>
                <w:color w:val="000000"/>
              </w:rPr>
            </w:pPr>
            <w:r w:rsidRPr="009678B7">
              <w:rPr>
                <w:color w:val="000000"/>
                <w:sz w:val="20"/>
                <w:szCs w:val="20"/>
              </w:rPr>
              <w:t>Regał o wym. 760 x 400 x 1850 mm. W górnej części szafka otwarta z 2 półkami (3 przestrzenie).   W dolnej części szafka zamknięta parą drzwiczek, z jedną półką. Każde skrzydło drzwiczek  posiada uchwyt oraz zamek z dwoma kluczykami.   Półki pozwalają na przechowywanie segregatorów. Regał w kolorze klonu.</w:t>
            </w:r>
          </w:p>
          <w:p w:rsidR="009F2E7F" w:rsidRPr="009678B7" w:rsidRDefault="009F2E7F" w:rsidP="008D463E">
            <w:pPr>
              <w:numPr>
                <w:ilvl w:val="0"/>
                <w:numId w:val="24"/>
              </w:numPr>
              <w:spacing w:after="0" w:line="240" w:lineRule="auto"/>
              <w:rPr>
                <w:sz w:val="20"/>
                <w:szCs w:val="20"/>
              </w:rPr>
            </w:pPr>
            <w:r w:rsidRPr="009678B7">
              <w:rPr>
                <w:color w:val="000000"/>
                <w:sz w:val="20"/>
                <w:szCs w:val="20"/>
              </w:rPr>
              <w:t>Produkt posiada certyfikat potwierdzający za zgodność z normami: PN-EN 14073-2:2006, PN-F-06009:2001, PN-F-06010-05:1990</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085</w:t>
            </w:r>
          </w:p>
        </w:tc>
        <w:tc>
          <w:tcPr>
            <w:tcW w:w="2410" w:type="dxa"/>
          </w:tcPr>
          <w:p w:rsidR="009F2E7F" w:rsidRPr="004512DF" w:rsidRDefault="009F2E7F" w:rsidP="008D463E">
            <w:pPr>
              <w:spacing w:after="0" w:line="240" w:lineRule="auto"/>
              <w:rPr>
                <w:sz w:val="20"/>
                <w:szCs w:val="20"/>
              </w:rPr>
            </w:pPr>
            <w:r>
              <w:rPr>
                <w:noProof/>
                <w:lang w:eastAsia="pl-PL"/>
              </w:rPr>
              <w:pict>
                <v:shape id="Obraz 333" o:spid="_x0000_s1099" type="#_x0000_t75" alt="Regał wysoki - klon" style="position:absolute;margin-left:9pt;margin-top:7.95pt;width:85pt;height:85pt;z-index:-251639296;visibility:visible;mso-position-horizontal-relative:text;mso-position-vertical-relative:text" wrapcoords="-191 0 -191 21409 21600 21409 21600 0 -191 0">
                  <v:imagedata r:id="rId74" o:title=""/>
                  <w10:wrap type="tight"/>
                </v:shape>
              </w:pict>
            </w:r>
          </w:p>
          <w:p w:rsidR="009F2E7F" w:rsidRPr="004512DF" w:rsidRDefault="009F2E7F" w:rsidP="008D463E">
            <w:pPr>
              <w:spacing w:after="0" w:line="240" w:lineRule="auto"/>
              <w:rPr>
                <w:sz w:val="20"/>
                <w:szCs w:val="20"/>
              </w:rPr>
            </w:pPr>
          </w:p>
        </w:tc>
        <w:tc>
          <w:tcPr>
            <w:tcW w:w="851" w:type="dxa"/>
          </w:tcPr>
          <w:p w:rsidR="009F2E7F" w:rsidRPr="004512DF" w:rsidRDefault="009F2E7F" w:rsidP="008D463E">
            <w:pPr>
              <w:spacing w:after="0" w:line="240" w:lineRule="auto"/>
              <w:rPr>
                <w:sz w:val="20"/>
                <w:szCs w:val="20"/>
              </w:rPr>
            </w:pPr>
            <w:r w:rsidRPr="004512DF">
              <w:rPr>
                <w:sz w:val="20"/>
                <w:szCs w:val="20"/>
              </w:rPr>
              <w:t>3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rPr>
                <w:sz w:val="20"/>
                <w:szCs w:val="20"/>
              </w:rPr>
            </w:pPr>
            <w:r w:rsidRPr="004512DF">
              <w:rPr>
                <w:sz w:val="20"/>
                <w:szCs w:val="20"/>
              </w:rPr>
              <w:t>2.05</w:t>
            </w:r>
          </w:p>
        </w:tc>
        <w:tc>
          <w:tcPr>
            <w:tcW w:w="4680" w:type="dxa"/>
          </w:tcPr>
          <w:p w:rsidR="009F2E7F" w:rsidRPr="009678B7" w:rsidRDefault="009F2E7F" w:rsidP="008D463E">
            <w:pPr>
              <w:spacing w:after="0" w:line="240" w:lineRule="auto"/>
              <w:rPr>
                <w:b/>
                <w:sz w:val="20"/>
                <w:szCs w:val="20"/>
              </w:rPr>
            </w:pPr>
            <w:r w:rsidRPr="009678B7">
              <w:rPr>
                <w:b/>
                <w:sz w:val="20"/>
                <w:szCs w:val="20"/>
              </w:rPr>
              <w:t>Regał wysoki - klon</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Regał z 4 półkami wykonany z płyty laminowanej o gr. 18 mm</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wym. 76 x 38 x 185 cm</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Kod produktu: D094321-05</w:t>
            </w:r>
          </w:p>
          <w:p w:rsidR="009F2E7F" w:rsidRPr="009678B7" w:rsidRDefault="009F2E7F" w:rsidP="008D463E">
            <w:pPr>
              <w:numPr>
                <w:ilvl w:val="0"/>
                <w:numId w:val="29"/>
              </w:numPr>
              <w:spacing w:after="0" w:line="240" w:lineRule="auto"/>
              <w:contextualSpacing/>
              <w:rPr>
                <w:color w:val="000000"/>
              </w:rPr>
            </w:pPr>
            <w:r w:rsidRPr="009678B7">
              <w:rPr>
                <w:color w:val="000000"/>
                <w:sz w:val="20"/>
                <w:szCs w:val="20"/>
              </w:rPr>
              <w:t xml:space="preserve">Szafka wykonana z płyty laminowanej o gr. 18 mm, </w:t>
            </w:r>
          </w:p>
          <w:p w:rsidR="009F2E7F" w:rsidRPr="009678B7" w:rsidRDefault="009F2E7F" w:rsidP="008D463E">
            <w:pPr>
              <w:numPr>
                <w:ilvl w:val="0"/>
                <w:numId w:val="29"/>
              </w:numPr>
              <w:spacing w:after="0"/>
              <w:rPr>
                <w:color w:val="000000"/>
              </w:rPr>
            </w:pPr>
            <w:r w:rsidRPr="009678B7">
              <w:rPr>
                <w:color w:val="000000"/>
                <w:sz w:val="20"/>
                <w:szCs w:val="20"/>
              </w:rPr>
              <w:t>- obrzeże PCV o gr. 2 mm w kolorze płyty</w:t>
            </w:r>
          </w:p>
          <w:p w:rsidR="009F2E7F" w:rsidRPr="009678B7" w:rsidRDefault="009F2E7F" w:rsidP="008D463E">
            <w:pPr>
              <w:numPr>
                <w:ilvl w:val="0"/>
                <w:numId w:val="29"/>
              </w:numPr>
              <w:spacing w:after="0"/>
              <w:rPr>
                <w:color w:val="000000"/>
              </w:rPr>
            </w:pPr>
            <w:r w:rsidRPr="009678B7">
              <w:rPr>
                <w:color w:val="000000"/>
                <w:sz w:val="20"/>
                <w:szCs w:val="20"/>
              </w:rPr>
              <w:t xml:space="preserve">- tył szaf wykonany z płyty HDF o gr. 3,2 mm, w kolorze białym </w:t>
            </w:r>
          </w:p>
          <w:p w:rsidR="009F2E7F" w:rsidRPr="009678B7" w:rsidRDefault="009F2E7F" w:rsidP="008D463E">
            <w:pPr>
              <w:numPr>
                <w:ilvl w:val="0"/>
                <w:numId w:val="29"/>
              </w:numPr>
              <w:spacing w:after="0"/>
              <w:rPr>
                <w:color w:val="000000"/>
              </w:rPr>
            </w:pPr>
            <w:r w:rsidRPr="009678B7">
              <w:rPr>
                <w:color w:val="000000"/>
                <w:sz w:val="20"/>
                <w:szCs w:val="20"/>
              </w:rPr>
              <w:t xml:space="preserve">- Skrzynie na cokole </w:t>
            </w:r>
          </w:p>
          <w:p w:rsidR="009F2E7F" w:rsidRPr="009678B7" w:rsidRDefault="009F2E7F" w:rsidP="008D463E">
            <w:pPr>
              <w:numPr>
                <w:ilvl w:val="0"/>
                <w:numId w:val="29"/>
              </w:numPr>
              <w:spacing w:after="0"/>
              <w:rPr>
                <w:color w:val="000000"/>
              </w:rPr>
            </w:pPr>
            <w:r w:rsidRPr="009678B7">
              <w:rPr>
                <w:color w:val="000000"/>
                <w:sz w:val="20"/>
                <w:szCs w:val="20"/>
              </w:rPr>
              <w:t>Regał o wym. 760 x 380 x 1850 mm. Wyposażony w 4 półki otwarte (5 przestrzeni), półki pozwalają na przechowywanie segregatorów. Regał w kolorze klonu.</w:t>
            </w:r>
          </w:p>
          <w:p w:rsidR="009F2E7F" w:rsidRPr="009678B7" w:rsidRDefault="009F2E7F" w:rsidP="008D463E">
            <w:pPr>
              <w:numPr>
                <w:ilvl w:val="0"/>
                <w:numId w:val="29"/>
              </w:numPr>
              <w:spacing w:after="0" w:line="240" w:lineRule="auto"/>
              <w:rPr>
                <w:color w:val="000000"/>
              </w:rPr>
            </w:pPr>
            <w:r w:rsidRPr="009678B7">
              <w:rPr>
                <w:color w:val="000000"/>
                <w:sz w:val="20"/>
                <w:szCs w:val="20"/>
              </w:rPr>
              <w:t>Produkt posiada certyfikat potwierdzający za zgodność z normami: PN-EN 14073-2:2006, PN-F-06009:2001, PN-F-06010-05:1990</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jc w:val="both"/>
              <w:rPr>
                <w:b/>
                <w:sz w:val="20"/>
                <w:szCs w:val="20"/>
              </w:rPr>
            </w:pPr>
            <w:r w:rsidRPr="004512DF">
              <w:rPr>
                <w:b/>
              </w:rPr>
              <w:t>POM. 2.07  - SALA ZAJĘĆ GRUPY 4</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050</w:t>
            </w:r>
          </w:p>
        </w:tc>
        <w:tc>
          <w:tcPr>
            <w:tcW w:w="2410" w:type="dxa"/>
          </w:tcPr>
          <w:p w:rsidR="009F2E7F" w:rsidRPr="004512DF" w:rsidRDefault="009F2E7F" w:rsidP="008D463E">
            <w:pPr>
              <w:spacing w:after="0" w:line="240" w:lineRule="auto"/>
              <w:rPr>
                <w:sz w:val="20"/>
                <w:szCs w:val="20"/>
              </w:rPr>
            </w:pPr>
            <w:r>
              <w:rPr>
                <w:noProof/>
                <w:lang w:eastAsia="pl-PL"/>
              </w:rPr>
              <w:pict>
                <v:shape id="Obraz 71" o:spid="_x0000_i1039" type="#_x0000_t75" alt="StÃ³Å Flexi prostokÄtny" style="width:91.5pt;height:91.5pt;visibility:visible">
                  <v:imagedata r:id="rId75" o:title=""/>
                </v:shape>
              </w:pict>
            </w:r>
          </w:p>
        </w:tc>
        <w:tc>
          <w:tcPr>
            <w:tcW w:w="851" w:type="dxa"/>
          </w:tcPr>
          <w:p w:rsidR="009F2E7F" w:rsidRPr="004512DF" w:rsidRDefault="009F2E7F" w:rsidP="008D463E">
            <w:pPr>
              <w:spacing w:after="0" w:line="240" w:lineRule="auto"/>
              <w:rPr>
                <w:sz w:val="20"/>
                <w:szCs w:val="20"/>
              </w:rPr>
            </w:pPr>
            <w:r w:rsidRPr="004512DF">
              <w:rPr>
                <w:sz w:val="20"/>
                <w:szCs w:val="20"/>
              </w:rPr>
              <w:t>5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color w:val="000000"/>
                <w:sz w:val="20"/>
                <w:szCs w:val="20"/>
              </w:rPr>
              <w:t>Stół Flexi prostokątny – niebieski</w:t>
            </w: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Blat wykonany ze sklejki o grubości 25 mm pokryty termoutwardzalnym laminatem HPL w kolorze niebieskim. Odporny na zarysowania, uderzenia, czynniki chemiczne i wysoką temperaturę. Posiada zaokrąglone rogi.  Nogi okrągłe o śr. 55 mm, z regulacją wysokości: 40, 46, 52, 58 cm mocowane do blatu za pomocą  śrub.</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Rogi blatów są delikatnie zaokrąglone.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Nogi okrągłe o śr. 55 mm, z regulacją wysokości: 40, 46, 52, 58 cm, wliczone w cenę.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wym. 120 x 80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Kod produktu: 092606</w:t>
            </w:r>
          </w:p>
          <w:p w:rsidR="009F2E7F" w:rsidRPr="009678B7" w:rsidRDefault="009F2E7F" w:rsidP="008D463E">
            <w:pPr>
              <w:pStyle w:val="ListParagraph"/>
              <w:spacing w:after="0" w:line="240" w:lineRule="auto"/>
              <w:rPr>
                <w:color w:val="FF0000"/>
                <w:sz w:val="20"/>
                <w:szCs w:val="20"/>
              </w:rPr>
            </w:pP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 xml:space="preserve"> wym. 120 x 80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Produkt posiada certyfikat potwierdzający za zgodność z normami:  PN-EN 1729-1:2007, PN-EN 1729-2:2012, PN-F-06009:2001</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051</w:t>
            </w:r>
          </w:p>
        </w:tc>
        <w:tc>
          <w:tcPr>
            <w:tcW w:w="2410" w:type="dxa"/>
          </w:tcPr>
          <w:p w:rsidR="009F2E7F" w:rsidRPr="004512DF" w:rsidRDefault="009F2E7F" w:rsidP="008D463E">
            <w:pPr>
              <w:spacing w:after="0" w:line="240" w:lineRule="auto"/>
              <w:rPr>
                <w:noProof/>
                <w:lang w:eastAsia="pl-PL"/>
              </w:rPr>
            </w:pPr>
          </w:p>
          <w:p w:rsidR="009F2E7F" w:rsidRPr="004512DF" w:rsidRDefault="009F2E7F" w:rsidP="008D463E">
            <w:pPr>
              <w:spacing w:after="0" w:line="240" w:lineRule="auto"/>
              <w:rPr>
                <w:sz w:val="20"/>
                <w:szCs w:val="20"/>
              </w:rPr>
            </w:pPr>
            <w:r>
              <w:rPr>
                <w:noProof/>
                <w:lang w:eastAsia="pl-PL"/>
              </w:rPr>
              <w:pict>
                <v:shape id="Obraz 62" o:spid="_x0000_i1040" type="#_x0000_t75" alt="Quadro - biurko z szafkÄ 90 i 1 szufladÄ" style="width:87.75pt;height:87.75pt;visibility:visible">
                  <v:imagedata r:id="rId76" o:title=""/>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Quadro - biurko z szafką 90 i 1 szufladą</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Wykonane z płyty laminowanej o gr. 18 mm, w tonacji klonu, z kolorowymi elementami wykonanymi z foliowanej płyty MDF o gr. 18 mm.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120 x 60 x 76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kolor frontów –biały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095445</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 xml:space="preserve">Biurko  o wym. 1200 x 600 x 760 mm wykonane z płyty laminowanej o gr. 18 mm w kolorze klon z obrzeżem PCV 2 mm, narożniki zaokrąglone </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Po prawej stronie od góry szuflada z uchwytem, poniżej szafka zamykana na zamek  z uchwytem.  Z tyłu biurka blenda płytowa o wys 400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Szerokość miejsca na krzesło wynosi 708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szuflady wykonany z płyty laminowanej o gr. 18mm w kolorze białym  z obrzeżem 1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Front szuflady i drzwiczek wykonany z płyty MDF o gr. 18 mm z promieniem R3 na krawędziach zewnętrznego lica tego frontu, front od wewnętrznej strony laminowany na biało, od zewnetrznej pokryty folią termoplastyczną o jednolitej matowej fakturze o gr min. 0,30 mm w kolorze białym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Dno szuflady wykonane z białej płyt HDF o gr. 3 mm</w:t>
            </w:r>
          </w:p>
          <w:p w:rsidR="009F2E7F" w:rsidRPr="009678B7" w:rsidRDefault="009F2E7F" w:rsidP="008D463E">
            <w:pPr>
              <w:pStyle w:val="ListParagraph"/>
              <w:spacing w:after="0" w:line="240" w:lineRule="auto"/>
              <w:rPr>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052</w:t>
            </w:r>
          </w:p>
        </w:tc>
        <w:tc>
          <w:tcPr>
            <w:tcW w:w="2410" w:type="dxa"/>
          </w:tcPr>
          <w:p w:rsidR="009F2E7F" w:rsidRPr="004512DF" w:rsidRDefault="009F2E7F" w:rsidP="008D463E">
            <w:pPr>
              <w:spacing w:after="0" w:line="240" w:lineRule="auto"/>
              <w:rPr>
                <w:noProof/>
                <w:lang w:eastAsia="pl-PL"/>
              </w:rPr>
            </w:pPr>
          </w:p>
          <w:p w:rsidR="009F2E7F" w:rsidRPr="004512DF" w:rsidRDefault="009F2E7F" w:rsidP="008D463E">
            <w:pPr>
              <w:spacing w:after="0" w:line="240" w:lineRule="auto"/>
              <w:rPr>
                <w:sz w:val="20"/>
                <w:szCs w:val="20"/>
              </w:rPr>
            </w:pPr>
            <w:r>
              <w:rPr>
                <w:noProof/>
                <w:lang w:eastAsia="pl-PL"/>
              </w:rPr>
              <w:pict>
                <v:shape id="Obraz 59" o:spid="_x0000_i1041" type="#_x0000_t75" alt="Quadro - biurko z szerokÄ szufladÄ" style="width:85.5pt;height:85.5pt;visibility:visible">
                  <v:imagedata r:id="rId77" o:title=""/>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sz w:val="20"/>
                <w:szCs w:val="20"/>
              </w:rPr>
            </w:pPr>
            <w:r w:rsidRPr="009678B7">
              <w:rPr>
                <w:b/>
                <w:sz w:val="20"/>
                <w:szCs w:val="20"/>
              </w:rPr>
              <w:t>Quadro - biurko z szeroką szufladą</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Wykonane z płyty laminowanej o gr. 18 mm, w tonacji klonu, z kolorowymi elementami wykonanymi z foliowanej płyty MDF o gr. 18 mm.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80 x 60 x 76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kolor frontów –biały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092189</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 xml:space="preserve">Biurko  o wym. 800 x 600 x 760 mm wykonane z płyty laminowanej o gr. 18 mm w kolorze klon z obrzeżem PCV 2 mm, narożniki zaokrąglone </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Pod blatem znajduje się szuflada.  Z tyłu biurka blenda płytowa o wys 400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szuflady wykonany z płyty laminowanej o gr. 18mm w kolorze białym  z obrzeżem 1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Front szuflady  wykonany z płyty MDF o gr. 18 mm z promieniem R3 na krawędziach zewnętrznego lica tego frontu, front od wewnętrznej strony laminowany na biało, od zewnetrznej pokryty folią termoplastyczną o jednolitej matowej fakturze o gr min. 0,30 mm w kolorze białym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Dno szuflady wykonane z białej płyt HDF o gr. 3 </w:t>
            </w:r>
            <w:r w:rsidRPr="009678B7">
              <w:rPr>
                <w:sz w:val="20"/>
                <w:szCs w:val="20"/>
              </w:rPr>
              <w:t>mm</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053</w:t>
            </w:r>
          </w:p>
        </w:tc>
        <w:tc>
          <w:tcPr>
            <w:tcW w:w="2410" w:type="dxa"/>
          </w:tcPr>
          <w:p w:rsidR="009F2E7F" w:rsidRPr="004512DF" w:rsidRDefault="009F2E7F" w:rsidP="008D463E">
            <w:pPr>
              <w:spacing w:after="0" w:line="240" w:lineRule="auto"/>
              <w:rPr>
                <w:sz w:val="20"/>
                <w:szCs w:val="20"/>
              </w:rPr>
            </w:pPr>
            <w:r>
              <w:rPr>
                <w:noProof/>
                <w:lang w:eastAsia="pl-PL"/>
              </w:rPr>
              <w:pict>
                <v:shape id="Obraz 194" o:spid="_x0000_s1100" type="#_x0000_t75" alt="Quadro - drzwiczki małe 90 st. mocowane do korpusu - żółte" style="position:absolute;margin-left:17.15pt;margin-top:94.5pt;width:73.7pt;height:73.7pt;z-index:-251632128;visibility:visible;mso-position-horizontal-relative:text;mso-position-vertical-relative:text" wrapcoords="-220 0 -220 21380 21600 21380 21600 0 -220 0">
                  <v:imagedata r:id="rId78" o:title=""/>
                  <w10:wrap type="tight"/>
                </v:shape>
              </w:pict>
            </w:r>
            <w:r>
              <w:rPr>
                <w:noProof/>
                <w:lang w:eastAsia="pl-PL"/>
              </w:rPr>
              <w:pict>
                <v:shape id="Obraz 195" o:spid="_x0000_s1101" type="#_x0000_t75" alt="Quadro - szafka asymetryczna L" style="position:absolute;margin-left:5.2pt;margin-top:3.75pt;width:85.05pt;height:85.05pt;z-index:-251633152;visibility:visible;mso-position-horizontal-relative:text;mso-position-vertical-relative:text" wrapcoords="-191 0 -191 21409 21600 21409 21600 0 -191 0">
                  <v:imagedata r:id="rId79"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2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 xml:space="preserve">2 szt. </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Quadro - szafka asymetryczna L</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Wykonana z płyty laminowanej w tonacji klonu oraz białej, o gr. 18 mm.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116,6 x 41,5 x 124,2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092152</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i cokół regału wykonany z płyty laminowanej o gr. 18mm w kolorze klon z obrzeżem PCV 2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Plecy wsuwane w nafrezowane rowki w bokach i wieńcu dolnym i górnym szafki, wykonane z płyty HDF o gr.3 mm każda (z zewnątrz w kolorze klon,  od wewnątrz w kolorze białym)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Półki i przegrody wykonane z płyty laminowanej o gr 18 mm w kolorze białym z obrzeżem PCV 1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Regał posiada wnękę na listwę podłogową oraz  cokół o wys. 80 mm ze stopkami chroniącymi przed zarysowaniem podłogi.</w:t>
            </w: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r w:rsidRPr="009678B7">
              <w:rPr>
                <w:b/>
                <w:sz w:val="20"/>
                <w:szCs w:val="20"/>
              </w:rPr>
              <w:t>Quadro - drzwiczki małe 90</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Wykonane z foliowanej płyty MDF o gr. 18 mm. przeznaczone do mocowania na ściankach zewnętrznych w szafkach z kolekcji Quadro</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Kolor - żółty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37 x 37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092205</w:t>
            </w: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Drzwiczki wykonane z płyty MDF o gr. 18 mm z promieniem R3 na krawędziach zewnętrznego lica tego frontu, front od wewnętrznej strony laminowany na biało, od zewnętrznej pokryty folią termoplastyczną o jednolitej matowej fakturze o gr min. 0,30 mm w kolorze żółtym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 wyposażone w zawiasy o kącie otwarcia 90 st</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 uchwyt z tworzywa sztucznego w kol. aluminium wpuszczony w płytę frontu</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 wym. drzwiczek  370 x 370 mm</w:t>
            </w:r>
          </w:p>
          <w:p w:rsidR="009F2E7F" w:rsidRPr="009678B7" w:rsidRDefault="009F2E7F" w:rsidP="008D463E">
            <w:pPr>
              <w:spacing w:after="0" w:line="240" w:lineRule="auto"/>
              <w:rPr>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054</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tc>
        <w:tc>
          <w:tcPr>
            <w:tcW w:w="2410" w:type="dxa"/>
          </w:tcPr>
          <w:p w:rsidR="009F2E7F" w:rsidRPr="004512DF" w:rsidRDefault="009F2E7F" w:rsidP="008D463E">
            <w:pPr>
              <w:spacing w:after="0" w:line="240" w:lineRule="auto"/>
              <w:rPr>
                <w:sz w:val="20"/>
                <w:szCs w:val="20"/>
              </w:rPr>
            </w:pPr>
            <w:r>
              <w:rPr>
                <w:noProof/>
                <w:lang w:eastAsia="pl-PL"/>
              </w:rPr>
              <w:pict>
                <v:shape id="Obraz 56" o:spid="_x0000_i1042" type="#_x0000_t75" alt="Quadro - skrzynia maÅa" style="width:80.25pt;height:80.25pt;visibility:visible">
                  <v:imagedata r:id="rId80" o:title=""/>
                </v:shape>
              </w:pict>
            </w:r>
            <w:r>
              <w:rPr>
                <w:noProof/>
                <w:lang w:eastAsia="pl-PL"/>
              </w:rPr>
              <w:pict>
                <v:shape id="Obraz 236" o:spid="_x0000_s1102" type="#_x0000_t75" alt="Quadro - skrzynia mała - żółta" style="position:absolute;margin-left:17.2pt;margin-top:112.4pt;width:79.35pt;height:79.35pt;z-index:-251630080;visibility:visible;mso-position-horizontal-relative:text;mso-position-vertical-relative:text" wrapcoords="-204 0 -204 21396 21600 21396 21600 0 -204 0">
                  <v:imagedata r:id="rId81" o:title=""/>
                  <w10:wrap type="tight"/>
                </v:shape>
              </w:pict>
            </w:r>
            <w:r>
              <w:rPr>
                <w:noProof/>
                <w:lang w:eastAsia="pl-PL"/>
              </w:rPr>
              <w:pict>
                <v:shape id="Obraz 237" o:spid="_x0000_s1103" type="#_x0000_t75" alt="Quadro - szafka na dużą skrzynię" style="position:absolute;margin-left:9.7pt;margin-top:10.05pt;width:90.7pt;height:90.7pt;z-index:-251631104;visibility:visible;mso-position-horizontal-relative:text;mso-position-vertical-relative:text" wrapcoords="-179 0 -179 21421 21600 21421 21600 0 -179 0">
                  <v:imagedata r:id="rId82" o:title=""/>
                  <w10:wrap type="tight"/>
                </v:shape>
              </w:pict>
            </w:r>
          </w:p>
          <w:p w:rsidR="009F2E7F" w:rsidRPr="004512DF" w:rsidRDefault="009F2E7F" w:rsidP="008D463E">
            <w:pPr>
              <w:spacing w:after="0" w:line="240" w:lineRule="auto"/>
              <w:rPr>
                <w:sz w:val="20"/>
                <w:szCs w:val="20"/>
              </w:rPr>
            </w:pPr>
            <w:r w:rsidRPr="004512DF">
              <w:rPr>
                <w:sz w:val="20"/>
                <w:szCs w:val="20"/>
              </w:rPr>
              <w:t xml:space="preserve"> </w: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color w:val="000000"/>
                <w:sz w:val="20"/>
                <w:szCs w:val="20"/>
              </w:rPr>
              <w:t>Quadro - szafka na dużą skrzynię</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Szafkę należy uzupełnić 2 małymi skrzyniami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Wykonana z płyty laminowanej w tonacji klonu oraz białej, o gr. 18 mm.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wym. 79,2 x 41,5 x 86,8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Kod produktu: 092172</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oraz plecy  w dolnej części wykonane z płyty laminowanej o gr. 18mm w kolorze klon z obrzeżem PCV 2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W górnej części plecy wsuwane w nafrezowane rowki w bokach i wieńcu górnym szafki, wykonane z płyty HDF o gr.3 mm każda (z zewnątrz w kolorze klon,  od wewnątrz w kolorze białym)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Półki i przegrody wykonane z płyty laminowanej o gr 18 mm w kolorze białym z obrzeżem PCV 1 mm.</w:t>
            </w:r>
          </w:p>
          <w:p w:rsidR="009F2E7F" w:rsidRPr="009678B7" w:rsidRDefault="009F2E7F" w:rsidP="008D463E">
            <w:pPr>
              <w:pStyle w:val="ListParagraph"/>
              <w:spacing w:after="0" w:line="240" w:lineRule="auto"/>
              <w:rPr>
                <w:color w:val="000000"/>
                <w:sz w:val="20"/>
                <w:szCs w:val="20"/>
              </w:rPr>
            </w:pPr>
          </w:p>
          <w:p w:rsidR="009F2E7F" w:rsidRPr="009678B7" w:rsidRDefault="009F2E7F" w:rsidP="008D463E">
            <w:pPr>
              <w:spacing w:after="0" w:line="240" w:lineRule="auto"/>
              <w:rPr>
                <w:b/>
                <w:sz w:val="20"/>
                <w:szCs w:val="20"/>
              </w:rPr>
            </w:pPr>
            <w:r w:rsidRPr="009678B7">
              <w:rPr>
                <w:b/>
                <w:color w:val="000000"/>
                <w:sz w:val="20"/>
                <w:szCs w:val="20"/>
              </w:rPr>
              <w:t>Quadro - skrzynia mała - żółta</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Pojemna skrzynia wyposażona w kółka ułatwiające wysuwanie.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Wykonane z białej płyty laminowanej o gr. 18 mm, front wykonany z foliowanej płyty MDF o gr. 18 mm.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wym. frontu 37 x 37 cm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wym. wewn. 34 x 32,5 x 28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Kod produktu: 092089</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oraz plecy  skrzyni  wykonane z płyty laminowanej o gr. 18mm w kolorze białym  z obrzeżem 2 mm.</w:t>
            </w: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Front wykonany z płyty MDF o gr. 18 mm z promieniem R3 na krawędziach zewnętrznego lica tego frontu, front od wewnętrznej strony laminowany na biało, od zewnętrznej pokryty folią termoplastyczną o jednolitej matowej fakturze o gr min. 0,30 mm w kolorze żółtym</w:t>
            </w:r>
          </w:p>
          <w:p w:rsidR="009F2E7F" w:rsidRPr="009678B7" w:rsidRDefault="009F2E7F" w:rsidP="008D463E">
            <w:pPr>
              <w:pStyle w:val="ListParagraph"/>
              <w:spacing w:after="0" w:line="240" w:lineRule="auto"/>
              <w:rPr>
                <w:color w:val="000000"/>
                <w:sz w:val="20"/>
                <w:szCs w:val="20"/>
              </w:rPr>
            </w:pPr>
          </w:p>
          <w:p w:rsidR="009F2E7F" w:rsidRPr="009678B7" w:rsidRDefault="009F2E7F" w:rsidP="008D463E">
            <w:pPr>
              <w:spacing w:after="0" w:line="240" w:lineRule="auto"/>
              <w:rPr>
                <w:b/>
                <w:sz w:val="20"/>
                <w:szCs w:val="20"/>
              </w:rPr>
            </w:pPr>
            <w:r w:rsidRPr="009678B7">
              <w:rPr>
                <w:b/>
                <w:color w:val="000000"/>
                <w:sz w:val="20"/>
                <w:szCs w:val="20"/>
              </w:rPr>
              <w:t>Quadro - skrzynia mała - biała</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Pojemna skrzynia wyposażona w kółka ułatwiające wysuwanie.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Wykonane z białej płyty laminowanej o gr. 18 mm, front wykonany z foliowanej płyty MDF o gr. 18 mm.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 xml:space="preserve">wym. frontu 37 x 37 cm </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wym. wewn. 34 x 32,5 x 28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Kod produktu: 092084</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oraz plecy  skrzyni  wykonane z płyty laminowanej o gr. 18mm w kolorze białym  z obrzeżem 2 mm.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Front wykonany z płyty MDF o gr. 18 mm z promieniem R3 na krawędziach zewnętrznego lica tego frontu, front od wewnętrznej strony laminowany na biało, od zewnetrznej pokryty folią termoplastyczną o jednolitej matowej fakturze o gr min. 0,30 mm w kolorze białym</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055</w:t>
            </w:r>
          </w:p>
        </w:tc>
        <w:tc>
          <w:tcPr>
            <w:tcW w:w="2410" w:type="dxa"/>
          </w:tcPr>
          <w:p w:rsidR="009F2E7F" w:rsidRPr="004512DF" w:rsidRDefault="009F2E7F" w:rsidP="008D463E">
            <w:pPr>
              <w:spacing w:after="0" w:line="240" w:lineRule="auto"/>
              <w:rPr>
                <w:sz w:val="20"/>
                <w:szCs w:val="20"/>
              </w:rPr>
            </w:pPr>
            <w:r>
              <w:rPr>
                <w:noProof/>
                <w:lang w:eastAsia="pl-PL"/>
              </w:rPr>
              <w:pict>
                <v:shape id="Obraz 238" o:spid="_x0000_s1104" type="#_x0000_t75" alt="Biblioteczka Flexi na kółkach" style="position:absolute;margin-left:9.55pt;margin-top:9pt;width:76.55pt;height:76.55pt;z-index:-251629056;visibility:visible;mso-position-horizontal-relative:text;mso-position-vertical-relative:text" wrapcoords="-212 0 -212 21388 21600 21388 21600 0 -212 0">
                  <v:imagedata r:id="rId83"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Biblioteczka Flexi na kółkach</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Wykonana z płyty laminowanej o gr. 18 mm, w tonacji brzozy, z obrzeżem ABS multiplex.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60 x 60 x 78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przegrody górnej 27 x 21 x 9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przegrody dolnej 29 x 21 x 27,5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092374</w:t>
            </w: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D463E">
            <w:pPr>
              <w:pStyle w:val="ListParagraph"/>
              <w:numPr>
                <w:ilvl w:val="0"/>
                <w:numId w:val="25"/>
              </w:numPr>
              <w:spacing w:after="0" w:line="240" w:lineRule="auto"/>
              <w:rPr>
                <w:color w:val="000000"/>
              </w:rPr>
            </w:pPr>
            <w:r w:rsidRPr="009678B7">
              <w:rPr>
                <w:color w:val="000000"/>
                <w:sz w:val="20"/>
                <w:szCs w:val="20"/>
              </w:rPr>
              <w:t>4 Kółka z blokadą dzięki którym jest mobilna i można ją przemieszczać.</w:t>
            </w:r>
          </w:p>
          <w:p w:rsidR="009F2E7F" w:rsidRPr="009678B7" w:rsidRDefault="009F2E7F" w:rsidP="008D463E">
            <w:pPr>
              <w:pStyle w:val="ListParagraph"/>
              <w:spacing w:after="0" w:line="240" w:lineRule="auto"/>
              <w:rPr>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056</w:t>
            </w:r>
          </w:p>
        </w:tc>
        <w:tc>
          <w:tcPr>
            <w:tcW w:w="2410" w:type="dxa"/>
          </w:tcPr>
          <w:p w:rsidR="009F2E7F" w:rsidRPr="004512DF" w:rsidRDefault="009F2E7F" w:rsidP="008D463E">
            <w:pPr>
              <w:spacing w:after="0" w:line="240" w:lineRule="auto"/>
              <w:rPr>
                <w:sz w:val="20"/>
                <w:szCs w:val="20"/>
              </w:rPr>
            </w:pPr>
            <w:r>
              <w:rPr>
                <w:noProof/>
                <w:lang w:eastAsia="pl-PL"/>
              </w:rPr>
              <w:pict>
                <v:shape id="Obraz 239" o:spid="_x0000_s1105" type="#_x0000_t75" alt="Duża kanapa żółta" style="position:absolute;margin-left:10.45pt;margin-top:4.05pt;width:79.35pt;height:79.35pt;z-index:-251628032;visibility:visible;mso-position-horizontal-relative:text;mso-position-vertical-relative:text" wrapcoords="-204 0 -204 21396 21600 21396 21600 0 -204 0">
                  <v:imagedata r:id="rId84"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Duża kanapa - żółta</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Piankowa kanapa pokryta trwałą tkaniną PCV, wolną od ftalanów.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84,5 x 62 x 63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wys. siedziska 34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101501</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057</w:t>
            </w:r>
          </w:p>
        </w:tc>
        <w:tc>
          <w:tcPr>
            <w:tcW w:w="2410" w:type="dxa"/>
          </w:tcPr>
          <w:p w:rsidR="009F2E7F" w:rsidRPr="004512DF" w:rsidRDefault="009F2E7F" w:rsidP="008D463E">
            <w:pPr>
              <w:spacing w:after="0" w:line="240" w:lineRule="auto"/>
              <w:rPr>
                <w:sz w:val="20"/>
                <w:szCs w:val="20"/>
              </w:rPr>
            </w:pPr>
            <w:r>
              <w:rPr>
                <w:noProof/>
                <w:lang w:eastAsia="pl-PL"/>
              </w:rPr>
              <w:pict>
                <v:shape id="Obraz 240" o:spid="_x0000_s1106" type="#_x0000_t75" alt="Duży fotelik rogowy pomarańczowy" style="position:absolute;margin-left:17.2pt;margin-top:3pt;width:79.35pt;height:79.35pt;z-index:-251627008;visibility:visible;mso-position-horizontal-relative:text;mso-position-vertical-relative:text" wrapcoords="-204 0 -204 21396 21600 21396 21600 0 -204 0">
                  <v:imagedata r:id="rId85"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Duży fotelik rogowy  - pomarańczowy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Piankowy fotelik pokryty trwałą tkaniną PCV, wolną od ftalanów.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65,5 x 56,5 x 63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wys. siedziska 34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101495</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058</w:t>
            </w:r>
          </w:p>
        </w:tc>
        <w:tc>
          <w:tcPr>
            <w:tcW w:w="2410" w:type="dxa"/>
          </w:tcPr>
          <w:p w:rsidR="009F2E7F" w:rsidRPr="004512DF" w:rsidRDefault="009F2E7F" w:rsidP="008D463E">
            <w:pPr>
              <w:spacing w:after="0" w:line="240" w:lineRule="auto"/>
              <w:rPr>
                <w:sz w:val="20"/>
                <w:szCs w:val="20"/>
              </w:rPr>
            </w:pPr>
            <w:r>
              <w:rPr>
                <w:noProof/>
                <w:lang w:eastAsia="pl-PL"/>
              </w:rPr>
              <w:pict>
                <v:shape id="Obraz 241" o:spid="_x0000_s1107" type="#_x0000_t75" alt="Duża kanapa czerwona" style="position:absolute;margin-left:16.3pt;margin-top:4.5pt;width:73.7pt;height:73.7pt;z-index:-251625984;visibility:visible;mso-position-horizontal-relative:text;mso-position-vertical-relative:text" wrapcoords="-220 0 -220 21380 21600 21380 21600 0 -220 0">
                  <v:imagedata r:id="rId86"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Duża kanapa - czerwona</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Piankowa kanapa pokryta trwałą tkaniną PCV, wolną od ftalanów.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84,5 x 62 x 63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wys. siedziska 34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101499</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059</w:t>
            </w:r>
          </w:p>
        </w:tc>
        <w:tc>
          <w:tcPr>
            <w:tcW w:w="2410" w:type="dxa"/>
          </w:tcPr>
          <w:p w:rsidR="009F2E7F" w:rsidRPr="004512DF" w:rsidRDefault="009F2E7F" w:rsidP="008D463E">
            <w:pPr>
              <w:spacing w:after="0" w:line="240" w:lineRule="auto"/>
              <w:rPr>
                <w:sz w:val="20"/>
                <w:szCs w:val="20"/>
              </w:rPr>
            </w:pPr>
            <w:r>
              <w:rPr>
                <w:noProof/>
                <w:lang w:eastAsia="pl-PL"/>
              </w:rPr>
              <w:pict>
                <v:shape id="Obraz 242" o:spid="_x0000_s1108" type="#_x0000_t75" alt="Quadro - szafka M+ na plastikowe pojemniki - z 2 przegrodami" style="position:absolute;margin-left:8.95pt;margin-top:13.5pt;width:85pt;height:85pt;z-index:-251624960;visibility:visible;mso-position-horizontal-relative:text;mso-position-vertical-relative:text" wrapcoords="-191 0 -191 21409 21600 21409 21600 0 -191 0">
                  <v:imagedata r:id="rId87" o:title=""/>
                  <w10:wrap type="tight"/>
                </v:shape>
              </w:pict>
            </w:r>
            <w:r>
              <w:rPr>
                <w:noProof/>
                <w:lang w:eastAsia="pl-PL"/>
              </w:rPr>
              <w:pict>
                <v:shape id="Obraz 243" o:spid="_x0000_s1109" type="#_x0000_t75" alt="Pojemnik duży 3 - pomarańczowy" style="position:absolute;margin-left:13.45pt;margin-top:286pt;width:85pt;height:85pt;z-index:-251621888;visibility:visible;mso-position-horizontal-relative:text;mso-position-vertical-relative:text" wrapcoords="-191 0 -191 21409 21600 21409 21600 0 -191 0">
                  <v:imagedata r:id="rId88" o:title=""/>
                  <w10:wrap type="tight"/>
                </v:shape>
              </w:pict>
            </w:r>
            <w:r>
              <w:rPr>
                <w:noProof/>
                <w:lang w:eastAsia="pl-PL"/>
              </w:rPr>
              <w:pict>
                <v:shape id="Obraz 244" o:spid="_x0000_s1110" type="#_x0000_t75" alt="Pojemnik głęboki 2 - żółty" style="position:absolute;margin-left:16.45pt;margin-top:190.5pt;width:85pt;height:85pt;z-index:-251622912;visibility:visible;mso-position-horizontal-relative:text;mso-position-vertical-relative:text" wrapcoords="-191 0 -191 21409 21600 21409 21600 0 -191 0">
                  <v:imagedata r:id="rId89" o:title=""/>
                  <w10:wrap type="tight"/>
                </v:shape>
              </w:pict>
            </w:r>
            <w:r>
              <w:rPr>
                <w:noProof/>
                <w:lang w:eastAsia="pl-PL"/>
              </w:rPr>
              <w:pict>
                <v:shape id="Obraz 245" o:spid="_x0000_s1111" type="#_x0000_t75" alt="Pojemnik płytki 1 - transparentny" style="position:absolute;margin-left:10.55pt;margin-top:98.25pt;width:87.85pt;height:87.85pt;z-index:-251623936;visibility:visible;mso-position-horizontal-relative:text;mso-position-vertical-relative:text" wrapcoords="-185 0 -185 21415 21600 21415 21600 0 -185 0">
                  <v:imagedata r:id="rId90"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25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Quadro - szafka M+ na plastikowe pojemniki  z 2 przegrodami + pojemniki</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Szafkę należy uzupełnić plastikowymi pojemnikami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Wykonana z płyty laminowanej w tonacji klonu oraz białej o gr. 18 mm.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104 x 48 x 105,4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092165</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Korpus i cokół szafki wykonany z płyty laminowanej o gr. 18mm w kolorze klon z obrzeżem PCV 2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Plecy wsuwane w nafrezowane rowki w bokach i wieńcu dolnym i górnym szafki, wykonane z płyty HDF o gr.3 mm każda (z zewnątrz w kolorze klon,  od wewnątrz w kolorze białym)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Przegrody wykonane z płyty laminowanej o gr 18 mm w kolorze białym z obrzeżem PCV 1 mm.</w:t>
            </w:r>
          </w:p>
          <w:p w:rsidR="009F2E7F" w:rsidRPr="009678B7" w:rsidRDefault="009F2E7F" w:rsidP="008D463E">
            <w:pPr>
              <w:pStyle w:val="ListParagraph"/>
              <w:numPr>
                <w:ilvl w:val="0"/>
                <w:numId w:val="25"/>
              </w:numPr>
              <w:spacing w:after="0" w:line="240" w:lineRule="auto"/>
              <w:rPr>
                <w:color w:val="FF0000"/>
                <w:sz w:val="20"/>
                <w:szCs w:val="20"/>
              </w:rPr>
            </w:pPr>
            <w:r w:rsidRPr="009678B7">
              <w:rPr>
                <w:color w:val="000000"/>
                <w:sz w:val="20"/>
                <w:szCs w:val="20"/>
              </w:rPr>
              <w:t>Szafka posiada wnękę na listwę podłogową oraz  cokół o wys. 80 mm ze stopkami chroniącymi przed zarysowaniem podłogi.</w:t>
            </w:r>
          </w:p>
          <w:p w:rsidR="009F2E7F" w:rsidRPr="009678B7" w:rsidRDefault="009F2E7F" w:rsidP="008D463E">
            <w:pPr>
              <w:pStyle w:val="ListParagraph"/>
              <w:spacing w:after="0" w:line="240" w:lineRule="auto"/>
              <w:rPr>
                <w:sz w:val="20"/>
                <w:szCs w:val="20"/>
              </w:rPr>
            </w:pPr>
          </w:p>
          <w:p w:rsidR="009F2E7F" w:rsidRPr="009678B7" w:rsidRDefault="009F2E7F" w:rsidP="008D463E">
            <w:pPr>
              <w:spacing w:after="0" w:line="240" w:lineRule="auto"/>
              <w:rPr>
                <w:b/>
                <w:sz w:val="20"/>
                <w:szCs w:val="20"/>
              </w:rPr>
            </w:pPr>
            <w:r w:rsidRPr="009678B7">
              <w:rPr>
                <w:b/>
                <w:sz w:val="20"/>
                <w:szCs w:val="20"/>
              </w:rPr>
              <w:t>Pojemnik płytki 1 - transparentny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Pojemniki z wytrzymałego tworzywa sztucznego, pasujące do szafek z kolekcji Quadro</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Dostarczane z prowadnicami.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31,2 x 42,7 x 7,5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25 szt.</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372026</w:t>
            </w:r>
          </w:p>
          <w:p w:rsidR="009F2E7F" w:rsidRPr="009678B7" w:rsidRDefault="009F2E7F" w:rsidP="008D463E">
            <w:pPr>
              <w:pStyle w:val="ListParagraph"/>
              <w:spacing w:after="0" w:line="240" w:lineRule="auto"/>
              <w:rPr>
                <w:sz w:val="20"/>
                <w:szCs w:val="20"/>
              </w:rPr>
            </w:pPr>
          </w:p>
          <w:p w:rsidR="009F2E7F" w:rsidRPr="009678B7" w:rsidRDefault="009F2E7F" w:rsidP="008D463E">
            <w:pPr>
              <w:spacing w:after="0" w:line="240" w:lineRule="auto"/>
              <w:rPr>
                <w:b/>
                <w:sz w:val="20"/>
                <w:szCs w:val="20"/>
              </w:rPr>
            </w:pPr>
            <w:r w:rsidRPr="009678B7">
              <w:rPr>
                <w:b/>
                <w:sz w:val="20"/>
                <w:szCs w:val="20"/>
              </w:rPr>
              <w:t>Pojemnik głęboki 2 – żółty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Pojemniki z wytrzymałego tworzywa sztucznego, pasujące do szafek z kolekcji Quadro</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Dostarczane z prowadnicami.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31,2 x 42,7 x 15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1 szt.</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372013</w:t>
            </w:r>
          </w:p>
          <w:p w:rsidR="009F2E7F" w:rsidRPr="009678B7" w:rsidRDefault="009F2E7F" w:rsidP="008D463E">
            <w:pPr>
              <w:pStyle w:val="ListParagraph"/>
              <w:spacing w:after="0" w:line="240" w:lineRule="auto"/>
              <w:rPr>
                <w:sz w:val="20"/>
                <w:szCs w:val="20"/>
              </w:rPr>
            </w:pPr>
          </w:p>
          <w:p w:rsidR="009F2E7F" w:rsidRPr="009678B7" w:rsidRDefault="009F2E7F" w:rsidP="008D463E">
            <w:pPr>
              <w:spacing w:after="0" w:line="240" w:lineRule="auto"/>
              <w:rPr>
                <w:b/>
                <w:sz w:val="20"/>
                <w:szCs w:val="20"/>
              </w:rPr>
            </w:pPr>
            <w:r w:rsidRPr="009678B7">
              <w:rPr>
                <w:b/>
                <w:sz w:val="20"/>
                <w:szCs w:val="20"/>
              </w:rPr>
              <w:t>Pojemnik duży 3 - pomarańczowy</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Pojemniki z wytrzymałego tworzywa sztucznego, pasujące do szafek z kolekcji Quadro</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Dostarczane z prowadnicami.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31,2 x 42,7 x 22,5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1 szt.</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372039</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060</w:t>
            </w:r>
          </w:p>
        </w:tc>
        <w:tc>
          <w:tcPr>
            <w:tcW w:w="2410" w:type="dxa"/>
          </w:tcPr>
          <w:p w:rsidR="009F2E7F" w:rsidRPr="004512DF" w:rsidRDefault="009F2E7F" w:rsidP="008D463E">
            <w:pPr>
              <w:spacing w:after="0" w:line="240" w:lineRule="auto"/>
              <w:rPr>
                <w:sz w:val="20"/>
                <w:szCs w:val="20"/>
              </w:rPr>
            </w:pPr>
            <w:r>
              <w:rPr>
                <w:noProof/>
                <w:lang w:eastAsia="pl-PL"/>
              </w:rPr>
              <w:pict>
                <v:shape id="Obraz 246" o:spid="_x0000_s1112" type="#_x0000_t75" alt="Zestaw Flexi 16" style="position:absolute;margin-left:8.8pt;margin-top:10.55pt;width:87.85pt;height:87.85pt;z-index:-251638272;visibility:visible;mso-position-horizontal-relative:text;mso-position-vertical-relative:text" wrapcoords="-185 0 -185 21415 21600 21415 21600 0 -185 0">
                  <v:imagedata r:id="rId91"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p w:rsidR="009F2E7F" w:rsidRPr="004512DF" w:rsidRDefault="009F2E7F" w:rsidP="008D463E">
            <w:pPr>
              <w:spacing w:after="0" w:line="240" w:lineRule="auto"/>
              <w:jc w:val="center"/>
              <w:rPr>
                <w:sz w:val="20"/>
                <w:szCs w:val="20"/>
              </w:rPr>
            </w:pPr>
          </w:p>
        </w:tc>
        <w:tc>
          <w:tcPr>
            <w:tcW w:w="4680" w:type="dxa"/>
          </w:tcPr>
          <w:p w:rsidR="009F2E7F" w:rsidRPr="009678B7" w:rsidRDefault="009F2E7F" w:rsidP="008D463E">
            <w:pPr>
              <w:spacing w:after="0" w:line="240" w:lineRule="auto"/>
              <w:rPr>
                <w:b/>
                <w:sz w:val="20"/>
                <w:szCs w:val="20"/>
              </w:rPr>
            </w:pPr>
            <w:r w:rsidRPr="009678B7">
              <w:rPr>
                <w:b/>
                <w:sz w:val="20"/>
                <w:szCs w:val="20"/>
              </w:rPr>
              <w:t>Zestaw Flexi 16 – Mobilny teatrzyk</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w:t>
            </w:r>
            <w:r w:rsidRPr="009678B7">
              <w:rPr>
                <w:sz w:val="20"/>
                <w:szCs w:val="20"/>
              </w:rPr>
              <w:br/>
              <w:t>• 099150 Mobilna szafka z półką do kącików, zamknięta, 1 szt. </w:t>
            </w:r>
            <w:r w:rsidRPr="009678B7">
              <w:rPr>
                <w:sz w:val="20"/>
                <w:szCs w:val="20"/>
              </w:rPr>
              <w:br/>
              <w:t>• 099152 Teatrzyk, 1 szt.</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89,1 x 41,5 x 121,6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SET5095</w:t>
            </w:r>
          </w:p>
          <w:p w:rsidR="009F2E7F" w:rsidRPr="009678B7" w:rsidRDefault="009F2E7F" w:rsidP="008D463E">
            <w:pPr>
              <w:numPr>
                <w:ilvl w:val="0"/>
                <w:numId w:val="25"/>
              </w:numPr>
              <w:spacing w:after="0" w:line="240" w:lineRule="auto"/>
              <w:contextualSpacing/>
              <w:rPr>
                <w:color w:val="000000"/>
              </w:rPr>
            </w:pPr>
            <w:r w:rsidRPr="009678B7">
              <w:rPr>
                <w:color w:val="000000"/>
                <w:sz w:val="20"/>
                <w:szCs w:val="20"/>
              </w:rPr>
              <w:t>Korpusy, półki i przegrody wykonane z płyty laminowanej o grubości 18 mm, w odcieniu brzozy, z trwałym obrzeżem multiplex  o grubości 2mm  imitującym strukturę sklejki</w:t>
            </w:r>
          </w:p>
          <w:p w:rsidR="009F2E7F" w:rsidRPr="009678B7" w:rsidRDefault="009F2E7F" w:rsidP="008D463E">
            <w:pPr>
              <w:numPr>
                <w:ilvl w:val="0"/>
                <w:numId w:val="25"/>
              </w:numPr>
              <w:spacing w:line="252" w:lineRule="auto"/>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D463E">
            <w:pPr>
              <w:numPr>
                <w:ilvl w:val="0"/>
                <w:numId w:val="25"/>
              </w:numPr>
              <w:spacing w:line="252" w:lineRule="auto"/>
              <w:rPr>
                <w:color w:val="ED1C24"/>
                <w:sz w:val="20"/>
                <w:szCs w:val="20"/>
              </w:rPr>
            </w:pPr>
            <w:r w:rsidRPr="009678B7">
              <w:rPr>
                <w:color w:val="000000"/>
                <w:sz w:val="20"/>
                <w:szCs w:val="20"/>
              </w:rPr>
              <w:t>W skład zestawu wchodzi:</w:t>
            </w:r>
          </w:p>
          <w:p w:rsidR="009F2E7F" w:rsidRPr="009678B7" w:rsidRDefault="009F2E7F" w:rsidP="008D463E">
            <w:pPr>
              <w:numPr>
                <w:ilvl w:val="0"/>
                <w:numId w:val="25"/>
              </w:numPr>
              <w:spacing w:line="252" w:lineRule="auto"/>
              <w:rPr>
                <w:color w:val="ED1C24"/>
                <w:sz w:val="20"/>
                <w:szCs w:val="20"/>
              </w:rPr>
            </w:pPr>
            <w:r w:rsidRPr="009678B7">
              <w:rPr>
                <w:color w:val="000000"/>
                <w:sz w:val="20"/>
                <w:szCs w:val="20"/>
              </w:rPr>
              <w:t>Mobilna szafka z półką do kącików, zamknięta 1 szt.</w:t>
            </w:r>
          </w:p>
          <w:p w:rsidR="009F2E7F" w:rsidRPr="009678B7" w:rsidRDefault="009F2E7F" w:rsidP="008D463E">
            <w:pPr>
              <w:numPr>
                <w:ilvl w:val="0"/>
                <w:numId w:val="25"/>
              </w:numPr>
              <w:spacing w:line="252" w:lineRule="auto"/>
              <w:rPr>
                <w:color w:val="000000"/>
              </w:rPr>
            </w:pPr>
            <w:r w:rsidRPr="009678B7">
              <w:rPr>
                <w:color w:val="000000"/>
                <w:sz w:val="20"/>
                <w:szCs w:val="20"/>
              </w:rPr>
              <w:t xml:space="preserve">Posiada 2 wzmocnione półki tworząc 3 przestrzenie. Dwie Dolne półki szafki są przestrzeniami otwartymi służącymi do przechowywania. </w:t>
            </w:r>
          </w:p>
          <w:p w:rsidR="009F2E7F" w:rsidRPr="009678B7" w:rsidRDefault="009F2E7F" w:rsidP="008D463E">
            <w:pPr>
              <w:numPr>
                <w:ilvl w:val="0"/>
                <w:numId w:val="25"/>
              </w:numPr>
              <w:spacing w:line="252" w:lineRule="auto"/>
              <w:rPr>
                <w:color w:val="000000"/>
              </w:rPr>
            </w:pPr>
            <w:r w:rsidRPr="009678B7">
              <w:rPr>
                <w:color w:val="000000"/>
                <w:sz w:val="20"/>
                <w:szCs w:val="20"/>
              </w:rPr>
              <w:t>4 Kółka z blokadą dzięki którym jest mobilna i można ją przemieszczać.</w:t>
            </w:r>
          </w:p>
          <w:p w:rsidR="009F2E7F" w:rsidRPr="009678B7" w:rsidRDefault="009F2E7F" w:rsidP="008D463E">
            <w:pPr>
              <w:numPr>
                <w:ilvl w:val="0"/>
                <w:numId w:val="25"/>
              </w:numPr>
              <w:spacing w:line="252" w:lineRule="auto"/>
              <w:rPr>
                <w:color w:val="000000"/>
              </w:rPr>
            </w:pPr>
            <w:r w:rsidRPr="009678B7">
              <w:rPr>
                <w:color w:val="000000"/>
                <w:sz w:val="20"/>
                <w:szCs w:val="20"/>
              </w:rPr>
              <w:t xml:space="preserve">wym. 89,1 x 41,5 x 61,4 cm </w:t>
            </w:r>
          </w:p>
          <w:p w:rsidR="009F2E7F" w:rsidRPr="009678B7" w:rsidRDefault="009F2E7F" w:rsidP="008D463E">
            <w:pPr>
              <w:numPr>
                <w:ilvl w:val="0"/>
                <w:numId w:val="25"/>
              </w:numPr>
              <w:spacing w:line="252" w:lineRule="auto"/>
              <w:rPr>
                <w:color w:val="000000"/>
              </w:rPr>
            </w:pPr>
            <w:r w:rsidRPr="009678B7">
              <w:rPr>
                <w:color w:val="000000"/>
                <w:sz w:val="20"/>
                <w:szCs w:val="20"/>
              </w:rPr>
              <w:t>Produkt posiada certyfikat potwierdzający za zgodność z normami:   EN 16121/11.13</w:t>
            </w:r>
            <w:r w:rsidRPr="009678B7">
              <w:rPr>
                <w:color w:val="ED1C24"/>
                <w:sz w:val="20"/>
                <w:szCs w:val="20"/>
              </w:rPr>
              <w:t>.</w:t>
            </w:r>
          </w:p>
          <w:p w:rsidR="009F2E7F" w:rsidRPr="009678B7" w:rsidRDefault="009F2E7F" w:rsidP="008D463E">
            <w:pPr>
              <w:pStyle w:val="ListParagraph"/>
              <w:spacing w:after="0" w:line="240" w:lineRule="auto"/>
              <w:rPr>
                <w:sz w:val="20"/>
                <w:szCs w:val="20"/>
              </w:rPr>
            </w:pPr>
          </w:p>
        </w:tc>
        <w:tc>
          <w:tcPr>
            <w:tcW w:w="2880" w:type="dxa"/>
            <w:gridSpan w:val="2"/>
          </w:tcPr>
          <w:p w:rsidR="009F2E7F" w:rsidRPr="004512DF" w:rsidRDefault="009F2E7F" w:rsidP="008D463E">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061</w:t>
            </w:r>
          </w:p>
        </w:tc>
        <w:tc>
          <w:tcPr>
            <w:tcW w:w="2410" w:type="dxa"/>
          </w:tcPr>
          <w:p w:rsidR="009F2E7F" w:rsidRPr="004512DF" w:rsidRDefault="009F2E7F" w:rsidP="008D463E">
            <w:pPr>
              <w:spacing w:after="0" w:line="240" w:lineRule="auto"/>
              <w:rPr>
                <w:sz w:val="20"/>
                <w:szCs w:val="20"/>
              </w:rPr>
            </w:pPr>
            <w:r>
              <w:rPr>
                <w:noProof/>
                <w:lang w:eastAsia="pl-PL"/>
              </w:rPr>
              <w:pict>
                <v:shape id="Obraz 247" o:spid="_x0000_s1113" type="#_x0000_t75" alt="Straganik z pojemnikiem" style="position:absolute;margin-left:5.8pt;margin-top:12pt;width:85.05pt;height:85.05pt;z-index:-251637248;visibility:visible;mso-position-horizontal-relative:text;mso-position-vertical-relative:text" wrapcoords="-191 0 -191 21409 21600 21409 21600 0 -191 0">
                  <v:imagedata r:id="rId92"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Straganik z pojemnikiem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Straganik wykonany z płyty wiórowej w tonacji brzozy, z kolorowymi elementami z płyty MDF</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 tylnej części znajduje się trzykomorowy pojemnik i półeczki, natomiast w przedniej części - 2 półki.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 xml:space="preserve">wym. 76 x 72 x 110 cm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wys. blatu 52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100961</w:t>
            </w:r>
          </w:p>
          <w:p w:rsidR="009F2E7F" w:rsidRPr="009678B7" w:rsidRDefault="009F2E7F" w:rsidP="008D463E">
            <w:pPr>
              <w:pStyle w:val="ListParagraph"/>
              <w:spacing w:after="0" w:line="240" w:lineRule="auto"/>
              <w:rPr>
                <w:sz w:val="20"/>
                <w:szCs w:val="20"/>
              </w:rPr>
            </w:pPr>
          </w:p>
        </w:tc>
        <w:tc>
          <w:tcPr>
            <w:tcW w:w="2880" w:type="dxa"/>
            <w:gridSpan w:val="2"/>
          </w:tcPr>
          <w:p w:rsidR="009F2E7F" w:rsidRPr="004512DF" w:rsidRDefault="009F2E7F" w:rsidP="008D463E">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023</w:t>
            </w:r>
          </w:p>
        </w:tc>
        <w:tc>
          <w:tcPr>
            <w:tcW w:w="2410" w:type="dxa"/>
          </w:tcPr>
          <w:p w:rsidR="009F2E7F" w:rsidRPr="004512DF" w:rsidRDefault="009F2E7F" w:rsidP="008D463E">
            <w:pPr>
              <w:spacing w:after="0" w:line="240" w:lineRule="auto"/>
              <w:rPr>
                <w:sz w:val="20"/>
                <w:szCs w:val="20"/>
              </w:rPr>
            </w:pPr>
            <w:r>
              <w:rPr>
                <w:noProof/>
                <w:lang w:eastAsia="pl-PL"/>
              </w:rPr>
              <w:pict>
                <v:shape id="Obraz 248" o:spid="_x0000_s1114" type="#_x0000_t75" alt="Znalezione obrazy dla zapytania dywan mariposa" style="position:absolute;margin-left:6.2pt;margin-top:.75pt;width:96.75pt;height:96.75pt;z-index:-251636224;visibility:visible;mso-position-horizontal-relative:text;mso-position-vertical-relative:text" wrapcoords="-167 0 -167 21433 21600 21433 21600 0 -167 0">
                  <v:imagedata r:id="rId25"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sz w:val="20"/>
                <w:szCs w:val="20"/>
              </w:rPr>
            </w:pPr>
            <w:r w:rsidRPr="009678B7">
              <w:rPr>
                <w:b/>
                <w:sz w:val="20"/>
                <w:szCs w:val="20"/>
              </w:rPr>
              <w:t>Dywan dziecięcy Mondo 14 – Motyle szary  4 x 5m</w:t>
            </w:r>
          </w:p>
        </w:tc>
        <w:tc>
          <w:tcPr>
            <w:tcW w:w="2880" w:type="dxa"/>
            <w:gridSpan w:val="2"/>
          </w:tcPr>
          <w:p w:rsidR="009F2E7F" w:rsidRPr="004512DF" w:rsidRDefault="009F2E7F" w:rsidP="008D463E">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063</w:t>
            </w:r>
          </w:p>
        </w:tc>
        <w:tc>
          <w:tcPr>
            <w:tcW w:w="2410" w:type="dxa"/>
          </w:tcPr>
          <w:p w:rsidR="009F2E7F" w:rsidRPr="004512DF" w:rsidRDefault="009F2E7F" w:rsidP="008D463E">
            <w:pPr>
              <w:spacing w:after="0" w:line="240" w:lineRule="auto"/>
              <w:rPr>
                <w:sz w:val="20"/>
                <w:szCs w:val="20"/>
              </w:rPr>
            </w:pPr>
            <w:r>
              <w:rPr>
                <w:noProof/>
                <w:lang w:eastAsia="pl-PL"/>
              </w:rPr>
              <w:pict>
                <v:shape id="Obraz 249" o:spid="_x0000_s1115" type="#_x0000_t75" alt="Znalezione obrazy dla zapytania dywan mariposa" style="position:absolute;margin-left:8.45pt;margin-top:11.25pt;width:96.75pt;height:96.75pt;z-index:-251635200;visibility:visible;mso-position-horizontal-relative:text;mso-position-vertical-relative:text" wrapcoords="-167 0 -167 21433 21600 21433 21600 0 -167 0">
                  <v:imagedata r:id="rId25"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Dywan dziecięcy Mondo 14 – Motyle szary  2 x 2,9m</w:t>
            </w: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b/>
                <w:sz w:val="20"/>
                <w:szCs w:val="20"/>
              </w:rPr>
            </w:pPr>
          </w:p>
          <w:p w:rsidR="009F2E7F" w:rsidRPr="009678B7" w:rsidRDefault="009F2E7F" w:rsidP="008D463E">
            <w:pPr>
              <w:spacing w:after="0" w:line="240" w:lineRule="auto"/>
              <w:rPr>
                <w:sz w:val="20"/>
                <w:szCs w:val="20"/>
              </w:rPr>
            </w:pPr>
          </w:p>
        </w:tc>
        <w:tc>
          <w:tcPr>
            <w:tcW w:w="2880" w:type="dxa"/>
            <w:gridSpan w:val="2"/>
          </w:tcPr>
          <w:p w:rsidR="009F2E7F" w:rsidRPr="004512DF" w:rsidRDefault="009F2E7F" w:rsidP="008D463E">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016</w:t>
            </w:r>
          </w:p>
        </w:tc>
        <w:tc>
          <w:tcPr>
            <w:tcW w:w="2410" w:type="dxa"/>
          </w:tcPr>
          <w:p w:rsidR="009F2E7F" w:rsidRPr="004512DF" w:rsidRDefault="009F2E7F" w:rsidP="008D463E">
            <w:pPr>
              <w:spacing w:after="0" w:line="240" w:lineRule="auto"/>
              <w:rPr>
                <w:sz w:val="20"/>
                <w:szCs w:val="20"/>
              </w:rPr>
            </w:pPr>
            <w:r>
              <w:rPr>
                <w:noProof/>
                <w:lang w:eastAsia="pl-PL"/>
              </w:rPr>
              <w:pict>
                <v:shape id="Obraz 250" o:spid="_x0000_s1116" type="#_x0000_t75" alt="Zestaw Flexi 18" style="position:absolute;margin-left:7.3pt;margin-top:10.7pt;width:93.5pt;height:93.5pt;z-index:-251620864;visibility:visible;mso-position-horizontal-relative:text;mso-position-vertical-relative:text" wrapcoords="-173 0 -173 21427 21600 21427 21600 0 -173 0">
                  <v:imagedata r:id="rId35"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Zestaw Flexi 18 – mobilny organizer</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Meble wykonane z płyty laminowanej o gr. 18 mm, w tonacji brzozy, uzupełnione detalami wykonanymi z kolorowej płyty laminowanej. </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89,1 x 41,5 x 73,4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zestaw złożony z :</w:t>
            </w:r>
            <w:r w:rsidRPr="009678B7">
              <w:rPr>
                <w:sz w:val="20"/>
                <w:szCs w:val="20"/>
              </w:rPr>
              <w:br/>
              <w:t>Mobilna szafka z półką do kącików, zamknięta (099150)</w:t>
            </w:r>
            <w:r w:rsidRPr="009678B7">
              <w:rPr>
                <w:sz w:val="20"/>
                <w:szCs w:val="20"/>
              </w:rPr>
              <w:br/>
              <w:t>Organizer (099156)</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SET5097</w:t>
            </w:r>
          </w:p>
          <w:p w:rsidR="009F2E7F" w:rsidRPr="009678B7" w:rsidRDefault="009F2E7F" w:rsidP="008D463E">
            <w:pPr>
              <w:numPr>
                <w:ilvl w:val="0"/>
                <w:numId w:val="25"/>
              </w:numPr>
              <w:spacing w:after="0" w:line="240" w:lineRule="auto"/>
              <w:contextualSpacing/>
              <w:rPr>
                <w:color w:val="000000"/>
              </w:rPr>
            </w:pPr>
            <w:r w:rsidRPr="009678B7">
              <w:rPr>
                <w:color w:val="000000"/>
                <w:sz w:val="20"/>
                <w:szCs w:val="20"/>
              </w:rPr>
              <w:t>Korpusy, półki i przegrody wykonane z płyty laminowanej o grubości 18 mm, w odcieniu brzozy, z trwałym obrzeżem multiplex  o grubości 2mm  imitującym strukturę sklejki</w:t>
            </w:r>
          </w:p>
          <w:p w:rsidR="009F2E7F" w:rsidRPr="009678B7" w:rsidRDefault="009F2E7F" w:rsidP="008D463E">
            <w:pPr>
              <w:numPr>
                <w:ilvl w:val="0"/>
                <w:numId w:val="25"/>
              </w:numPr>
              <w:spacing w:after="0"/>
              <w:rPr>
                <w:color w:val="000000"/>
              </w:rPr>
            </w:pPr>
            <w:r w:rsidRPr="009678B7">
              <w:rPr>
                <w:color w:val="000000"/>
                <w:sz w:val="20"/>
                <w:szCs w:val="20"/>
              </w:rPr>
              <w:t>- Plecy wykonane z dwóch płyt HDF brzoza o gr.3 mm każda, wsuwane w nafrezowane rowki w bokach, wieńcu dolnym i górnym szafki,</w:t>
            </w:r>
          </w:p>
          <w:p w:rsidR="009F2E7F" w:rsidRPr="009678B7" w:rsidRDefault="009F2E7F" w:rsidP="008D463E">
            <w:pPr>
              <w:numPr>
                <w:ilvl w:val="0"/>
                <w:numId w:val="25"/>
              </w:numPr>
              <w:spacing w:after="0"/>
              <w:rPr>
                <w:color w:val="000000"/>
              </w:rPr>
            </w:pPr>
            <w:r w:rsidRPr="009678B7">
              <w:rPr>
                <w:color w:val="000000"/>
                <w:sz w:val="20"/>
                <w:szCs w:val="20"/>
              </w:rPr>
              <w:t>W skład zestawu wchodzi:</w:t>
            </w:r>
          </w:p>
          <w:p w:rsidR="009F2E7F" w:rsidRPr="009678B7" w:rsidRDefault="009F2E7F" w:rsidP="008D463E">
            <w:pPr>
              <w:numPr>
                <w:ilvl w:val="0"/>
                <w:numId w:val="25"/>
              </w:numPr>
              <w:spacing w:after="0"/>
              <w:rPr>
                <w:color w:val="000000"/>
              </w:rPr>
            </w:pPr>
            <w:r w:rsidRPr="009678B7">
              <w:rPr>
                <w:color w:val="000000"/>
                <w:sz w:val="20"/>
                <w:szCs w:val="20"/>
              </w:rPr>
              <w:t>Mobilna szafka z półką do kącików, zamknięta 1 szt.</w:t>
            </w:r>
          </w:p>
          <w:p w:rsidR="009F2E7F" w:rsidRPr="009678B7" w:rsidRDefault="009F2E7F" w:rsidP="008D463E">
            <w:pPr>
              <w:numPr>
                <w:ilvl w:val="0"/>
                <w:numId w:val="25"/>
              </w:numPr>
              <w:spacing w:after="0"/>
              <w:rPr>
                <w:color w:val="000000"/>
              </w:rPr>
            </w:pPr>
            <w:r w:rsidRPr="009678B7">
              <w:rPr>
                <w:color w:val="000000"/>
                <w:sz w:val="20"/>
                <w:szCs w:val="20"/>
              </w:rPr>
              <w:t xml:space="preserve">- Posiada 2 wzmocnione półki tworząc 3 przestrzenie. Dwie Dolne półki szafki są przestrzeniami otwartymi służącymi do przechowywania. </w:t>
            </w:r>
          </w:p>
          <w:p w:rsidR="009F2E7F" w:rsidRPr="009678B7" w:rsidRDefault="009F2E7F" w:rsidP="008D463E">
            <w:pPr>
              <w:numPr>
                <w:ilvl w:val="0"/>
                <w:numId w:val="25"/>
              </w:numPr>
              <w:spacing w:after="0"/>
              <w:rPr>
                <w:color w:val="000000"/>
              </w:rPr>
            </w:pPr>
            <w:r w:rsidRPr="009678B7">
              <w:rPr>
                <w:color w:val="000000"/>
                <w:sz w:val="20"/>
                <w:szCs w:val="20"/>
              </w:rPr>
              <w:t>4 Kółka z blokadą dzięki którym jest mobilna i można ją przemieszczać.</w:t>
            </w:r>
          </w:p>
          <w:p w:rsidR="009F2E7F" w:rsidRPr="009678B7" w:rsidRDefault="009F2E7F" w:rsidP="008D463E">
            <w:pPr>
              <w:numPr>
                <w:ilvl w:val="0"/>
                <w:numId w:val="25"/>
              </w:numPr>
              <w:spacing w:after="0"/>
              <w:rPr>
                <w:color w:val="000000"/>
              </w:rPr>
            </w:pPr>
            <w:r w:rsidRPr="009678B7">
              <w:rPr>
                <w:color w:val="000000"/>
                <w:sz w:val="20"/>
                <w:szCs w:val="20"/>
              </w:rPr>
              <w:t xml:space="preserve">wym. 89,1 x 41,5 x 61,4 cm </w:t>
            </w:r>
          </w:p>
          <w:p w:rsidR="009F2E7F" w:rsidRPr="009678B7" w:rsidRDefault="009F2E7F" w:rsidP="008D463E">
            <w:pPr>
              <w:numPr>
                <w:ilvl w:val="0"/>
                <w:numId w:val="25"/>
              </w:numPr>
              <w:spacing w:after="0"/>
              <w:rPr>
                <w:color w:val="000000"/>
              </w:rPr>
            </w:pPr>
            <w:r w:rsidRPr="009678B7">
              <w:rPr>
                <w:color w:val="000000"/>
                <w:sz w:val="20"/>
                <w:szCs w:val="20"/>
              </w:rPr>
              <w:t>Produkt posiada certyfikat potwierdzający za zgodność z normami:   EN 16121/11.13</w:t>
            </w:r>
          </w:p>
          <w:p w:rsidR="009F2E7F" w:rsidRPr="009678B7" w:rsidRDefault="009F2E7F" w:rsidP="008D463E">
            <w:pPr>
              <w:numPr>
                <w:ilvl w:val="0"/>
                <w:numId w:val="25"/>
              </w:numPr>
              <w:spacing w:after="0"/>
              <w:rPr>
                <w:color w:val="000000"/>
              </w:rPr>
            </w:pPr>
            <w:r w:rsidRPr="009678B7">
              <w:rPr>
                <w:color w:val="000000"/>
                <w:sz w:val="20"/>
                <w:szCs w:val="20"/>
              </w:rPr>
              <w:t>Nadstawka - Organizer 1 szt.</w:t>
            </w:r>
          </w:p>
          <w:p w:rsidR="009F2E7F" w:rsidRPr="009678B7" w:rsidRDefault="009F2E7F" w:rsidP="008D463E">
            <w:pPr>
              <w:numPr>
                <w:ilvl w:val="0"/>
                <w:numId w:val="25"/>
              </w:numPr>
              <w:spacing w:after="0"/>
              <w:rPr>
                <w:color w:val="000000"/>
              </w:rPr>
            </w:pPr>
            <w:r w:rsidRPr="009678B7">
              <w:rPr>
                <w:color w:val="000000"/>
                <w:sz w:val="20"/>
                <w:szCs w:val="20"/>
              </w:rPr>
              <w:t xml:space="preserve">Wykonana z płyty laminowanej i lakierowanej sklejki w kolorze brzozy o wym. 85x40,9x25 cm. </w:t>
            </w:r>
          </w:p>
          <w:p w:rsidR="009F2E7F" w:rsidRPr="009678B7" w:rsidRDefault="009F2E7F" w:rsidP="008D463E">
            <w:pPr>
              <w:numPr>
                <w:ilvl w:val="0"/>
                <w:numId w:val="25"/>
              </w:numPr>
              <w:spacing w:after="0" w:line="240" w:lineRule="auto"/>
              <w:rPr>
                <w:color w:val="000000"/>
              </w:rPr>
            </w:pPr>
            <w:r w:rsidRPr="009678B7">
              <w:rPr>
                <w:color w:val="000000"/>
                <w:sz w:val="20"/>
                <w:szCs w:val="20"/>
              </w:rPr>
              <w:t>Organizer wyposażony w 6 różnej wielkości komór do przechowywania.</w:t>
            </w:r>
          </w:p>
          <w:p w:rsidR="009F2E7F" w:rsidRPr="009678B7" w:rsidRDefault="009F2E7F" w:rsidP="008D463E">
            <w:pPr>
              <w:spacing w:after="0" w:line="240" w:lineRule="auto"/>
              <w:rPr>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012</w:t>
            </w:r>
          </w:p>
        </w:tc>
        <w:tc>
          <w:tcPr>
            <w:tcW w:w="2410" w:type="dxa"/>
          </w:tcPr>
          <w:p w:rsidR="009F2E7F" w:rsidRPr="004512DF" w:rsidRDefault="009F2E7F" w:rsidP="008D463E">
            <w:pPr>
              <w:spacing w:after="0" w:line="240" w:lineRule="auto"/>
              <w:rPr>
                <w:sz w:val="20"/>
                <w:szCs w:val="20"/>
              </w:rPr>
            </w:pPr>
            <w:r>
              <w:rPr>
                <w:noProof/>
                <w:lang w:eastAsia="pl-PL"/>
              </w:rPr>
              <w:pict>
                <v:shape id="Obraz 251" o:spid="_x0000_s1117" type="#_x0000_t75" alt="Szafka M z 1 półką na kółkach" style="position:absolute;margin-left:10.3pt;margin-top:.3pt;width:81pt;height:81pt;z-index:-251619840;visibility:visible;mso-position-horizontal-relative:text;mso-position-vertical-relative:text" wrapcoords="-200 0 -200 21400 21600 21400 21600 0 -200 0">
                  <v:imagedata r:id="rId44"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Szafka M z 1 półką na kółkach</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Szafka wykonana z płyty laminowanej o gr. 18 mm, w tonacji brzozy, z obrzeżem ABS multiplex.</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89,1 x 41,5 x 48,4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100277</w:t>
            </w:r>
          </w:p>
          <w:p w:rsidR="009F2E7F" w:rsidRPr="009678B7" w:rsidRDefault="009F2E7F" w:rsidP="008D463E">
            <w:pPr>
              <w:numPr>
                <w:ilvl w:val="0"/>
                <w:numId w:val="25"/>
              </w:numPr>
              <w:spacing w:after="0" w:line="240" w:lineRule="auto"/>
              <w:contextualSpacing/>
              <w:rPr>
                <w:color w:val="000000"/>
              </w:rPr>
            </w:pPr>
            <w:r w:rsidRPr="009678B7">
              <w:rPr>
                <w:color w:val="000000"/>
                <w:sz w:val="20"/>
                <w:szCs w:val="20"/>
              </w:rPr>
              <w:t>Korpus, półki i przegrody wykonane z płyty laminowanej o grubości 18 mm, w odcieniu brzozy, z trwałym obrzeżem multiplex  o grubości 2mm  imitującym strukturę sklejki</w:t>
            </w:r>
          </w:p>
          <w:p w:rsidR="009F2E7F" w:rsidRPr="009678B7" w:rsidRDefault="009F2E7F" w:rsidP="008D463E">
            <w:pPr>
              <w:numPr>
                <w:ilvl w:val="0"/>
                <w:numId w:val="25"/>
              </w:numPr>
              <w:spacing w:after="0"/>
              <w:rPr>
                <w:color w:val="000000"/>
              </w:rPr>
            </w:pPr>
            <w:r w:rsidRPr="009678B7">
              <w:rPr>
                <w:color w:val="000000"/>
                <w:sz w:val="20"/>
                <w:szCs w:val="20"/>
              </w:rPr>
              <w:t>Plecy wykonane z dwóch płyt HDF brzoza o gr.3 mm każda, wsuwane w nafrezowane rowki w bokach, wieńcu dolnym i górnym szafki,</w:t>
            </w:r>
          </w:p>
          <w:p w:rsidR="009F2E7F" w:rsidRPr="009678B7" w:rsidRDefault="009F2E7F" w:rsidP="008D463E">
            <w:pPr>
              <w:numPr>
                <w:ilvl w:val="0"/>
                <w:numId w:val="25"/>
              </w:numPr>
              <w:spacing w:after="0"/>
              <w:rPr>
                <w:color w:val="000000"/>
              </w:rPr>
            </w:pPr>
            <w:r w:rsidRPr="009678B7">
              <w:rPr>
                <w:color w:val="000000"/>
                <w:sz w:val="20"/>
                <w:szCs w:val="20"/>
              </w:rPr>
              <w:t>Posiada jedną wzmocnioną półkę (2 przestrzenie), która ma 5-stopniową możliwość regulacji wysokości i posiada blokadę chroniącą półki przed wypadaniem</w:t>
            </w:r>
          </w:p>
          <w:p w:rsidR="009F2E7F" w:rsidRPr="009678B7" w:rsidRDefault="009F2E7F" w:rsidP="008D463E">
            <w:pPr>
              <w:numPr>
                <w:ilvl w:val="0"/>
                <w:numId w:val="25"/>
              </w:numPr>
              <w:spacing w:after="0"/>
              <w:rPr>
                <w:color w:val="000000"/>
              </w:rPr>
            </w:pPr>
            <w:r w:rsidRPr="009678B7">
              <w:rPr>
                <w:color w:val="000000"/>
                <w:sz w:val="20"/>
                <w:szCs w:val="20"/>
              </w:rPr>
              <w:t>4 kółka z blokadą</w:t>
            </w:r>
          </w:p>
          <w:p w:rsidR="009F2E7F" w:rsidRPr="009678B7" w:rsidRDefault="009F2E7F" w:rsidP="008D463E">
            <w:pPr>
              <w:numPr>
                <w:ilvl w:val="0"/>
                <w:numId w:val="25"/>
              </w:numPr>
              <w:spacing w:after="0"/>
              <w:rPr>
                <w:color w:val="CE181E"/>
                <w:sz w:val="20"/>
                <w:szCs w:val="20"/>
              </w:rPr>
            </w:pPr>
            <w:r w:rsidRPr="009678B7">
              <w:rPr>
                <w:color w:val="000000"/>
                <w:sz w:val="20"/>
                <w:szCs w:val="20"/>
              </w:rPr>
              <w:t>wym. 89,1 x 41,5 x 48,4 cm</w:t>
            </w:r>
          </w:p>
          <w:p w:rsidR="009F2E7F" w:rsidRPr="009678B7" w:rsidRDefault="009F2E7F" w:rsidP="008D463E">
            <w:pPr>
              <w:numPr>
                <w:ilvl w:val="0"/>
                <w:numId w:val="25"/>
              </w:numPr>
              <w:spacing w:after="0"/>
              <w:rPr>
                <w:color w:val="000000"/>
              </w:rPr>
            </w:pPr>
            <w:r w:rsidRPr="009678B7">
              <w:rPr>
                <w:color w:val="000000"/>
                <w:sz w:val="20"/>
                <w:szCs w:val="20"/>
              </w:rPr>
              <w:t>Przystosowana do montażu drzwiczek wym. 42 x 36,2 cm lub uzupełnienia pojemnikami</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Produkt posiada certyfikat potwierdzający za zgodność z normami:   EN 16121/11.13</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014</w:t>
            </w:r>
          </w:p>
        </w:tc>
        <w:tc>
          <w:tcPr>
            <w:tcW w:w="2410" w:type="dxa"/>
          </w:tcPr>
          <w:p w:rsidR="009F2E7F" w:rsidRPr="004512DF" w:rsidRDefault="009F2E7F" w:rsidP="008D463E">
            <w:pPr>
              <w:spacing w:after="0" w:line="240" w:lineRule="auto"/>
              <w:rPr>
                <w:sz w:val="20"/>
                <w:szCs w:val="20"/>
              </w:rPr>
            </w:pPr>
            <w:r>
              <w:rPr>
                <w:noProof/>
                <w:lang w:eastAsia="pl-PL"/>
              </w:rPr>
              <w:pict>
                <v:shape id="Obraz 252" o:spid="_x0000_s1118" type="#_x0000_t75" alt="Tablica korkowa 90 x 150 cm" style="position:absolute;margin-left:14.1pt;margin-top:4.05pt;width:79.35pt;height:79.35pt;z-index:-251634176;visibility:visible;mso-position-horizontal-relative:text;mso-position-vertical-relative:text" wrapcoords="-204 0 -204 21396 21600 21396 21600 0 -204 0">
                  <v:imagedata r:id="rId93"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1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jc w:val="center"/>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Tablica korkowa 90 x 150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Korkowa tablica z drewnianą ramą, do prezentacji prac lub wywieszania ogłoszeń szkolnych.</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wym. 90 x 150 cm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044002</w:t>
            </w:r>
          </w:p>
        </w:tc>
        <w:tc>
          <w:tcPr>
            <w:tcW w:w="2880" w:type="dxa"/>
            <w:gridSpan w:val="2"/>
          </w:tcPr>
          <w:p w:rsidR="009F2E7F" w:rsidRPr="004512DF" w:rsidRDefault="009F2E7F" w:rsidP="008D463E">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036</w:t>
            </w:r>
          </w:p>
        </w:tc>
        <w:tc>
          <w:tcPr>
            <w:tcW w:w="2410" w:type="dxa"/>
          </w:tcPr>
          <w:p w:rsidR="009F2E7F" w:rsidRPr="004512DF" w:rsidRDefault="009F2E7F" w:rsidP="008D463E">
            <w:pPr>
              <w:spacing w:after="0" w:line="240" w:lineRule="auto"/>
              <w:rPr>
                <w:sz w:val="20"/>
                <w:szCs w:val="20"/>
              </w:rPr>
            </w:pPr>
            <w:r>
              <w:rPr>
                <w:noProof/>
                <w:lang w:eastAsia="pl-PL"/>
              </w:rPr>
              <w:pict>
                <v:shape id="Obraz 253" o:spid="_x0000_s1119" type="#_x0000_t75" alt="Krzesło Colores obrotowe na kółkach z reg. wys. żółte" style="position:absolute;margin-left:10.3pt;margin-top:16pt;width:90.7pt;height:90.7pt;z-index:-251618816;visibility:visible;mso-position-horizontal-relative:text;mso-position-vertical-relative:text" wrapcoords="-179 0 -179 21421 21600 21421 21600 0 -179 0">
                  <v:imagedata r:id="rId18" o:title=""/>
                  <w10:wrap type="tight"/>
                </v:shape>
              </w:pict>
            </w:r>
          </w:p>
        </w:tc>
        <w:tc>
          <w:tcPr>
            <w:tcW w:w="851" w:type="dxa"/>
          </w:tcPr>
          <w:p w:rsidR="009F2E7F" w:rsidRPr="004512DF" w:rsidRDefault="009F2E7F" w:rsidP="008D463E">
            <w:pPr>
              <w:spacing w:after="0" w:line="240" w:lineRule="auto"/>
              <w:rPr>
                <w:sz w:val="20"/>
                <w:szCs w:val="20"/>
              </w:rPr>
            </w:pPr>
            <w:r w:rsidRPr="004512DF">
              <w:rPr>
                <w:sz w:val="20"/>
                <w:szCs w:val="20"/>
              </w:rPr>
              <w:t>2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rPr>
                <w:sz w:val="20"/>
                <w:szCs w:val="20"/>
              </w:rPr>
            </w:pPr>
            <w:r w:rsidRPr="004512DF">
              <w:rPr>
                <w:sz w:val="20"/>
                <w:szCs w:val="20"/>
              </w:rPr>
              <w:t>2.07</w:t>
            </w:r>
          </w:p>
          <w:p w:rsidR="009F2E7F" w:rsidRPr="004512DF" w:rsidRDefault="009F2E7F" w:rsidP="008D463E">
            <w:pPr>
              <w:spacing w:after="0" w:line="240" w:lineRule="auto"/>
              <w:rPr>
                <w:sz w:val="20"/>
                <w:szCs w:val="20"/>
              </w:rPr>
            </w:pPr>
          </w:p>
        </w:tc>
        <w:tc>
          <w:tcPr>
            <w:tcW w:w="4680" w:type="dxa"/>
          </w:tcPr>
          <w:p w:rsidR="009F2E7F" w:rsidRPr="009678B7" w:rsidRDefault="009F2E7F" w:rsidP="008D463E">
            <w:pPr>
              <w:spacing w:after="0" w:line="240" w:lineRule="auto"/>
              <w:rPr>
                <w:b/>
                <w:sz w:val="20"/>
                <w:szCs w:val="20"/>
              </w:rPr>
            </w:pPr>
            <w:r w:rsidRPr="009678B7">
              <w:rPr>
                <w:b/>
                <w:color w:val="000000"/>
                <w:sz w:val="20"/>
                <w:szCs w:val="20"/>
              </w:rPr>
              <w:t>Krzesło Colores obrotowe na kółkach z regulacją wysokości</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Krzesło o nowoczesnym wzornictwie. Siedzisko i oparcie połączone w jedną całość, wykonane z tworzywa sztucznego. Odporne na zabrudzenia i wilgoć. Stelaż krzesła wyposażony w kółka i mechanizm regulacji wysokości.</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wys. siedziska od 43 do 56 cm</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kolor –żółty</w:t>
            </w:r>
          </w:p>
          <w:p w:rsidR="009F2E7F" w:rsidRPr="009678B7" w:rsidRDefault="009F2E7F" w:rsidP="008D463E">
            <w:pPr>
              <w:pStyle w:val="ListParagraph"/>
              <w:numPr>
                <w:ilvl w:val="0"/>
                <w:numId w:val="25"/>
              </w:numPr>
              <w:spacing w:after="0" w:line="240" w:lineRule="auto"/>
              <w:rPr>
                <w:sz w:val="20"/>
                <w:szCs w:val="20"/>
              </w:rPr>
            </w:pPr>
            <w:r w:rsidRPr="009678B7">
              <w:rPr>
                <w:color w:val="000000"/>
                <w:sz w:val="20"/>
                <w:szCs w:val="20"/>
              </w:rPr>
              <w:t>Kod produktu: 256082</w:t>
            </w:r>
          </w:p>
          <w:p w:rsidR="009F2E7F" w:rsidRPr="009678B7" w:rsidRDefault="009F2E7F" w:rsidP="008D463E">
            <w:pPr>
              <w:numPr>
                <w:ilvl w:val="0"/>
                <w:numId w:val="25"/>
              </w:numPr>
              <w:spacing w:after="0" w:line="240" w:lineRule="auto"/>
              <w:contextualSpacing/>
              <w:rPr>
                <w:color w:val="000000"/>
              </w:rPr>
            </w:pPr>
            <w:r w:rsidRPr="009678B7">
              <w:rPr>
                <w:color w:val="000000"/>
                <w:sz w:val="20"/>
                <w:szCs w:val="20"/>
              </w:rPr>
              <w:t>wys. siedziska od 430 do 560 mm</w:t>
            </w:r>
          </w:p>
          <w:p w:rsidR="009F2E7F" w:rsidRPr="009678B7" w:rsidRDefault="009F2E7F" w:rsidP="008D463E">
            <w:pPr>
              <w:numPr>
                <w:ilvl w:val="0"/>
                <w:numId w:val="25"/>
              </w:numPr>
              <w:spacing w:line="252" w:lineRule="auto"/>
              <w:rPr>
                <w:color w:val="000000"/>
              </w:rPr>
            </w:pPr>
            <w:r w:rsidRPr="009678B7">
              <w:rPr>
                <w:color w:val="000000"/>
                <w:sz w:val="20"/>
                <w:szCs w:val="20"/>
              </w:rPr>
              <w:t>wym. siedziska: 430 x 430 mm</w:t>
            </w:r>
          </w:p>
          <w:p w:rsidR="009F2E7F" w:rsidRPr="009678B7" w:rsidRDefault="009F2E7F" w:rsidP="008D463E">
            <w:pPr>
              <w:numPr>
                <w:ilvl w:val="0"/>
                <w:numId w:val="25"/>
              </w:numPr>
              <w:spacing w:line="252" w:lineRule="auto"/>
              <w:rPr>
                <w:color w:val="ED1C24"/>
                <w:sz w:val="20"/>
                <w:szCs w:val="20"/>
              </w:rPr>
            </w:pPr>
            <w:r w:rsidRPr="009678B7">
              <w:rPr>
                <w:color w:val="000000"/>
                <w:sz w:val="20"/>
                <w:szCs w:val="20"/>
              </w:rPr>
              <w:t>rozstaw kółek: 640 mm</w:t>
            </w:r>
          </w:p>
          <w:p w:rsidR="009F2E7F" w:rsidRPr="009678B7" w:rsidRDefault="009F2E7F" w:rsidP="008D463E">
            <w:pPr>
              <w:numPr>
                <w:ilvl w:val="0"/>
                <w:numId w:val="25"/>
              </w:numPr>
              <w:spacing w:after="0" w:line="240" w:lineRule="auto"/>
              <w:contextualSpacing/>
              <w:rPr>
                <w:color w:val="ED1C24"/>
                <w:sz w:val="20"/>
                <w:szCs w:val="20"/>
              </w:rPr>
            </w:pPr>
            <w:r w:rsidRPr="009678B7">
              <w:rPr>
                <w:color w:val="000000"/>
                <w:sz w:val="20"/>
                <w:szCs w:val="20"/>
              </w:rPr>
              <w:t>powierzchnia siedziska moletowana, odporna na zarysowania, antypoślizgowa.  Otwór w oparciu stanowiący  wygodny uchwyt wykorzystywany w czasie przemieszczania.</w:t>
            </w:r>
          </w:p>
          <w:p w:rsidR="009F2E7F" w:rsidRPr="009678B7" w:rsidRDefault="009F2E7F" w:rsidP="008D463E">
            <w:pPr>
              <w:spacing w:after="0" w:line="240" w:lineRule="auto"/>
              <w:rPr>
                <w:color w:val="000000"/>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025</w:t>
            </w:r>
          </w:p>
        </w:tc>
        <w:tc>
          <w:tcPr>
            <w:tcW w:w="2410" w:type="dxa"/>
          </w:tcPr>
          <w:p w:rsidR="009F2E7F" w:rsidRPr="004512DF" w:rsidRDefault="009F2E7F" w:rsidP="008D463E">
            <w:pPr>
              <w:spacing w:after="0" w:line="240" w:lineRule="auto"/>
              <w:rPr>
                <w:sz w:val="20"/>
                <w:szCs w:val="20"/>
              </w:rPr>
            </w:pPr>
          </w:p>
          <w:p w:rsidR="009F2E7F" w:rsidRPr="004512DF" w:rsidRDefault="009F2E7F" w:rsidP="008D463E">
            <w:pPr>
              <w:spacing w:after="0" w:line="240" w:lineRule="auto"/>
              <w:rPr>
                <w:sz w:val="20"/>
                <w:szCs w:val="20"/>
              </w:rPr>
            </w:pPr>
            <w:r>
              <w:rPr>
                <w:noProof/>
                <w:lang w:eastAsia="pl-PL"/>
              </w:rPr>
              <w:pict>
                <v:shape id="Obraz 53" o:spid="_x0000_i1043" type="#_x0000_t75" alt="KrzeseÅko Filipek ze stopkÄ filcowÄ" style="width:1in;height:1in;visibility:visible">
                  <v:imagedata r:id="rId94" o:title=""/>
                </v:shape>
              </w:pict>
            </w:r>
          </w:p>
        </w:tc>
        <w:tc>
          <w:tcPr>
            <w:tcW w:w="851" w:type="dxa"/>
          </w:tcPr>
          <w:p w:rsidR="009F2E7F" w:rsidRPr="004512DF" w:rsidRDefault="009F2E7F" w:rsidP="008D463E">
            <w:pPr>
              <w:spacing w:after="0" w:line="240" w:lineRule="auto"/>
              <w:rPr>
                <w:sz w:val="20"/>
                <w:szCs w:val="20"/>
              </w:rPr>
            </w:pPr>
            <w:r w:rsidRPr="004512DF">
              <w:rPr>
                <w:sz w:val="20"/>
                <w:szCs w:val="20"/>
              </w:rPr>
              <w:t>25 szt.</w:t>
            </w:r>
          </w:p>
        </w:tc>
        <w:tc>
          <w:tcPr>
            <w:tcW w:w="1752" w:type="dxa"/>
          </w:tcPr>
          <w:p w:rsidR="009F2E7F" w:rsidRPr="004512DF" w:rsidRDefault="009F2E7F" w:rsidP="008D463E">
            <w:pPr>
              <w:spacing w:after="0" w:line="240" w:lineRule="auto"/>
              <w:rPr>
                <w:sz w:val="20"/>
                <w:szCs w:val="20"/>
              </w:rPr>
            </w:pPr>
            <w:r w:rsidRPr="004512DF">
              <w:rPr>
                <w:sz w:val="20"/>
                <w:szCs w:val="20"/>
              </w:rPr>
              <w:t>2.07</w:t>
            </w:r>
          </w:p>
        </w:tc>
        <w:tc>
          <w:tcPr>
            <w:tcW w:w="4680" w:type="dxa"/>
          </w:tcPr>
          <w:p w:rsidR="009F2E7F" w:rsidRPr="009678B7" w:rsidRDefault="009F2E7F" w:rsidP="008D463E">
            <w:pPr>
              <w:spacing w:after="0" w:line="240" w:lineRule="auto"/>
              <w:rPr>
                <w:b/>
                <w:sz w:val="20"/>
                <w:szCs w:val="20"/>
              </w:rPr>
            </w:pPr>
            <w:r w:rsidRPr="009678B7">
              <w:rPr>
                <w:b/>
                <w:sz w:val="20"/>
                <w:szCs w:val="20"/>
              </w:rPr>
              <w:t>Krzesełko Filipek ze stopką filcową – naturalne</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Rozmiar 2</w:t>
            </w:r>
          </w:p>
          <w:p w:rsidR="009F2E7F" w:rsidRPr="009678B7" w:rsidRDefault="009F2E7F" w:rsidP="008D463E">
            <w:pPr>
              <w:pStyle w:val="ListParagraph"/>
              <w:numPr>
                <w:ilvl w:val="0"/>
                <w:numId w:val="25"/>
              </w:numPr>
              <w:spacing w:after="0" w:line="240" w:lineRule="auto"/>
              <w:rPr>
                <w:sz w:val="20"/>
                <w:szCs w:val="20"/>
              </w:rPr>
            </w:pPr>
            <w:r w:rsidRPr="009678B7">
              <w:rPr>
                <w:sz w:val="20"/>
                <w:szCs w:val="20"/>
              </w:rPr>
              <w:t>Kod produktu: 118310</w:t>
            </w:r>
          </w:p>
          <w:p w:rsidR="009F2E7F" w:rsidRDefault="009F2E7F" w:rsidP="008D463E">
            <w:pPr>
              <w:pStyle w:val="ListParagraph"/>
              <w:spacing w:after="0" w:line="240" w:lineRule="auto"/>
              <w:rPr>
                <w:sz w:val="20"/>
                <w:szCs w:val="20"/>
              </w:rPr>
            </w:pPr>
          </w:p>
          <w:p w:rsidR="009F2E7F" w:rsidRDefault="009F2E7F" w:rsidP="008D463E">
            <w:pPr>
              <w:pStyle w:val="ListParagraph"/>
              <w:spacing w:after="0" w:line="240" w:lineRule="auto"/>
              <w:rPr>
                <w:sz w:val="20"/>
                <w:szCs w:val="20"/>
              </w:rPr>
            </w:pPr>
          </w:p>
          <w:p w:rsidR="009F2E7F" w:rsidRDefault="009F2E7F" w:rsidP="008D463E">
            <w:pPr>
              <w:pStyle w:val="ListParagraph"/>
              <w:spacing w:after="0" w:line="240" w:lineRule="auto"/>
              <w:rPr>
                <w:sz w:val="20"/>
                <w:szCs w:val="20"/>
              </w:rPr>
            </w:pPr>
          </w:p>
          <w:p w:rsidR="009F2E7F" w:rsidRDefault="009F2E7F" w:rsidP="008D463E">
            <w:pPr>
              <w:pStyle w:val="ListParagraph"/>
              <w:spacing w:after="0" w:line="240" w:lineRule="auto"/>
              <w:rPr>
                <w:sz w:val="20"/>
                <w:szCs w:val="20"/>
              </w:rPr>
            </w:pPr>
          </w:p>
          <w:p w:rsidR="009F2E7F" w:rsidRDefault="009F2E7F" w:rsidP="008D463E">
            <w:pPr>
              <w:pStyle w:val="ListParagraph"/>
              <w:spacing w:after="0" w:line="240" w:lineRule="auto"/>
              <w:rPr>
                <w:sz w:val="20"/>
                <w:szCs w:val="20"/>
              </w:rPr>
            </w:pPr>
          </w:p>
          <w:p w:rsidR="009F2E7F" w:rsidRPr="009678B7" w:rsidRDefault="009F2E7F" w:rsidP="008D463E">
            <w:pPr>
              <w:pStyle w:val="ListParagraph"/>
              <w:spacing w:after="0" w:line="240" w:lineRule="auto"/>
              <w:rPr>
                <w:sz w:val="20"/>
                <w:szCs w:val="20"/>
              </w:rPr>
            </w:pP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8D463E">
            <w:pPr>
              <w:spacing w:after="0" w:line="240" w:lineRule="auto"/>
              <w:rPr>
                <w:i/>
                <w:sz w:val="20"/>
                <w:szCs w:val="20"/>
              </w:rPr>
            </w:pPr>
            <w:r w:rsidRPr="004512DF">
              <w:rPr>
                <w:b/>
              </w:rPr>
              <w:t>POM. 2.08  - TOALETA GRUPY 4</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p>
        </w:tc>
        <w:tc>
          <w:tcPr>
            <w:tcW w:w="2410" w:type="dxa"/>
          </w:tcPr>
          <w:p w:rsidR="009F2E7F" w:rsidRPr="004512DF" w:rsidRDefault="009F2E7F" w:rsidP="008D463E">
            <w:pPr>
              <w:spacing w:after="0" w:line="240" w:lineRule="auto"/>
              <w:rPr>
                <w:noProof/>
                <w:lang w:eastAsia="pl-PL"/>
              </w:rPr>
            </w:pPr>
            <w:r>
              <w:rPr>
                <w:noProof/>
                <w:lang w:eastAsia="pl-PL"/>
              </w:rPr>
              <w:pict>
                <v:shape id="Obraz 38" o:spid="_x0000_i1044" type="#_x0000_t75" alt="http://sklep.dzieciecy-swiat.com.pl/userdata/gfx/6eabf50acfb8a61a926db038cbf78760.jpg" style="width:108pt;height:79.5pt;visibility:visible">
                  <v:imagedata r:id="rId39" o:title=""/>
                </v:shape>
              </w:pict>
            </w:r>
          </w:p>
        </w:tc>
        <w:tc>
          <w:tcPr>
            <w:tcW w:w="851" w:type="dxa"/>
          </w:tcPr>
          <w:p w:rsidR="009F2E7F" w:rsidRPr="004512DF" w:rsidRDefault="009F2E7F" w:rsidP="008D463E">
            <w:pPr>
              <w:spacing w:after="0" w:line="240" w:lineRule="auto"/>
              <w:rPr>
                <w:sz w:val="20"/>
                <w:szCs w:val="20"/>
              </w:rPr>
            </w:pPr>
            <w:r w:rsidRPr="004512DF">
              <w:rPr>
                <w:sz w:val="20"/>
                <w:szCs w:val="20"/>
              </w:rPr>
              <w:t>2 szt.</w:t>
            </w:r>
          </w:p>
        </w:tc>
        <w:tc>
          <w:tcPr>
            <w:tcW w:w="1752" w:type="dxa"/>
          </w:tcPr>
          <w:p w:rsidR="009F2E7F" w:rsidRPr="004512DF" w:rsidRDefault="009F2E7F" w:rsidP="008D463E">
            <w:pPr>
              <w:spacing w:after="0" w:line="240" w:lineRule="auto"/>
            </w:pPr>
            <w:r w:rsidRPr="004512DF">
              <w:rPr>
                <w:sz w:val="20"/>
                <w:szCs w:val="20"/>
              </w:rPr>
              <w:t>2.08</w:t>
            </w:r>
          </w:p>
        </w:tc>
        <w:tc>
          <w:tcPr>
            <w:tcW w:w="4680" w:type="dxa"/>
          </w:tcPr>
          <w:p w:rsidR="009F2E7F" w:rsidRPr="009678B7" w:rsidRDefault="009F2E7F" w:rsidP="008D463E">
            <w:pPr>
              <w:spacing w:after="0" w:line="240" w:lineRule="auto"/>
              <w:rPr>
                <w:b/>
                <w:sz w:val="20"/>
                <w:szCs w:val="20"/>
              </w:rPr>
            </w:pPr>
            <w:r w:rsidRPr="009678B7">
              <w:rPr>
                <w:b/>
                <w:sz w:val="20"/>
                <w:szCs w:val="20"/>
              </w:rPr>
              <w:t xml:space="preserve">Półka na kubeczki </w:t>
            </w:r>
          </w:p>
          <w:p w:rsidR="009F2E7F" w:rsidRPr="009678B7" w:rsidRDefault="009F2E7F" w:rsidP="008D463E">
            <w:pPr>
              <w:pStyle w:val="ListParagraph"/>
              <w:numPr>
                <w:ilvl w:val="0"/>
                <w:numId w:val="26"/>
              </w:numPr>
              <w:spacing w:after="0" w:line="240" w:lineRule="auto"/>
              <w:rPr>
                <w:sz w:val="20"/>
                <w:szCs w:val="20"/>
              </w:rPr>
            </w:pPr>
            <w:r w:rsidRPr="009678B7">
              <w:rPr>
                <w:sz w:val="20"/>
                <w:szCs w:val="20"/>
              </w:rPr>
              <w:t>wykonana ze sklejki, drewna i kolorowego MDF-u pełni</w:t>
            </w:r>
          </w:p>
          <w:p w:rsidR="009F2E7F" w:rsidRPr="009678B7" w:rsidRDefault="009F2E7F" w:rsidP="008D463E">
            <w:pPr>
              <w:pStyle w:val="ListParagraph"/>
              <w:numPr>
                <w:ilvl w:val="0"/>
                <w:numId w:val="26"/>
              </w:numPr>
              <w:spacing w:after="0" w:line="240" w:lineRule="auto"/>
              <w:rPr>
                <w:sz w:val="20"/>
                <w:szCs w:val="20"/>
              </w:rPr>
            </w:pPr>
            <w:r w:rsidRPr="009678B7">
              <w:rPr>
                <w:sz w:val="20"/>
                <w:szCs w:val="20"/>
              </w:rPr>
              <w:t xml:space="preserve">posiada 15 otworów na kubki i drążek na ręczniki papierowe. </w:t>
            </w:r>
          </w:p>
          <w:p w:rsidR="009F2E7F" w:rsidRPr="009678B7" w:rsidRDefault="009F2E7F" w:rsidP="008D463E">
            <w:pPr>
              <w:pStyle w:val="ListParagraph"/>
              <w:numPr>
                <w:ilvl w:val="0"/>
                <w:numId w:val="26"/>
              </w:numPr>
              <w:spacing w:after="0" w:line="240" w:lineRule="auto"/>
              <w:rPr>
                <w:sz w:val="20"/>
                <w:szCs w:val="20"/>
              </w:rPr>
            </w:pPr>
            <w:r w:rsidRPr="009678B7">
              <w:rPr>
                <w:sz w:val="20"/>
                <w:szCs w:val="20"/>
              </w:rPr>
              <w:t>Wym.: dł. 125 x wys. 49 x gł. 22 cm.</w:t>
            </w:r>
          </w:p>
        </w:tc>
        <w:tc>
          <w:tcPr>
            <w:tcW w:w="2880" w:type="dxa"/>
            <w:gridSpan w:val="2"/>
          </w:tcPr>
          <w:p w:rsidR="009F2E7F" w:rsidRPr="004512DF" w:rsidRDefault="009F2E7F" w:rsidP="008D463E">
            <w:pPr>
              <w:spacing w:after="0" w:line="240" w:lineRule="auto"/>
              <w:rPr>
                <w:i/>
                <w:sz w:val="20"/>
                <w:szCs w:val="20"/>
              </w:rPr>
            </w:pPr>
            <w:r w:rsidRPr="004512DF">
              <w:rPr>
                <w:i/>
                <w:sz w:val="20"/>
                <w:szCs w:val="20"/>
              </w:rPr>
              <w:t>NOVUM</w:t>
            </w: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2.09  - ZAPLECZE SALI GRUPY 4</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084</w:t>
            </w:r>
          </w:p>
        </w:tc>
        <w:tc>
          <w:tcPr>
            <w:tcW w:w="2410" w:type="dxa"/>
          </w:tcPr>
          <w:p w:rsidR="009F2E7F" w:rsidRPr="004512DF" w:rsidRDefault="009F2E7F" w:rsidP="008D463E">
            <w:pPr>
              <w:spacing w:after="0" w:line="240" w:lineRule="auto"/>
              <w:rPr>
                <w:sz w:val="20"/>
                <w:szCs w:val="20"/>
              </w:rPr>
            </w:pPr>
            <w:r>
              <w:rPr>
                <w:noProof/>
                <w:lang w:eastAsia="pl-PL"/>
              </w:rPr>
              <w:pict>
                <v:shape id="Obraz 255" o:spid="_x0000_i1045" type="#_x0000_t75" alt="Regał wysoki z szafką - klon" style="width:93.75pt;height:93.75pt;visibility:visible">
                  <v:imagedata r:id="rId10" o:title=""/>
                </v:shape>
              </w:pict>
            </w:r>
          </w:p>
        </w:tc>
        <w:tc>
          <w:tcPr>
            <w:tcW w:w="851" w:type="dxa"/>
          </w:tcPr>
          <w:p w:rsidR="009F2E7F" w:rsidRPr="004512DF" w:rsidRDefault="009F2E7F" w:rsidP="008D463E">
            <w:pPr>
              <w:spacing w:after="0" w:line="240" w:lineRule="auto"/>
              <w:rPr>
                <w:sz w:val="20"/>
                <w:szCs w:val="20"/>
              </w:rPr>
            </w:pPr>
            <w:r w:rsidRPr="004512DF">
              <w:rPr>
                <w:sz w:val="20"/>
                <w:szCs w:val="20"/>
              </w:rPr>
              <w:t>3 szt.</w:t>
            </w:r>
          </w:p>
        </w:tc>
        <w:tc>
          <w:tcPr>
            <w:tcW w:w="1752" w:type="dxa"/>
          </w:tcPr>
          <w:p w:rsidR="009F2E7F" w:rsidRPr="004512DF" w:rsidRDefault="009F2E7F" w:rsidP="008D463E">
            <w:pPr>
              <w:spacing w:after="0" w:line="240" w:lineRule="auto"/>
              <w:rPr>
                <w:sz w:val="20"/>
                <w:szCs w:val="20"/>
              </w:rPr>
            </w:pPr>
            <w:r w:rsidRPr="004512DF">
              <w:rPr>
                <w:sz w:val="20"/>
                <w:szCs w:val="20"/>
              </w:rPr>
              <w:t>2.09</w:t>
            </w:r>
          </w:p>
        </w:tc>
        <w:tc>
          <w:tcPr>
            <w:tcW w:w="4680" w:type="dxa"/>
          </w:tcPr>
          <w:p w:rsidR="009F2E7F" w:rsidRPr="009678B7" w:rsidRDefault="009F2E7F" w:rsidP="008D463E">
            <w:pPr>
              <w:spacing w:after="0" w:line="240" w:lineRule="auto"/>
              <w:rPr>
                <w:b/>
                <w:sz w:val="20"/>
                <w:szCs w:val="20"/>
              </w:rPr>
            </w:pPr>
            <w:r w:rsidRPr="009678B7">
              <w:rPr>
                <w:b/>
                <w:sz w:val="20"/>
                <w:szCs w:val="20"/>
              </w:rPr>
              <w:t>Regał wysoki z szafką - klon</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Regał z szafką wykonany z płyty laminowanej o gr. 18 mm</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wym. 76 x 40 x 185 cm</w:t>
            </w:r>
          </w:p>
          <w:p w:rsidR="009F2E7F" w:rsidRPr="009678B7" w:rsidRDefault="009F2E7F" w:rsidP="008D463E">
            <w:pPr>
              <w:pStyle w:val="ListParagraph"/>
              <w:numPr>
                <w:ilvl w:val="0"/>
                <w:numId w:val="24"/>
              </w:numPr>
              <w:spacing w:after="0" w:line="240" w:lineRule="auto"/>
              <w:rPr>
                <w:sz w:val="20"/>
                <w:szCs w:val="20"/>
              </w:rPr>
            </w:pPr>
            <w:r w:rsidRPr="009678B7">
              <w:rPr>
                <w:sz w:val="20"/>
                <w:szCs w:val="20"/>
              </w:rPr>
              <w:t>Kod produktu: D094322-05</w:t>
            </w:r>
          </w:p>
          <w:p w:rsidR="009F2E7F" w:rsidRPr="009678B7" w:rsidRDefault="009F2E7F" w:rsidP="008D463E">
            <w:pPr>
              <w:numPr>
                <w:ilvl w:val="0"/>
                <w:numId w:val="24"/>
              </w:numPr>
              <w:spacing w:after="0" w:line="240" w:lineRule="auto"/>
              <w:contextualSpacing/>
              <w:rPr>
                <w:color w:val="ED1C24"/>
                <w:sz w:val="20"/>
                <w:szCs w:val="20"/>
              </w:rPr>
            </w:pPr>
            <w:r w:rsidRPr="009678B7">
              <w:rPr>
                <w:color w:val="000000"/>
                <w:sz w:val="20"/>
                <w:szCs w:val="20"/>
              </w:rPr>
              <w:t xml:space="preserve">Szafka wykonana z płyty laminowanej o gr. 18 mm, </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 obrzeże PCV o gr. 2 mm w kolorze płyty</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 xml:space="preserve">- tył szaf  wykonany z płyty HDF o gr. 3,2 mm, w kolorze białym </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 wygodne uchwyty prostokątne, rozstaw 128 mm, wykonane  z tworzywa sztucznego w kolorze srebrnym</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 xml:space="preserve">- Skrzynie na cokole </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Regał o wym. 760 x 400 x 1850 mm. W górnej części szafka otwarta z 2 półkami (3 przestrzenie).   W dolnej części szafka zamknięta parą drzwiczek, z jedną półką. Każde skrzydło drzwiczek  posiada uchwyt oraz zamek z dwoma kluczykami.   Półki pozwalają na przechowywanie segregatorów. Regał w kolorze klonu.</w:t>
            </w:r>
          </w:p>
          <w:p w:rsidR="009F2E7F" w:rsidRPr="009678B7" w:rsidRDefault="009F2E7F" w:rsidP="008D463E">
            <w:pPr>
              <w:numPr>
                <w:ilvl w:val="0"/>
                <w:numId w:val="24"/>
              </w:numPr>
              <w:spacing w:line="252" w:lineRule="auto"/>
              <w:rPr>
                <w:color w:val="ED1C24"/>
                <w:sz w:val="20"/>
                <w:szCs w:val="20"/>
              </w:rPr>
            </w:pPr>
            <w:r w:rsidRPr="009678B7">
              <w:rPr>
                <w:color w:val="000000"/>
                <w:sz w:val="20"/>
                <w:szCs w:val="20"/>
              </w:rPr>
              <w:t>Produkt posiada certyfikat potwierdzający za zgodność z normami: PN-EN 14073-2:2006, PN-F-06009:2001, PN-F-06010-05:1990</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8D463E">
            <w:pPr>
              <w:spacing w:after="0" w:line="240" w:lineRule="auto"/>
              <w:rPr>
                <w:sz w:val="20"/>
                <w:szCs w:val="20"/>
              </w:rPr>
            </w:pPr>
            <w:r w:rsidRPr="004512DF">
              <w:rPr>
                <w:sz w:val="20"/>
                <w:szCs w:val="20"/>
              </w:rPr>
              <w:t>085</w:t>
            </w:r>
          </w:p>
        </w:tc>
        <w:tc>
          <w:tcPr>
            <w:tcW w:w="2410" w:type="dxa"/>
          </w:tcPr>
          <w:p w:rsidR="009F2E7F" w:rsidRPr="004512DF" w:rsidRDefault="009F2E7F" w:rsidP="008D463E">
            <w:pPr>
              <w:spacing w:after="0" w:line="240" w:lineRule="auto"/>
              <w:rPr>
                <w:sz w:val="20"/>
                <w:szCs w:val="20"/>
              </w:rPr>
            </w:pPr>
            <w:r>
              <w:rPr>
                <w:noProof/>
                <w:lang w:eastAsia="pl-PL"/>
              </w:rPr>
              <w:pict>
                <v:shape id="Obraz 256" o:spid="_x0000_s1120" type="#_x0000_t75" alt="Regał wysoki - klon" style="position:absolute;margin-left:9pt;margin-top:7.95pt;width:85pt;height:85pt;z-index:-251617792;visibility:visible;mso-position-horizontal-relative:text;mso-position-vertical-relative:text" wrapcoords="-191 0 -191 21409 21600 21409 21600 0 -191 0">
                  <v:imagedata r:id="rId74" o:title=""/>
                  <w10:wrap type="tight"/>
                </v:shape>
              </w:pict>
            </w:r>
          </w:p>
          <w:p w:rsidR="009F2E7F" w:rsidRPr="004512DF" w:rsidRDefault="009F2E7F" w:rsidP="008D463E">
            <w:pPr>
              <w:spacing w:after="0" w:line="240" w:lineRule="auto"/>
              <w:rPr>
                <w:sz w:val="20"/>
                <w:szCs w:val="20"/>
              </w:rPr>
            </w:pPr>
          </w:p>
        </w:tc>
        <w:tc>
          <w:tcPr>
            <w:tcW w:w="851" w:type="dxa"/>
          </w:tcPr>
          <w:p w:rsidR="009F2E7F" w:rsidRPr="004512DF" w:rsidRDefault="009F2E7F" w:rsidP="008D463E">
            <w:pPr>
              <w:spacing w:after="0" w:line="240" w:lineRule="auto"/>
              <w:rPr>
                <w:sz w:val="20"/>
                <w:szCs w:val="20"/>
              </w:rPr>
            </w:pPr>
            <w:r w:rsidRPr="004512DF">
              <w:rPr>
                <w:sz w:val="20"/>
                <w:szCs w:val="20"/>
              </w:rPr>
              <w:t>3 szt.</w:t>
            </w:r>
          </w:p>
          <w:p w:rsidR="009F2E7F" w:rsidRPr="004512DF" w:rsidRDefault="009F2E7F" w:rsidP="008D463E">
            <w:pPr>
              <w:spacing w:after="0" w:line="240" w:lineRule="auto"/>
              <w:rPr>
                <w:sz w:val="20"/>
                <w:szCs w:val="20"/>
              </w:rPr>
            </w:pPr>
          </w:p>
        </w:tc>
        <w:tc>
          <w:tcPr>
            <w:tcW w:w="1752" w:type="dxa"/>
          </w:tcPr>
          <w:p w:rsidR="009F2E7F" w:rsidRPr="004512DF" w:rsidRDefault="009F2E7F" w:rsidP="008D463E">
            <w:pPr>
              <w:spacing w:after="0" w:line="240" w:lineRule="auto"/>
              <w:rPr>
                <w:sz w:val="20"/>
                <w:szCs w:val="20"/>
              </w:rPr>
            </w:pPr>
            <w:r w:rsidRPr="004512DF">
              <w:rPr>
                <w:sz w:val="20"/>
                <w:szCs w:val="20"/>
              </w:rPr>
              <w:t>2.09</w:t>
            </w:r>
          </w:p>
        </w:tc>
        <w:tc>
          <w:tcPr>
            <w:tcW w:w="4680" w:type="dxa"/>
          </w:tcPr>
          <w:p w:rsidR="009F2E7F" w:rsidRPr="009678B7" w:rsidRDefault="009F2E7F" w:rsidP="008D463E">
            <w:pPr>
              <w:spacing w:after="0" w:line="240" w:lineRule="auto"/>
              <w:rPr>
                <w:b/>
                <w:sz w:val="20"/>
                <w:szCs w:val="20"/>
              </w:rPr>
            </w:pPr>
            <w:r w:rsidRPr="009678B7">
              <w:rPr>
                <w:b/>
                <w:sz w:val="20"/>
                <w:szCs w:val="20"/>
              </w:rPr>
              <w:t>Regał wysoki - klon</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Regał z 4 półkami wykonany z płyty laminowanej o gr. 18 mm</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wym. 76 x 38 x 185 cm</w:t>
            </w:r>
          </w:p>
          <w:p w:rsidR="009F2E7F" w:rsidRPr="009678B7" w:rsidRDefault="009F2E7F" w:rsidP="008D463E">
            <w:pPr>
              <w:pStyle w:val="ListParagraph"/>
              <w:numPr>
                <w:ilvl w:val="0"/>
                <w:numId w:val="29"/>
              </w:numPr>
              <w:spacing w:after="0" w:line="240" w:lineRule="auto"/>
              <w:rPr>
                <w:sz w:val="20"/>
                <w:szCs w:val="20"/>
              </w:rPr>
            </w:pPr>
            <w:r w:rsidRPr="009678B7">
              <w:rPr>
                <w:sz w:val="20"/>
                <w:szCs w:val="20"/>
              </w:rPr>
              <w:t>Kod produktu: D094321-05</w:t>
            </w:r>
          </w:p>
          <w:p w:rsidR="009F2E7F" w:rsidRPr="009678B7" w:rsidRDefault="009F2E7F" w:rsidP="008D463E">
            <w:pPr>
              <w:numPr>
                <w:ilvl w:val="0"/>
                <w:numId w:val="29"/>
              </w:numPr>
              <w:spacing w:after="0" w:line="240" w:lineRule="auto"/>
              <w:contextualSpacing/>
              <w:rPr>
                <w:color w:val="ED1C24"/>
                <w:sz w:val="20"/>
                <w:szCs w:val="20"/>
              </w:rPr>
            </w:pPr>
            <w:r w:rsidRPr="009678B7">
              <w:rPr>
                <w:color w:val="000000"/>
                <w:sz w:val="20"/>
                <w:szCs w:val="20"/>
              </w:rPr>
              <w:t xml:space="preserve">Szafka wykonana z płyty laminowanej o gr. 18 mm, </w:t>
            </w:r>
          </w:p>
          <w:p w:rsidR="009F2E7F" w:rsidRPr="009678B7" w:rsidRDefault="009F2E7F" w:rsidP="008D463E">
            <w:pPr>
              <w:numPr>
                <w:ilvl w:val="0"/>
                <w:numId w:val="29"/>
              </w:numPr>
              <w:spacing w:line="252" w:lineRule="auto"/>
              <w:rPr>
                <w:color w:val="ED1C24"/>
                <w:sz w:val="20"/>
                <w:szCs w:val="20"/>
              </w:rPr>
            </w:pPr>
            <w:r w:rsidRPr="009678B7">
              <w:rPr>
                <w:color w:val="000000"/>
                <w:sz w:val="20"/>
                <w:szCs w:val="20"/>
              </w:rPr>
              <w:t>- obrzeże PCV o gr. 2 mm w kolorze płyty</w:t>
            </w:r>
          </w:p>
          <w:p w:rsidR="009F2E7F" w:rsidRPr="009678B7" w:rsidRDefault="009F2E7F" w:rsidP="008D463E">
            <w:pPr>
              <w:numPr>
                <w:ilvl w:val="0"/>
                <w:numId w:val="29"/>
              </w:numPr>
              <w:spacing w:line="252" w:lineRule="auto"/>
              <w:rPr>
                <w:color w:val="ED1C24"/>
                <w:sz w:val="20"/>
                <w:szCs w:val="20"/>
              </w:rPr>
            </w:pPr>
            <w:r w:rsidRPr="009678B7">
              <w:rPr>
                <w:color w:val="000000"/>
                <w:sz w:val="20"/>
                <w:szCs w:val="20"/>
              </w:rPr>
              <w:t xml:space="preserve">- tył szaf wykonany z płyty HDF o gr. 3,2 mm, w kolorze białym </w:t>
            </w:r>
          </w:p>
          <w:p w:rsidR="009F2E7F" w:rsidRPr="009678B7" w:rsidRDefault="009F2E7F" w:rsidP="008D463E">
            <w:pPr>
              <w:numPr>
                <w:ilvl w:val="0"/>
                <w:numId w:val="29"/>
              </w:numPr>
              <w:spacing w:line="252" w:lineRule="auto"/>
              <w:rPr>
                <w:color w:val="ED1C24"/>
                <w:sz w:val="20"/>
                <w:szCs w:val="20"/>
              </w:rPr>
            </w:pPr>
            <w:r w:rsidRPr="009678B7">
              <w:rPr>
                <w:color w:val="000000"/>
                <w:sz w:val="20"/>
                <w:szCs w:val="20"/>
              </w:rPr>
              <w:t xml:space="preserve">- Skrzynie na cokole </w:t>
            </w:r>
          </w:p>
          <w:p w:rsidR="009F2E7F" w:rsidRPr="009678B7" w:rsidRDefault="009F2E7F" w:rsidP="008D463E">
            <w:pPr>
              <w:numPr>
                <w:ilvl w:val="0"/>
                <w:numId w:val="29"/>
              </w:numPr>
              <w:spacing w:line="252" w:lineRule="auto"/>
              <w:rPr>
                <w:color w:val="ED1C24"/>
                <w:sz w:val="20"/>
                <w:szCs w:val="20"/>
              </w:rPr>
            </w:pPr>
            <w:r w:rsidRPr="009678B7">
              <w:rPr>
                <w:color w:val="000000"/>
                <w:sz w:val="20"/>
                <w:szCs w:val="20"/>
              </w:rPr>
              <w:t>Regał o wym. 760 x 380 x 1850 mm. Wyposażony w 4 półki otwarte (5 przestrzeni), półki pozwalają na przechowywanie segregatorów. Regał w kolorze klonu.</w:t>
            </w:r>
          </w:p>
          <w:p w:rsidR="009F2E7F" w:rsidRPr="009678B7" w:rsidRDefault="009F2E7F" w:rsidP="008D463E">
            <w:pPr>
              <w:numPr>
                <w:ilvl w:val="0"/>
                <w:numId w:val="29"/>
              </w:numPr>
              <w:spacing w:line="252" w:lineRule="auto"/>
              <w:rPr>
                <w:color w:val="000000"/>
              </w:rPr>
            </w:pPr>
            <w:r w:rsidRPr="009678B7">
              <w:rPr>
                <w:color w:val="000000"/>
                <w:sz w:val="20"/>
                <w:szCs w:val="20"/>
              </w:rPr>
              <w:t>Produkt posiada certyfikat potwierdzający za zgodność z normami: PN-EN 14073-2:2006, PN-F-06009:2001, PN-F-06010-05:1990</w:t>
            </w:r>
            <w:r w:rsidRPr="009678B7">
              <w:rPr>
                <w:color w:val="ED1C24"/>
                <w:sz w:val="20"/>
                <w:szCs w:val="20"/>
              </w:rPr>
              <w:t>.</w:t>
            </w:r>
          </w:p>
        </w:tc>
        <w:tc>
          <w:tcPr>
            <w:tcW w:w="2880" w:type="dxa"/>
            <w:gridSpan w:val="2"/>
          </w:tcPr>
          <w:p w:rsidR="009F2E7F" w:rsidRPr="004512DF" w:rsidRDefault="009F2E7F" w:rsidP="008D463E">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2.10  - POKÓJ NAUCZYCIELSKI</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111</w:t>
            </w:r>
          </w:p>
        </w:tc>
        <w:tc>
          <w:tcPr>
            <w:tcW w:w="2410" w:type="dxa"/>
          </w:tcPr>
          <w:p w:rsidR="009F2E7F" w:rsidRPr="004512DF" w:rsidRDefault="009F2E7F" w:rsidP="00E71DAD">
            <w:pPr>
              <w:spacing w:after="0" w:line="240" w:lineRule="auto"/>
              <w:rPr>
                <w:sz w:val="20"/>
                <w:szCs w:val="20"/>
              </w:rPr>
            </w:pPr>
          </w:p>
          <w:p w:rsidR="009F2E7F" w:rsidRPr="004512DF" w:rsidRDefault="009F2E7F" w:rsidP="00E71DAD">
            <w:pPr>
              <w:spacing w:after="0" w:line="240" w:lineRule="auto"/>
              <w:rPr>
                <w:sz w:val="20"/>
                <w:szCs w:val="20"/>
              </w:rPr>
            </w:pPr>
            <w:r>
              <w:rPr>
                <w:noProof/>
                <w:lang w:eastAsia="pl-PL"/>
              </w:rPr>
              <w:pict>
                <v:shape id="Obraz 11" o:spid="_x0000_i1046" type="#_x0000_t75" alt="Szafka Expo na ksero" style="width:80.25pt;height:80.25pt;visibility:visible">
                  <v:imagedata r:id="rId95"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rPr>
                <w:sz w:val="20"/>
                <w:szCs w:val="20"/>
              </w:rPr>
            </w:pPr>
            <w:r w:rsidRPr="004512DF">
              <w:rPr>
                <w:sz w:val="20"/>
                <w:szCs w:val="20"/>
              </w:rPr>
              <w:t>2.10</w:t>
            </w:r>
          </w:p>
        </w:tc>
        <w:tc>
          <w:tcPr>
            <w:tcW w:w="4680" w:type="dxa"/>
          </w:tcPr>
          <w:p w:rsidR="009F2E7F" w:rsidRPr="009678B7" w:rsidRDefault="009F2E7F" w:rsidP="00E71DAD">
            <w:pPr>
              <w:spacing w:after="0" w:line="240" w:lineRule="auto"/>
              <w:rPr>
                <w:b/>
                <w:sz w:val="20"/>
                <w:szCs w:val="20"/>
              </w:rPr>
            </w:pPr>
            <w:r w:rsidRPr="009678B7">
              <w:rPr>
                <w:b/>
                <w:sz w:val="20"/>
                <w:szCs w:val="20"/>
              </w:rPr>
              <w:t>Szafka Expo na ksero</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Szafka na ksero z 1 półką i drzwiczkami zamykanymi na zamek, wykonana z płyty laminowanej o gr. 18 mm w tonacji klonu</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wym. 65 x 65 x 80 cm</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092743</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xml:space="preserve">Szafka wykonana z płyty laminowanej o gr. 18 mm,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obrzeże PCV o gr. 2 mm w kolorze płyty</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tył szaf  wykonany z płyty HDF o gr. 3,2 mm, w kolorze białym</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wygodne uchwyty prostokątne, rozstaw 128 mm, wykonane  z tworzywa sztucznego w kolorze srebrnym</w:t>
            </w:r>
          </w:p>
          <w:p w:rsidR="009F2E7F" w:rsidRPr="009678B7" w:rsidRDefault="009F2E7F" w:rsidP="00E71DAD">
            <w:pPr>
              <w:pStyle w:val="ListParagraph"/>
              <w:numPr>
                <w:ilvl w:val="0"/>
                <w:numId w:val="27"/>
              </w:numPr>
              <w:spacing w:after="0" w:line="240" w:lineRule="auto"/>
              <w:rPr>
                <w:color w:val="000000"/>
              </w:rPr>
            </w:pPr>
            <w:r w:rsidRPr="009678B7">
              <w:rPr>
                <w:color w:val="000000"/>
                <w:sz w:val="20"/>
                <w:szCs w:val="20"/>
              </w:rPr>
              <w:t>- Skrzynie na cokole</w:t>
            </w:r>
            <w:r w:rsidRPr="009678B7">
              <w:rPr>
                <w:color w:val="FF0000"/>
                <w:sz w:val="20"/>
                <w:szCs w:val="20"/>
              </w:rPr>
              <w:t>.</w:t>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110</w:t>
            </w:r>
          </w:p>
        </w:tc>
        <w:tc>
          <w:tcPr>
            <w:tcW w:w="2410" w:type="dxa"/>
          </w:tcPr>
          <w:p w:rsidR="009F2E7F" w:rsidRPr="004512DF" w:rsidRDefault="009F2E7F" w:rsidP="00E71DAD">
            <w:pPr>
              <w:spacing w:after="0" w:line="240" w:lineRule="auto"/>
              <w:rPr>
                <w:sz w:val="20"/>
                <w:szCs w:val="20"/>
              </w:rPr>
            </w:pPr>
            <w:r>
              <w:rPr>
                <w:noProof/>
                <w:lang w:eastAsia="pl-PL"/>
              </w:rPr>
              <w:pict>
                <v:shape id="Obraz 10" o:spid="_x0000_i1047" type="#_x0000_t75" alt="Zestaw Expo 5" style="width:118.5pt;height:118.5pt;visibility:visible">
                  <v:imagedata r:id="rId96"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rPr>
                <w:sz w:val="20"/>
                <w:szCs w:val="20"/>
              </w:rPr>
            </w:pPr>
            <w:r w:rsidRPr="004512DF">
              <w:rPr>
                <w:sz w:val="20"/>
                <w:szCs w:val="20"/>
              </w:rPr>
              <w:t>2.10</w:t>
            </w:r>
          </w:p>
        </w:tc>
        <w:tc>
          <w:tcPr>
            <w:tcW w:w="4680" w:type="dxa"/>
          </w:tcPr>
          <w:p w:rsidR="009F2E7F" w:rsidRPr="009678B7" w:rsidRDefault="009F2E7F" w:rsidP="00E71DAD">
            <w:pPr>
              <w:spacing w:after="0" w:line="240" w:lineRule="auto"/>
              <w:rPr>
                <w:b/>
                <w:sz w:val="20"/>
                <w:szCs w:val="20"/>
              </w:rPr>
            </w:pPr>
            <w:r w:rsidRPr="009678B7">
              <w:rPr>
                <w:b/>
                <w:sz w:val="20"/>
                <w:szCs w:val="20"/>
              </w:rPr>
              <w:t>Zestaw Expo 5</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xml:space="preserve">Meble wykonane z płyty laminowanej o gr. 18 mm, w tonacji klonu </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D094332 Szafa wysoka dwudrzwiowa 2 szt.</w:t>
            </w:r>
            <w:r w:rsidRPr="009678B7">
              <w:rPr>
                <w:sz w:val="20"/>
                <w:szCs w:val="20"/>
              </w:rPr>
              <w:br/>
              <w:t>• D094323 Regał wysoki z 3 szufladami 2 szt.</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ZEST5060</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Zestaw meblowy w którym szafki wykonane są z płyty laminowanej o grubości 18 mm, w odcieniu klonu z  obrzeżem PCV o grubości 2 mm w kolorze płyty</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xml:space="preserve">- tył szaf oraz dno szuflad wykonane z płyty HDF o gr. 3,2 mm, w kolorze białym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wygodne uchwyty prostokątne, rozstaw 128 mm, wykonane  z tworzywa sztucznego w kolorze srebrnym</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xml:space="preserve">- Skrzynie na cokole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Zestaw składa się z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xml:space="preserve">- 2 szt. Szafa wysoka o wym. 760 x 380 x 1850 mm. Wyposażona w 4 półki (5 przestrzeni ) zamknięte parą drzwiczek .Każde skrzydło wyposażone w  uchwyt oraz zamek z dwoma kluczykami.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- 2 szt. W górnej części szafka otwarta z 2 półkami (3 przestrzenie).. Półki pozwalają na przechowywanie segregatorów.  W dolnej części  3 szuflady rozmieszczone na całej szerokości szafki, wyposażone w 6 uchwytów oraz prowadnice.</w:t>
            </w:r>
          </w:p>
          <w:p w:rsidR="009F2E7F" w:rsidRPr="009678B7" w:rsidRDefault="009F2E7F" w:rsidP="00E71DAD">
            <w:pPr>
              <w:spacing w:after="0" w:line="240" w:lineRule="auto"/>
              <w:rPr>
                <w:color w:val="000000"/>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108</w:t>
            </w:r>
          </w:p>
        </w:tc>
        <w:tc>
          <w:tcPr>
            <w:tcW w:w="2410" w:type="dxa"/>
          </w:tcPr>
          <w:p w:rsidR="009F2E7F" w:rsidRPr="004512DF" w:rsidRDefault="009F2E7F" w:rsidP="00E71DAD">
            <w:pPr>
              <w:spacing w:after="0" w:line="240" w:lineRule="auto"/>
              <w:rPr>
                <w:sz w:val="20"/>
                <w:szCs w:val="20"/>
              </w:rPr>
            </w:pPr>
            <w:r>
              <w:rPr>
                <w:noProof/>
                <w:lang w:eastAsia="pl-PL"/>
              </w:rPr>
              <w:pict>
                <v:shape id="Obraz 9" o:spid="_x0000_i1048" type="#_x0000_t75" alt="https://www.mojebambino.pl/47427-thickbox_default/krzeslo-obrotowe-akord.jpg" style="width:106.5pt;height:106.5pt;visibility:visible">
                  <v:imagedata r:id="rId97"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p w:rsidR="009F2E7F" w:rsidRPr="004512DF" w:rsidRDefault="009F2E7F" w:rsidP="00E71DAD">
            <w:pPr>
              <w:spacing w:after="0" w:line="240" w:lineRule="auto"/>
              <w:rPr>
                <w:sz w:val="20"/>
                <w:szCs w:val="20"/>
              </w:rPr>
            </w:pPr>
          </w:p>
        </w:tc>
        <w:tc>
          <w:tcPr>
            <w:tcW w:w="1752" w:type="dxa"/>
          </w:tcPr>
          <w:p w:rsidR="009F2E7F" w:rsidRPr="004512DF" w:rsidRDefault="009F2E7F" w:rsidP="00E71DAD">
            <w:pPr>
              <w:spacing w:after="0" w:line="240" w:lineRule="auto"/>
              <w:rPr>
                <w:sz w:val="20"/>
                <w:szCs w:val="20"/>
              </w:rPr>
            </w:pPr>
            <w:r w:rsidRPr="004512DF">
              <w:rPr>
                <w:sz w:val="20"/>
                <w:szCs w:val="20"/>
              </w:rPr>
              <w:t>2.10</w:t>
            </w:r>
          </w:p>
        </w:tc>
        <w:tc>
          <w:tcPr>
            <w:tcW w:w="4680" w:type="dxa"/>
          </w:tcPr>
          <w:p w:rsidR="009F2E7F" w:rsidRPr="009678B7" w:rsidRDefault="009F2E7F" w:rsidP="00E71DAD">
            <w:pPr>
              <w:spacing w:after="0" w:line="240" w:lineRule="auto"/>
              <w:rPr>
                <w:b/>
                <w:sz w:val="20"/>
                <w:szCs w:val="20"/>
              </w:rPr>
            </w:pPr>
            <w:r w:rsidRPr="009678B7">
              <w:rPr>
                <w:b/>
                <w:sz w:val="20"/>
                <w:szCs w:val="20"/>
              </w:rPr>
              <w:t>Krzesło obrotowe AKORD</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Krzesło obrotowe z podłokietnikami</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xml:space="preserve">Wysokość siedziska ustawiamy za pomocą podnośnika pneumatycznego w dowolnej pozycji. </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xml:space="preserve">Dodatkowo regulować można również odległość oraz kąt nachylenia oparcia względem siedziska. </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Bardzo stabilna, pięcioramienna podstawa zwiększająca komfort użytkowania</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Materiał 100% włókna syntetyczne.</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048091</w:t>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010</w:t>
            </w:r>
          </w:p>
        </w:tc>
        <w:tc>
          <w:tcPr>
            <w:tcW w:w="2410" w:type="dxa"/>
          </w:tcPr>
          <w:p w:rsidR="009F2E7F" w:rsidRPr="004512DF" w:rsidRDefault="009F2E7F" w:rsidP="00E71DAD">
            <w:pPr>
              <w:spacing w:after="0" w:line="240" w:lineRule="auto"/>
              <w:rPr>
                <w:sz w:val="20"/>
                <w:szCs w:val="20"/>
              </w:rPr>
            </w:pPr>
            <w:r>
              <w:rPr>
                <w:noProof/>
                <w:lang w:eastAsia="pl-PL"/>
              </w:rPr>
              <w:pict>
                <v:shape id="Obraz 20" o:spid="_x0000_s1121" type="#_x0000_t75" alt="Biurko Vigo z zaokrąglonymi narożnikami, z szafką i szufladą" style="position:absolute;margin-left:6.55pt;margin-top:9.75pt;width:85pt;height:85pt;z-index:-251616768;visibility:visible;mso-position-horizontal-relative:text;mso-position-vertical-relative:text" wrapcoords="-191 0 -191 21409 21600 21409 21600 0 -191 0">
                  <v:imagedata r:id="rId42" o:title=""/>
                  <w10:wrap type="tight"/>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rPr>
                <w:sz w:val="20"/>
                <w:szCs w:val="20"/>
              </w:rPr>
            </w:pPr>
            <w:r w:rsidRPr="004512DF">
              <w:rPr>
                <w:sz w:val="20"/>
                <w:szCs w:val="20"/>
              </w:rPr>
              <w:t>2.10</w:t>
            </w:r>
          </w:p>
        </w:tc>
        <w:tc>
          <w:tcPr>
            <w:tcW w:w="4680" w:type="dxa"/>
          </w:tcPr>
          <w:p w:rsidR="009F2E7F" w:rsidRPr="009678B7" w:rsidRDefault="009F2E7F" w:rsidP="00E71DAD">
            <w:pPr>
              <w:spacing w:after="0" w:line="240" w:lineRule="auto"/>
              <w:rPr>
                <w:b/>
                <w:sz w:val="20"/>
                <w:szCs w:val="20"/>
              </w:rPr>
            </w:pPr>
            <w:r w:rsidRPr="009678B7">
              <w:rPr>
                <w:b/>
                <w:sz w:val="20"/>
                <w:szCs w:val="20"/>
              </w:rPr>
              <w:t>Biurko Vigo z zaokrąglonymi narożnikami, z szafką i szufladą</w:t>
            </w:r>
          </w:p>
          <w:p w:rsidR="009F2E7F" w:rsidRPr="009678B7" w:rsidRDefault="009F2E7F" w:rsidP="00E71DAD">
            <w:pPr>
              <w:pStyle w:val="ListParagraph"/>
              <w:numPr>
                <w:ilvl w:val="0"/>
                <w:numId w:val="30"/>
              </w:numPr>
              <w:spacing w:after="0" w:line="240" w:lineRule="auto"/>
              <w:rPr>
                <w:sz w:val="20"/>
                <w:szCs w:val="20"/>
              </w:rPr>
            </w:pPr>
            <w:r w:rsidRPr="009678B7">
              <w:rPr>
                <w:sz w:val="20"/>
                <w:szCs w:val="20"/>
              </w:rPr>
              <w:t>Biurka wykonane z płyty laminowanej o gr. 18 mm w tonacji klonu, wykończone obrzeżem o gr. 2 mm. Wyposażone w szafkę i 1 szufladę zamykaną na zamek.</w:t>
            </w:r>
          </w:p>
          <w:p w:rsidR="009F2E7F" w:rsidRPr="009678B7" w:rsidRDefault="009F2E7F" w:rsidP="00E71DAD">
            <w:pPr>
              <w:pStyle w:val="ListParagraph"/>
              <w:numPr>
                <w:ilvl w:val="0"/>
                <w:numId w:val="30"/>
              </w:numPr>
              <w:spacing w:after="0" w:line="240" w:lineRule="auto"/>
              <w:rPr>
                <w:sz w:val="20"/>
                <w:szCs w:val="20"/>
              </w:rPr>
            </w:pPr>
            <w:r w:rsidRPr="009678B7">
              <w:rPr>
                <w:sz w:val="20"/>
                <w:szCs w:val="20"/>
              </w:rPr>
              <w:t>wym. 120 x 60 x 76 cm</w:t>
            </w:r>
          </w:p>
          <w:p w:rsidR="009F2E7F" w:rsidRPr="009678B7" w:rsidRDefault="009F2E7F" w:rsidP="00E71DAD">
            <w:pPr>
              <w:pStyle w:val="ListParagraph"/>
              <w:numPr>
                <w:ilvl w:val="0"/>
                <w:numId w:val="30"/>
              </w:numPr>
              <w:spacing w:after="0" w:line="240" w:lineRule="auto"/>
              <w:rPr>
                <w:sz w:val="20"/>
                <w:szCs w:val="20"/>
              </w:rPr>
            </w:pPr>
            <w:r w:rsidRPr="009678B7">
              <w:rPr>
                <w:sz w:val="20"/>
                <w:szCs w:val="20"/>
              </w:rPr>
              <w:t>Kod produktu: 092729</w:t>
            </w:r>
          </w:p>
          <w:p w:rsidR="009F2E7F" w:rsidRPr="009678B7" w:rsidRDefault="009F2E7F" w:rsidP="00E71DAD">
            <w:pPr>
              <w:numPr>
                <w:ilvl w:val="0"/>
                <w:numId w:val="30"/>
              </w:numPr>
              <w:spacing w:after="0" w:line="240" w:lineRule="auto"/>
              <w:contextualSpacing/>
              <w:rPr>
                <w:color w:val="000000"/>
              </w:rPr>
            </w:pPr>
            <w:r w:rsidRPr="009678B7">
              <w:rPr>
                <w:color w:val="000000"/>
                <w:sz w:val="20"/>
                <w:szCs w:val="20"/>
              </w:rPr>
              <w:t xml:space="preserve"> obrzeże PCV o gr. 2 mm w kolorze płyty</w:t>
            </w:r>
          </w:p>
          <w:p w:rsidR="009F2E7F" w:rsidRPr="009678B7" w:rsidRDefault="009F2E7F" w:rsidP="00E71DAD">
            <w:pPr>
              <w:numPr>
                <w:ilvl w:val="0"/>
                <w:numId w:val="30"/>
              </w:numPr>
              <w:spacing w:line="252" w:lineRule="auto"/>
              <w:rPr>
                <w:color w:val="000000"/>
              </w:rPr>
            </w:pPr>
            <w:r w:rsidRPr="009678B7">
              <w:rPr>
                <w:color w:val="000000"/>
                <w:sz w:val="20"/>
                <w:szCs w:val="20"/>
              </w:rPr>
              <w:t>dno szuflad wykonane z płyty HDF o gr. 3,2 mm, w kolorze białym</w:t>
            </w:r>
          </w:p>
          <w:p w:rsidR="009F2E7F" w:rsidRPr="009678B7" w:rsidRDefault="009F2E7F" w:rsidP="00E71DAD">
            <w:pPr>
              <w:numPr>
                <w:ilvl w:val="0"/>
                <w:numId w:val="30"/>
              </w:numPr>
              <w:spacing w:line="252" w:lineRule="auto"/>
              <w:rPr>
                <w:color w:val="ED1C24"/>
                <w:sz w:val="20"/>
                <w:szCs w:val="20"/>
              </w:rPr>
            </w:pPr>
            <w:r w:rsidRPr="009678B7">
              <w:rPr>
                <w:color w:val="000000"/>
                <w:sz w:val="20"/>
                <w:szCs w:val="20"/>
              </w:rPr>
              <w:t>- wygodne uchwyty prostokątne, wykonane  z tworzywa sztucznego w kolorze srebrnym.</w:t>
            </w:r>
          </w:p>
          <w:p w:rsidR="009F2E7F" w:rsidRPr="009678B7" w:rsidRDefault="009F2E7F" w:rsidP="00E71DAD">
            <w:pPr>
              <w:pStyle w:val="ListParagraph"/>
              <w:numPr>
                <w:ilvl w:val="0"/>
                <w:numId w:val="30"/>
              </w:numPr>
              <w:spacing w:after="0" w:line="240" w:lineRule="auto"/>
              <w:rPr>
                <w:sz w:val="20"/>
                <w:szCs w:val="20"/>
              </w:rPr>
            </w:pPr>
            <w:r w:rsidRPr="009678B7">
              <w:rPr>
                <w:color w:val="000000"/>
                <w:sz w:val="20"/>
                <w:szCs w:val="20"/>
              </w:rPr>
              <w:t>Biurko o wym. 1200 x 600 x 760 mm. Przestrzeń pod biurkiem na wsunięcie krzesła 795mm. Posiada zaokrąglone narożniki, po prawej stronie od góry szuflada z uchwytem, zamykana na kluczyk, poniżej szafka zamykana drzwiczkami z uchwytem wym. 368mm. Z tyłu biurka blenda płytowa o wym. 500mm.</w:t>
            </w:r>
            <w:r w:rsidRPr="009678B7">
              <w:rPr>
                <w:color w:val="000000"/>
                <w:sz w:val="20"/>
                <w:szCs w:val="20"/>
              </w:rPr>
              <w:br/>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109</w:t>
            </w:r>
          </w:p>
        </w:tc>
        <w:tc>
          <w:tcPr>
            <w:tcW w:w="2410" w:type="dxa"/>
          </w:tcPr>
          <w:p w:rsidR="009F2E7F" w:rsidRPr="004512DF" w:rsidRDefault="009F2E7F" w:rsidP="00E71DAD">
            <w:pPr>
              <w:spacing w:after="0" w:line="240" w:lineRule="auto"/>
              <w:rPr>
                <w:sz w:val="20"/>
                <w:szCs w:val="20"/>
              </w:rPr>
            </w:pPr>
            <w:r>
              <w:rPr>
                <w:noProof/>
                <w:lang w:eastAsia="pl-PL"/>
              </w:rPr>
              <w:pict>
                <v:shape id="Obraz 8" o:spid="_x0000_i1049" type="#_x0000_t75" alt="Krzesło konferencyjne STYL" style="width:111.75pt;height:111.75pt;visibility:visible">
                  <v:imagedata r:id="rId98" o:title=""/>
                </v:shape>
              </w:pict>
            </w:r>
          </w:p>
        </w:tc>
        <w:tc>
          <w:tcPr>
            <w:tcW w:w="851" w:type="dxa"/>
          </w:tcPr>
          <w:p w:rsidR="009F2E7F" w:rsidRPr="004512DF" w:rsidRDefault="009F2E7F" w:rsidP="00E71DAD">
            <w:pPr>
              <w:spacing w:after="0" w:line="240" w:lineRule="auto"/>
              <w:rPr>
                <w:sz w:val="20"/>
                <w:szCs w:val="20"/>
              </w:rPr>
            </w:pPr>
            <w:r w:rsidRPr="004512DF">
              <w:rPr>
                <w:sz w:val="20"/>
                <w:szCs w:val="20"/>
              </w:rPr>
              <w:t>6 szt.</w:t>
            </w:r>
          </w:p>
          <w:p w:rsidR="009F2E7F" w:rsidRPr="004512DF" w:rsidRDefault="009F2E7F" w:rsidP="00E71DAD">
            <w:pPr>
              <w:spacing w:after="0" w:line="240" w:lineRule="auto"/>
              <w:rPr>
                <w:sz w:val="20"/>
                <w:szCs w:val="20"/>
              </w:rPr>
            </w:pPr>
          </w:p>
        </w:tc>
        <w:tc>
          <w:tcPr>
            <w:tcW w:w="1752" w:type="dxa"/>
          </w:tcPr>
          <w:p w:rsidR="009F2E7F" w:rsidRPr="004512DF" w:rsidRDefault="009F2E7F" w:rsidP="00E71DAD">
            <w:pPr>
              <w:spacing w:after="0" w:line="240" w:lineRule="auto"/>
              <w:rPr>
                <w:sz w:val="20"/>
                <w:szCs w:val="20"/>
              </w:rPr>
            </w:pPr>
            <w:r w:rsidRPr="004512DF">
              <w:rPr>
                <w:sz w:val="20"/>
                <w:szCs w:val="20"/>
              </w:rPr>
              <w:t>2.10</w:t>
            </w:r>
          </w:p>
          <w:p w:rsidR="009F2E7F" w:rsidRPr="004512DF" w:rsidRDefault="009F2E7F" w:rsidP="00E71DAD">
            <w:pPr>
              <w:spacing w:after="0" w:line="240" w:lineRule="auto"/>
              <w:rPr>
                <w:sz w:val="20"/>
                <w:szCs w:val="20"/>
              </w:rPr>
            </w:pPr>
          </w:p>
        </w:tc>
        <w:tc>
          <w:tcPr>
            <w:tcW w:w="4680" w:type="dxa"/>
          </w:tcPr>
          <w:p w:rsidR="009F2E7F" w:rsidRPr="009678B7" w:rsidRDefault="009F2E7F" w:rsidP="00E71DAD">
            <w:pPr>
              <w:spacing w:after="0" w:line="240" w:lineRule="auto"/>
              <w:rPr>
                <w:b/>
                <w:sz w:val="20"/>
                <w:szCs w:val="20"/>
              </w:rPr>
            </w:pPr>
            <w:r w:rsidRPr="009678B7">
              <w:rPr>
                <w:b/>
                <w:sz w:val="20"/>
                <w:szCs w:val="20"/>
              </w:rPr>
              <w:t>Krzesło konferencyjne STYL</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Stelaż krzesła wykonany z rury okrągłej w kolorze srebrnym, siedzisko i oparcie tapicerowane.</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Materiał 100% włókna syntetyczne.</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Kolor szary</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048105</w:t>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114</w:t>
            </w:r>
          </w:p>
        </w:tc>
        <w:tc>
          <w:tcPr>
            <w:tcW w:w="2410" w:type="dxa"/>
          </w:tcPr>
          <w:p w:rsidR="009F2E7F" w:rsidRPr="004512DF" w:rsidRDefault="009F2E7F" w:rsidP="00E71DAD">
            <w:pPr>
              <w:spacing w:after="0" w:line="240" w:lineRule="auto"/>
              <w:rPr>
                <w:sz w:val="20"/>
                <w:szCs w:val="20"/>
              </w:rPr>
            </w:pPr>
            <w:r>
              <w:rPr>
                <w:noProof/>
                <w:lang w:eastAsia="pl-PL"/>
              </w:rPr>
              <w:pict>
                <v:shape id="_x0000_i1050" type="#_x0000_t75" alt="https://sove.pl/zasoby/images/big/SV_40_brzoza.jpg" style="width:123.75pt;height:123.75pt;visibility:visible">
                  <v:imagedata r:id="rId99"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p w:rsidR="009F2E7F" w:rsidRPr="004512DF" w:rsidRDefault="009F2E7F" w:rsidP="00E71DAD">
            <w:pPr>
              <w:spacing w:after="0" w:line="240" w:lineRule="auto"/>
              <w:rPr>
                <w:sz w:val="20"/>
                <w:szCs w:val="20"/>
              </w:rPr>
            </w:pPr>
          </w:p>
        </w:tc>
        <w:tc>
          <w:tcPr>
            <w:tcW w:w="1752" w:type="dxa"/>
          </w:tcPr>
          <w:p w:rsidR="009F2E7F" w:rsidRPr="004512DF" w:rsidRDefault="009F2E7F" w:rsidP="00E71DAD">
            <w:pPr>
              <w:spacing w:after="0" w:line="240" w:lineRule="auto"/>
              <w:rPr>
                <w:sz w:val="20"/>
                <w:szCs w:val="20"/>
              </w:rPr>
            </w:pPr>
            <w:r w:rsidRPr="004512DF">
              <w:rPr>
                <w:sz w:val="20"/>
                <w:szCs w:val="20"/>
              </w:rPr>
              <w:t>2.10</w:t>
            </w:r>
          </w:p>
          <w:p w:rsidR="009F2E7F" w:rsidRPr="004512DF" w:rsidRDefault="009F2E7F" w:rsidP="00E71DAD">
            <w:pPr>
              <w:spacing w:after="0" w:line="240" w:lineRule="auto"/>
              <w:rPr>
                <w:sz w:val="20"/>
                <w:szCs w:val="20"/>
              </w:rPr>
            </w:pPr>
          </w:p>
        </w:tc>
        <w:tc>
          <w:tcPr>
            <w:tcW w:w="4680" w:type="dxa"/>
          </w:tcPr>
          <w:p w:rsidR="009F2E7F" w:rsidRPr="009678B7" w:rsidRDefault="009F2E7F" w:rsidP="00E71DAD">
            <w:pPr>
              <w:spacing w:after="0" w:line="240" w:lineRule="auto"/>
              <w:rPr>
                <w:b/>
                <w:sz w:val="20"/>
                <w:szCs w:val="20"/>
              </w:rPr>
            </w:pPr>
            <w:r w:rsidRPr="009678B7">
              <w:rPr>
                <w:b/>
                <w:sz w:val="20"/>
                <w:szCs w:val="20"/>
              </w:rPr>
              <w:t>Stół SV-40</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Blat o grubości 18mm wykończony obrzeżem 2 mm firmy Rehau</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Stelaż stołu metalowy o profilu 30x30, rama pod blatem o profilu 40x20</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Regulowana wysokość nóżek</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Wymiary zewnętrzne 170 x 75 x 72,8 cm.</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Kolor brzoza</w:t>
            </w:r>
          </w:p>
          <w:p w:rsidR="009F2E7F" w:rsidRPr="009678B7" w:rsidRDefault="009F2E7F" w:rsidP="00E71DAD">
            <w:pPr>
              <w:pStyle w:val="ListParagraph"/>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Sove / Wuteh S.A.</w:t>
            </w:r>
          </w:p>
        </w:tc>
      </w:tr>
      <w:tr w:rsidR="009F2E7F" w:rsidRPr="004512DF" w:rsidTr="00CE0935">
        <w:trPr>
          <w:trHeight w:val="145"/>
        </w:trPr>
        <w:tc>
          <w:tcPr>
            <w:tcW w:w="13248" w:type="dxa"/>
            <w:gridSpan w:val="8"/>
          </w:tcPr>
          <w:p w:rsidR="009F2E7F" w:rsidRPr="004512DF" w:rsidRDefault="009F2E7F" w:rsidP="004512DF">
            <w:pPr>
              <w:spacing w:after="0" w:line="240" w:lineRule="auto"/>
              <w:rPr>
                <w:b/>
                <w:sz w:val="20"/>
                <w:szCs w:val="20"/>
              </w:rPr>
            </w:pPr>
            <w:r w:rsidRPr="004512DF">
              <w:rPr>
                <w:b/>
              </w:rPr>
              <w:t xml:space="preserve">POM. 2.11  - ZAPLECZE POKOJU NAUCZYCIELSKIEGO </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112</w:t>
            </w:r>
          </w:p>
        </w:tc>
        <w:tc>
          <w:tcPr>
            <w:tcW w:w="2410" w:type="dxa"/>
          </w:tcPr>
          <w:p w:rsidR="009F2E7F" w:rsidRPr="004512DF" w:rsidRDefault="009F2E7F" w:rsidP="00E71DAD">
            <w:pPr>
              <w:spacing w:after="0" w:line="240" w:lineRule="auto"/>
              <w:rPr>
                <w:sz w:val="20"/>
                <w:szCs w:val="20"/>
              </w:rPr>
            </w:pPr>
            <w:r>
              <w:rPr>
                <w:noProof/>
                <w:lang w:eastAsia="pl-PL"/>
              </w:rPr>
              <w:pict>
                <v:shape id="Obraz 2" o:spid="_x0000_i1051" type="#_x0000_t75" alt="Szafa ubraniowa - klon" style="width:86.25pt;height:86.25pt;visibility:visible">
                  <v:imagedata r:id="rId100" o:title=""/>
                </v:shape>
              </w:pict>
            </w:r>
          </w:p>
        </w:tc>
        <w:tc>
          <w:tcPr>
            <w:tcW w:w="851" w:type="dxa"/>
          </w:tcPr>
          <w:p w:rsidR="009F2E7F" w:rsidRPr="004512DF" w:rsidRDefault="009F2E7F" w:rsidP="00E71DAD">
            <w:pPr>
              <w:spacing w:after="0" w:line="240" w:lineRule="auto"/>
              <w:rPr>
                <w:sz w:val="20"/>
                <w:szCs w:val="20"/>
              </w:rPr>
            </w:pPr>
            <w:r w:rsidRPr="004512DF">
              <w:rPr>
                <w:sz w:val="20"/>
                <w:szCs w:val="20"/>
              </w:rPr>
              <w:t>2 szt.</w:t>
            </w:r>
          </w:p>
          <w:p w:rsidR="009F2E7F" w:rsidRPr="004512DF" w:rsidRDefault="009F2E7F" w:rsidP="00E71DAD">
            <w:pPr>
              <w:spacing w:after="0" w:line="240" w:lineRule="auto"/>
              <w:rPr>
                <w:sz w:val="20"/>
                <w:szCs w:val="20"/>
              </w:rPr>
            </w:pPr>
          </w:p>
        </w:tc>
        <w:tc>
          <w:tcPr>
            <w:tcW w:w="1752" w:type="dxa"/>
          </w:tcPr>
          <w:p w:rsidR="009F2E7F" w:rsidRPr="004512DF" w:rsidRDefault="009F2E7F" w:rsidP="00E71DAD">
            <w:pPr>
              <w:spacing w:after="0" w:line="240" w:lineRule="auto"/>
              <w:rPr>
                <w:sz w:val="20"/>
                <w:szCs w:val="20"/>
              </w:rPr>
            </w:pPr>
            <w:r w:rsidRPr="004512DF">
              <w:rPr>
                <w:sz w:val="20"/>
                <w:szCs w:val="20"/>
              </w:rPr>
              <w:t>2.11</w:t>
            </w:r>
          </w:p>
          <w:p w:rsidR="009F2E7F" w:rsidRPr="004512DF" w:rsidRDefault="009F2E7F" w:rsidP="00E71DAD">
            <w:pPr>
              <w:spacing w:after="0" w:line="240" w:lineRule="auto"/>
              <w:rPr>
                <w:sz w:val="20"/>
                <w:szCs w:val="20"/>
              </w:rPr>
            </w:pPr>
          </w:p>
        </w:tc>
        <w:tc>
          <w:tcPr>
            <w:tcW w:w="4680" w:type="dxa"/>
          </w:tcPr>
          <w:p w:rsidR="009F2E7F" w:rsidRPr="009678B7" w:rsidRDefault="009F2E7F" w:rsidP="00E71DAD">
            <w:pPr>
              <w:spacing w:after="0" w:line="240" w:lineRule="auto"/>
              <w:rPr>
                <w:b/>
                <w:sz w:val="20"/>
                <w:szCs w:val="20"/>
              </w:rPr>
            </w:pPr>
            <w:r w:rsidRPr="009678B7">
              <w:rPr>
                <w:b/>
                <w:sz w:val="20"/>
                <w:szCs w:val="20"/>
              </w:rPr>
              <w:t>Szafa ubraniowa</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xml:space="preserve">Szafa ubraniowa głęboka wykonana z płyty laminowanej o gr. 18 mm  w tonacji klonu </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Szafa wyposażona w półkę na kapelusze oraz drążek na wieszaki ubraniowe. </w:t>
            </w:r>
            <w:r w:rsidRPr="009678B7">
              <w:rPr>
                <w:sz w:val="20"/>
                <w:szCs w:val="20"/>
              </w:rPr>
              <w:br/>
              <w:t>wym. 76 x 53 x 185 cm</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D094340-05</w:t>
            </w:r>
          </w:p>
          <w:p w:rsidR="009F2E7F" w:rsidRPr="009678B7" w:rsidRDefault="009F2E7F" w:rsidP="00E71DAD">
            <w:pPr>
              <w:numPr>
                <w:ilvl w:val="0"/>
                <w:numId w:val="27"/>
              </w:numPr>
              <w:spacing w:after="0" w:line="240" w:lineRule="auto"/>
              <w:contextualSpacing/>
              <w:rPr>
                <w:color w:val="000000"/>
              </w:rPr>
            </w:pPr>
            <w:r w:rsidRPr="009678B7">
              <w:rPr>
                <w:color w:val="000000"/>
                <w:sz w:val="20"/>
                <w:szCs w:val="20"/>
              </w:rPr>
              <w:t>obrzeże PCV o gr. 2 mm w kolorze płyty</w:t>
            </w:r>
          </w:p>
          <w:p w:rsidR="009F2E7F" w:rsidRPr="009678B7" w:rsidRDefault="009F2E7F" w:rsidP="00E71DAD">
            <w:pPr>
              <w:numPr>
                <w:ilvl w:val="0"/>
                <w:numId w:val="27"/>
              </w:numPr>
              <w:spacing w:line="252" w:lineRule="auto"/>
              <w:rPr>
                <w:color w:val="000000"/>
              </w:rPr>
            </w:pPr>
            <w:r w:rsidRPr="009678B7">
              <w:rPr>
                <w:color w:val="000000"/>
                <w:sz w:val="20"/>
                <w:szCs w:val="20"/>
              </w:rPr>
              <w:t xml:space="preserve">tył szaf  wykonany z płyty HDF o gr. 3,2 mm, w kolorze białym </w:t>
            </w:r>
          </w:p>
          <w:p w:rsidR="009F2E7F" w:rsidRPr="009678B7" w:rsidRDefault="009F2E7F" w:rsidP="00E71DAD">
            <w:pPr>
              <w:numPr>
                <w:ilvl w:val="0"/>
                <w:numId w:val="27"/>
              </w:numPr>
              <w:spacing w:line="252" w:lineRule="auto"/>
              <w:rPr>
                <w:color w:val="000000"/>
              </w:rPr>
            </w:pPr>
            <w:r w:rsidRPr="009678B7">
              <w:rPr>
                <w:color w:val="000000"/>
                <w:sz w:val="20"/>
                <w:szCs w:val="20"/>
              </w:rPr>
              <w:t>wygodne uchwyty prostokątne, rozstaw 128 mm, wykonane  z tworzywa sztucznego w kolorze srebrnym</w:t>
            </w:r>
          </w:p>
          <w:p w:rsidR="009F2E7F" w:rsidRPr="009678B7" w:rsidRDefault="009F2E7F" w:rsidP="00E71DAD">
            <w:pPr>
              <w:numPr>
                <w:ilvl w:val="0"/>
                <w:numId w:val="27"/>
              </w:numPr>
              <w:spacing w:line="252" w:lineRule="auto"/>
              <w:rPr>
                <w:color w:val="000000"/>
              </w:rPr>
            </w:pPr>
            <w:r w:rsidRPr="009678B7">
              <w:rPr>
                <w:color w:val="000000"/>
                <w:sz w:val="20"/>
                <w:szCs w:val="20"/>
              </w:rPr>
              <w:t xml:space="preserve">Skrzynie na cokole </w:t>
            </w:r>
          </w:p>
          <w:p w:rsidR="009F2E7F" w:rsidRPr="009678B7" w:rsidRDefault="009F2E7F" w:rsidP="00E71DAD">
            <w:pPr>
              <w:numPr>
                <w:ilvl w:val="0"/>
                <w:numId w:val="27"/>
              </w:numPr>
              <w:spacing w:line="252" w:lineRule="auto"/>
              <w:rPr>
                <w:color w:val="ED1C24"/>
                <w:sz w:val="20"/>
                <w:szCs w:val="20"/>
              </w:rPr>
            </w:pPr>
            <w:r w:rsidRPr="009678B7">
              <w:rPr>
                <w:color w:val="000000"/>
                <w:sz w:val="20"/>
                <w:szCs w:val="20"/>
              </w:rPr>
              <w:t>Szafa  ubraniowa głęboka o wym. 760 x 530 x 1850 mm. W górnej części półka na kapelusze, pod nią zamocowany metalowy drążek na wieszaki ubraniowe. Dwuskrzydłowe drzwi wyposażone w uchwyty  oraz zamek z dwoma kluczykami. Szafa w kolorze klonu.</w:t>
            </w:r>
          </w:p>
          <w:p w:rsidR="009F2E7F" w:rsidRPr="009678B7" w:rsidRDefault="009F2E7F" w:rsidP="00E71DAD">
            <w:pPr>
              <w:numPr>
                <w:ilvl w:val="0"/>
                <w:numId w:val="27"/>
              </w:numPr>
              <w:spacing w:line="252" w:lineRule="auto"/>
              <w:rPr>
                <w:color w:val="ED1C24"/>
                <w:sz w:val="20"/>
                <w:szCs w:val="20"/>
              </w:rPr>
            </w:pPr>
            <w:r w:rsidRPr="009678B7">
              <w:rPr>
                <w:color w:val="000000"/>
                <w:sz w:val="20"/>
                <w:szCs w:val="20"/>
              </w:rPr>
              <w:t>Produkt posiada certyfikat potwierdzający za zgodność z normami: PN-EN 14073-2:2006, PN-F-06009:2001, PN-F-06010-05:1990</w:t>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113</w:t>
            </w:r>
          </w:p>
        </w:tc>
        <w:tc>
          <w:tcPr>
            <w:tcW w:w="2410" w:type="dxa"/>
          </w:tcPr>
          <w:p w:rsidR="009F2E7F" w:rsidRPr="004512DF" w:rsidRDefault="009F2E7F" w:rsidP="00E71DAD">
            <w:pPr>
              <w:spacing w:after="0" w:line="240" w:lineRule="auto"/>
              <w:rPr>
                <w:sz w:val="20"/>
                <w:szCs w:val="20"/>
              </w:rPr>
            </w:pPr>
            <w:r>
              <w:rPr>
                <w:noProof/>
                <w:lang w:eastAsia="pl-PL"/>
              </w:rPr>
              <w:pict>
                <v:shape id="Obraz 3" o:spid="_x0000_i1052" type="#_x0000_t75" alt="Szafa wysoka z 10 schowkami - klon" style="width:86.25pt;height:86.25pt;visibility:visible">
                  <v:imagedata r:id="rId101"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rPr>
                <w:sz w:val="20"/>
                <w:szCs w:val="20"/>
              </w:rPr>
            </w:pPr>
            <w:r w:rsidRPr="004512DF">
              <w:rPr>
                <w:sz w:val="20"/>
                <w:szCs w:val="20"/>
              </w:rPr>
              <w:t>2.11</w:t>
            </w:r>
          </w:p>
        </w:tc>
        <w:tc>
          <w:tcPr>
            <w:tcW w:w="4680" w:type="dxa"/>
          </w:tcPr>
          <w:p w:rsidR="009F2E7F" w:rsidRPr="009678B7" w:rsidRDefault="009F2E7F" w:rsidP="00E71DAD">
            <w:pPr>
              <w:spacing w:after="0" w:line="240" w:lineRule="auto"/>
              <w:rPr>
                <w:b/>
                <w:sz w:val="20"/>
                <w:szCs w:val="20"/>
              </w:rPr>
            </w:pPr>
            <w:r w:rsidRPr="009678B7">
              <w:rPr>
                <w:b/>
                <w:sz w:val="20"/>
                <w:szCs w:val="20"/>
              </w:rPr>
              <w:t>Szafa wysoka z 10 schowkami</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 xml:space="preserve">Szafka z 10 schowkami na rzeczy osobiste wykonana z płyty laminowanej o gr. 18 mm w tonacji klonu </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Wszystkie schowki zamykane na zamek</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wym. 76 x 40 x 185 cm</w:t>
            </w:r>
          </w:p>
          <w:p w:rsidR="009F2E7F" w:rsidRPr="009678B7" w:rsidRDefault="009F2E7F" w:rsidP="00E71DAD">
            <w:pPr>
              <w:pStyle w:val="ListParagraph"/>
              <w:numPr>
                <w:ilvl w:val="0"/>
                <w:numId w:val="27"/>
              </w:numPr>
              <w:spacing w:after="0" w:line="240" w:lineRule="auto"/>
              <w:rPr>
                <w:sz w:val="20"/>
                <w:szCs w:val="20"/>
              </w:rPr>
            </w:pPr>
            <w:r w:rsidRPr="009678B7">
              <w:rPr>
                <w:sz w:val="20"/>
                <w:szCs w:val="20"/>
              </w:rPr>
              <w:t>Kod produktu: D094338-05</w:t>
            </w:r>
          </w:p>
          <w:p w:rsidR="009F2E7F" w:rsidRPr="009678B7" w:rsidRDefault="009F2E7F" w:rsidP="00E71DAD">
            <w:pPr>
              <w:pStyle w:val="ListParagraph"/>
              <w:numPr>
                <w:ilvl w:val="0"/>
                <w:numId w:val="27"/>
              </w:numPr>
              <w:spacing w:after="0" w:line="240" w:lineRule="auto"/>
              <w:rPr>
                <w:color w:val="000000"/>
              </w:rPr>
            </w:pPr>
            <w:r w:rsidRPr="009678B7">
              <w:rPr>
                <w:color w:val="000000"/>
                <w:sz w:val="20"/>
                <w:szCs w:val="20"/>
              </w:rPr>
              <w:t>obrzeże PCV o gr. 2 mm w kolorze płyty</w:t>
            </w:r>
          </w:p>
          <w:p w:rsidR="009F2E7F" w:rsidRPr="009678B7" w:rsidRDefault="009F2E7F" w:rsidP="00E71DAD">
            <w:pPr>
              <w:pStyle w:val="ListParagraph"/>
              <w:numPr>
                <w:ilvl w:val="0"/>
                <w:numId w:val="27"/>
              </w:numPr>
              <w:spacing w:after="0" w:line="240" w:lineRule="auto"/>
              <w:rPr>
                <w:color w:val="000000"/>
              </w:rPr>
            </w:pPr>
            <w:r w:rsidRPr="009678B7">
              <w:rPr>
                <w:color w:val="000000"/>
                <w:sz w:val="20"/>
                <w:szCs w:val="20"/>
              </w:rPr>
              <w:t xml:space="preserve">tył szaf wykonany z płyty HDF o gr. 3,2 mm, w kolorze białym </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 xml:space="preserve">- Skrzynie na cokole </w:t>
            </w:r>
          </w:p>
          <w:p w:rsidR="009F2E7F" w:rsidRPr="009678B7" w:rsidRDefault="009F2E7F" w:rsidP="00E71DAD">
            <w:pPr>
              <w:pStyle w:val="ListParagraph"/>
              <w:numPr>
                <w:ilvl w:val="0"/>
                <w:numId w:val="27"/>
              </w:numPr>
              <w:spacing w:after="0" w:line="240" w:lineRule="auto"/>
              <w:rPr>
                <w:color w:val="000000"/>
              </w:rPr>
            </w:pPr>
            <w:r w:rsidRPr="009678B7">
              <w:rPr>
                <w:color w:val="000000"/>
                <w:sz w:val="20"/>
                <w:szCs w:val="20"/>
              </w:rPr>
              <w:t>Szafa wyposażona w 10 schowków na rzeczy osobiste. Wszystkie schowki posiadają drzwiczki o wym. 368 x 347,4 mm, zamykane na zamek z dwoma kluczykami. Szafa w kolorze klonu.</w:t>
            </w:r>
          </w:p>
          <w:p w:rsidR="009F2E7F" w:rsidRPr="009678B7" w:rsidRDefault="009F2E7F" w:rsidP="00E71DAD">
            <w:pPr>
              <w:pStyle w:val="ListParagraph"/>
              <w:numPr>
                <w:ilvl w:val="0"/>
                <w:numId w:val="27"/>
              </w:numPr>
              <w:spacing w:after="0" w:line="240" w:lineRule="auto"/>
              <w:rPr>
                <w:color w:val="FF0000"/>
                <w:sz w:val="20"/>
                <w:szCs w:val="20"/>
              </w:rPr>
            </w:pPr>
            <w:r w:rsidRPr="009678B7">
              <w:rPr>
                <w:color w:val="000000"/>
                <w:sz w:val="20"/>
                <w:szCs w:val="20"/>
              </w:rPr>
              <w:t>Produkt posiada certyfikat potwierdzający za zgodność z normami: PN-EN 14073-2:2006, PN-F-06009:2001, PN-F-06010-05:1990</w:t>
            </w:r>
          </w:p>
          <w:p w:rsidR="009F2E7F" w:rsidRPr="009678B7" w:rsidRDefault="009F2E7F" w:rsidP="00E71DAD">
            <w:pPr>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E71DAD">
            <w:pPr>
              <w:spacing w:after="0" w:line="240" w:lineRule="auto"/>
              <w:jc w:val="center"/>
              <w:rPr>
                <w:sz w:val="20"/>
                <w:szCs w:val="20"/>
              </w:rPr>
            </w:pPr>
            <w:r w:rsidRPr="004512DF">
              <w:rPr>
                <w:sz w:val="20"/>
                <w:szCs w:val="20"/>
              </w:rPr>
              <w:t>MK3</w:t>
            </w:r>
          </w:p>
        </w:tc>
        <w:tc>
          <w:tcPr>
            <w:tcW w:w="2410" w:type="dxa"/>
          </w:tcPr>
          <w:p w:rsidR="009F2E7F" w:rsidRPr="004512DF" w:rsidRDefault="009F2E7F" w:rsidP="00E71DAD">
            <w:pPr>
              <w:spacing w:after="0" w:line="240" w:lineRule="auto"/>
              <w:jc w:val="center"/>
              <w:rPr>
                <w:noProof/>
                <w:lang w:eastAsia="pl-PL"/>
              </w:rPr>
            </w:pPr>
            <w:r w:rsidRPr="004512DF">
              <w:rPr>
                <w:noProof/>
                <w:lang w:eastAsia="pl-PL"/>
              </w:rPr>
              <w:t>Wg. rysunku 03</w:t>
            </w:r>
          </w:p>
          <w:p w:rsidR="009F2E7F" w:rsidRPr="004512DF" w:rsidRDefault="009F2E7F" w:rsidP="00E71DAD">
            <w:pPr>
              <w:spacing w:after="0" w:line="240" w:lineRule="auto"/>
              <w:jc w:val="center"/>
              <w:rPr>
                <w:noProof/>
                <w:lang w:eastAsia="pl-PL"/>
              </w:rPr>
            </w:pPr>
          </w:p>
        </w:tc>
        <w:tc>
          <w:tcPr>
            <w:tcW w:w="851" w:type="dxa"/>
          </w:tcPr>
          <w:p w:rsidR="009F2E7F" w:rsidRPr="004512DF" w:rsidRDefault="009F2E7F" w:rsidP="00E71DAD">
            <w:pPr>
              <w:spacing w:after="0" w:line="240" w:lineRule="auto"/>
              <w:jc w:val="center"/>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2.11</w:t>
            </w:r>
          </w:p>
        </w:tc>
        <w:tc>
          <w:tcPr>
            <w:tcW w:w="4680" w:type="dxa"/>
          </w:tcPr>
          <w:p w:rsidR="009F2E7F" w:rsidRPr="009678B7" w:rsidRDefault="009F2E7F" w:rsidP="00E71DAD">
            <w:pPr>
              <w:spacing w:after="0" w:line="240" w:lineRule="auto"/>
              <w:rPr>
                <w:b/>
                <w:sz w:val="20"/>
                <w:szCs w:val="20"/>
              </w:rPr>
            </w:pPr>
            <w:r w:rsidRPr="009678B7">
              <w:rPr>
                <w:b/>
                <w:sz w:val="20"/>
                <w:szCs w:val="20"/>
              </w:rPr>
              <w:t>Zestaw mebli kuchennych</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zestaw złożony ze standardowych szafek kuchennych  stojących  i wiszących</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w skład zestawu wchodzą:</w:t>
            </w:r>
          </w:p>
          <w:p w:rsidR="009F2E7F" w:rsidRPr="009678B7" w:rsidRDefault="009F2E7F" w:rsidP="00E71DAD">
            <w:pPr>
              <w:pStyle w:val="ListParagraph"/>
              <w:spacing w:after="0" w:line="240" w:lineRule="auto"/>
              <w:rPr>
                <w:sz w:val="20"/>
                <w:szCs w:val="20"/>
              </w:rPr>
            </w:pPr>
            <w:r w:rsidRPr="009678B7">
              <w:rPr>
                <w:sz w:val="20"/>
                <w:szCs w:val="20"/>
              </w:rPr>
              <w:t>- szafka stojąca pod zlewozmywak szer. 80cm - drzwi dwuskrzydłowe</w:t>
            </w:r>
          </w:p>
          <w:p w:rsidR="009F2E7F" w:rsidRPr="009678B7" w:rsidRDefault="009F2E7F" w:rsidP="00E71DAD">
            <w:pPr>
              <w:pStyle w:val="ListParagraph"/>
              <w:spacing w:after="0" w:line="240" w:lineRule="auto"/>
              <w:rPr>
                <w:sz w:val="20"/>
                <w:szCs w:val="20"/>
              </w:rPr>
            </w:pPr>
            <w:r w:rsidRPr="009678B7">
              <w:rPr>
                <w:sz w:val="20"/>
                <w:szCs w:val="20"/>
              </w:rPr>
              <w:t>- szafka stojąca z 3 szufladami - 60cm</w:t>
            </w:r>
          </w:p>
          <w:p w:rsidR="009F2E7F" w:rsidRPr="009678B7" w:rsidRDefault="009F2E7F" w:rsidP="00E71DAD">
            <w:pPr>
              <w:pStyle w:val="ListParagraph"/>
              <w:spacing w:after="0" w:line="240" w:lineRule="auto"/>
              <w:rPr>
                <w:sz w:val="20"/>
                <w:szCs w:val="20"/>
              </w:rPr>
            </w:pPr>
            <w:r w:rsidRPr="009678B7">
              <w:rPr>
                <w:sz w:val="20"/>
                <w:szCs w:val="20"/>
              </w:rPr>
              <w:t>- szafka wisząca z drzwiami dwuskrzydłowymi - 80cm</w:t>
            </w:r>
          </w:p>
          <w:p w:rsidR="009F2E7F" w:rsidRPr="009678B7" w:rsidRDefault="009F2E7F" w:rsidP="00E71DAD">
            <w:pPr>
              <w:pStyle w:val="ListParagraph"/>
              <w:spacing w:after="0" w:line="240" w:lineRule="auto"/>
              <w:rPr>
                <w:sz w:val="20"/>
                <w:szCs w:val="20"/>
              </w:rPr>
            </w:pPr>
            <w:r w:rsidRPr="009678B7">
              <w:rPr>
                <w:sz w:val="20"/>
                <w:szCs w:val="20"/>
              </w:rPr>
              <w:t>- szafka wisząca z drzwiami jednoskrzydłowymi - 60cm</w:t>
            </w:r>
          </w:p>
          <w:p w:rsidR="009F2E7F" w:rsidRPr="009678B7" w:rsidRDefault="009F2E7F" w:rsidP="00E71DAD">
            <w:pPr>
              <w:pStyle w:val="ListParagraph"/>
              <w:spacing w:after="0" w:line="240" w:lineRule="auto"/>
              <w:rPr>
                <w:sz w:val="20"/>
                <w:szCs w:val="20"/>
              </w:rPr>
            </w:pPr>
            <w:r w:rsidRPr="009678B7">
              <w:rPr>
                <w:sz w:val="20"/>
                <w:szCs w:val="20"/>
              </w:rPr>
              <w:t>- blat kuchenny</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korpusy szafek białe lub w okleinowane w kolorze brzozy</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drzwiczki okleinowane w kolorze brzozy</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blat laminowany w kolorze szarym</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uwaga: wszystkie elementy mebli kuchennych, w tym płyty, drzwi, blaty i okucia powinny charakteryzować się wysoką jakością - wymagane jest udzielenie min. 3 letniej gwarancji na meble</w:t>
            </w:r>
          </w:p>
          <w:p w:rsidR="009F2E7F" w:rsidRPr="009678B7" w:rsidRDefault="009F2E7F" w:rsidP="00E71DAD">
            <w:pPr>
              <w:spacing w:after="0" w:line="240" w:lineRule="auto"/>
              <w:rPr>
                <w:b/>
                <w:sz w:val="20"/>
                <w:szCs w:val="20"/>
              </w:rPr>
            </w:pPr>
          </w:p>
          <w:p w:rsidR="009F2E7F" w:rsidRPr="009678B7" w:rsidRDefault="009F2E7F" w:rsidP="00E71DAD">
            <w:pPr>
              <w:spacing w:after="0" w:line="240" w:lineRule="auto"/>
              <w:rPr>
                <w:b/>
                <w:sz w:val="20"/>
                <w:szCs w:val="20"/>
              </w:rPr>
            </w:pPr>
          </w:p>
          <w:p w:rsidR="009F2E7F" w:rsidRPr="009678B7" w:rsidRDefault="009F2E7F" w:rsidP="00E71DAD">
            <w:pPr>
              <w:spacing w:after="0" w:line="240" w:lineRule="auto"/>
              <w:rPr>
                <w:b/>
                <w:sz w:val="20"/>
                <w:szCs w:val="20"/>
              </w:rPr>
            </w:pPr>
          </w:p>
        </w:tc>
        <w:tc>
          <w:tcPr>
            <w:tcW w:w="2880" w:type="dxa"/>
            <w:gridSpan w:val="2"/>
          </w:tcPr>
          <w:p w:rsidR="009F2E7F" w:rsidRPr="004512DF" w:rsidRDefault="009F2E7F" w:rsidP="00E71DAD">
            <w:pPr>
              <w:spacing w:after="0" w:line="240" w:lineRule="auto"/>
              <w:rPr>
                <w:b/>
                <w:sz w:val="20"/>
                <w:szCs w:val="20"/>
              </w:rPr>
            </w:pP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2.14  - SALA ZAJĘĆ TWÓRCZYCH</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064</w:t>
            </w:r>
          </w:p>
        </w:tc>
        <w:tc>
          <w:tcPr>
            <w:tcW w:w="2410" w:type="dxa"/>
          </w:tcPr>
          <w:p w:rsidR="009F2E7F" w:rsidRPr="004512DF" w:rsidRDefault="009F2E7F" w:rsidP="00E71DAD">
            <w:pPr>
              <w:spacing w:after="0" w:line="240" w:lineRule="auto"/>
              <w:rPr>
                <w:sz w:val="20"/>
                <w:szCs w:val="20"/>
              </w:rPr>
            </w:pPr>
            <w:r>
              <w:rPr>
                <w:noProof/>
                <w:lang w:eastAsia="pl-PL"/>
              </w:rPr>
              <w:pict>
                <v:shape id="Obraz 257" o:spid="_x0000_s1122" type="#_x0000_t75" alt="Quadro - zestaw 47, 90 st. " style="position:absolute;margin-left:5.95pt;margin-top:28.5pt;width:87.85pt;height:87.85pt;z-index:-251615744;visibility:visible;mso-position-horizontal-relative:text;mso-position-vertical-relative:text" wrapcoords="-185 0 -185 21415 21600 21415 21600 0 -185 0">
                  <v:imagedata r:id="rId102" o:title=""/>
                  <w10:wrap type="tight"/>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color w:val="000000"/>
                <w:sz w:val="20"/>
                <w:szCs w:val="20"/>
              </w:rPr>
              <w:t>Quadro - zestaw 47, 90 st.</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Meble wykonane z płyty laminowanej w tonacji klonu oraz białej, o gr. 18 mm, fronty wykonane z foliowanej płyty MDF, o gr. 18 mm.</w:t>
            </w:r>
            <w:r w:rsidRPr="009678B7">
              <w:rPr>
                <w:color w:val="000000"/>
                <w:sz w:val="20"/>
                <w:szCs w:val="20"/>
              </w:rPr>
              <w:br/>
              <w:t>• 092187 Quadro - regał wielofunkcyjny, 1 szt.</w:t>
            </w:r>
            <w:r w:rsidRPr="009678B7">
              <w:rPr>
                <w:color w:val="000000"/>
                <w:sz w:val="20"/>
                <w:szCs w:val="20"/>
              </w:rPr>
              <w:br/>
              <w:t>• 092199 Półki do Quadro, 2 szt., 1 kpl.</w:t>
            </w:r>
            <w:r w:rsidRPr="009678B7">
              <w:rPr>
                <w:color w:val="000000"/>
                <w:sz w:val="20"/>
                <w:szCs w:val="20"/>
              </w:rPr>
              <w:br/>
              <w:t>• 092287 Półki wąskie do Quadro, 2 szt., 1 kpl.</w:t>
            </w:r>
            <w:r w:rsidRPr="009678B7">
              <w:rPr>
                <w:color w:val="000000"/>
                <w:sz w:val="20"/>
                <w:szCs w:val="20"/>
              </w:rPr>
              <w:br/>
              <w:t>• 092071 Quadro - drzwiczki z zamkiem średnie, 1 para, 90 st. - białe, 1 szt.</w:t>
            </w:r>
            <w:r w:rsidRPr="009678B7">
              <w:rPr>
                <w:color w:val="000000"/>
                <w:sz w:val="20"/>
                <w:szCs w:val="20"/>
              </w:rPr>
              <w:br/>
              <w:t>• 092200 Quadro - drzwiczki małe 90 st. - białe, 2 szt.</w:t>
            </w:r>
            <w:r w:rsidRPr="009678B7">
              <w:rPr>
                <w:color w:val="000000"/>
                <w:sz w:val="20"/>
                <w:szCs w:val="20"/>
              </w:rPr>
              <w:br/>
              <w:t>• 092291 Quadro - skrzynia duża - biała, 2 szt.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wym. 154 x 41,5 x 161,6 cm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Kod produktu: SET6050</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Zestaw meblowy złożony z:</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1 szt. -  Regał  o wym. (szer x gł. wys.): 1540x 415 x 1616 mm Regał ze stopkami chroniącymi przed zarysowaniem podłogi.</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Regał  z 3 półkami (4 przestrzenie), 3 górne przestrzenie rozdzielone 3 pionowymi przegrodami, dolna przestrzeń rozdzielona 1 pionową przegrodą ( całość 14 przestrzeni)</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Korpus, cokół oraz plecy w dolnej części  regału wykonane z płyty laminowanej o gr. 18mm w kolorze klon z obrzeżem PCV 2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Plecy wsuwane w nafrezowane rowki w bokach i wieńcu górnym szafki, wykonane z płyty HDF o gr.3 mm każda (z zewnątrz w kolorze klon,  od wewnątrz w kolorze białym)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Półki i przegrody wykonane z płyty laminowanej o gr 18 mm w kolorze białym z obrzeżem PCV 1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Regał ze stopkami chroniącymi przed zarysowaniem podłogi.</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2 szt - Półki wykonane z płyty laminowanej o gr 18 mm w kolorze białym z obrzeżem PCV 1 mm., wym: 365 x 370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2 szt - Półki wykonane z płyty laminowanej o gr 18 mm w kolorze białym z obrzeżem PCV 1 mm., wym: 355 x 370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xml:space="preserve">Po montażu -  drzwiczki są wsunięte w głąb regału ( odpowiednio o gr. frontu drzwiczek), tworząc jedną płaszczyznę z krawędzią korpusu.  </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xml:space="preserve">Drzwiczki: </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Drzwiczki wykonane z płyty MDF o gr. 18 mm z promieniem R3 na krawędziach zewnętrznego lica tego frontu, front od wewnętrznej strony laminowany na biało, od zewnetrznej pokryty folią termoplastyczną o jednolitej matowej fakturze o gr min. 0,30 mm w kolorach:</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białe, 2 szt.- wym. drzwiczek  370 x 370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wyposażone w zawiasy o kącie otwarcia 90 st</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uchwyt z tworzywa sztucznego w kol. aluminium wpuszczony w płytę frontu</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Drzwiczki z zamkiem: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wykonane z płyty MDF o gr. 18 mm z promieniem R3 na krawędziach zewnętrznego lica tego frontu, front od wewnętrznej strony laminowany na biało, od zewnetrznej pokryty folią termoplastyczną o jednolitej matowej fakturze o gr min. 0,30 mm w kolorze białym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wyposażone w zawiasy o kącie otwarcia 90 st</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uchwyt z tworzywa sztucznego w kol. aluminium wpuszczony w płytę frontu</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wyposażone w zamek</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- 1 para</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wym. jednego skrzydła  370 x 744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Skrzynie:</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Korpus oraz plecy  skrzyni  wykonane z płyty laminowanej o gr. 18mm w kolorze białym  z obrzeżem 2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Front wykonany z płyty MDF o gr. 18 mm z promieniem R3 na krawędziach zewnętrznego lica tego frontu, front od wewnętrznej strony laminowany na biało, od zewnetrznej pokryty folią termoplastyczną o jednolitej matowej fakturze o gr min. 0,30 mm w kolorze białym - 2 szt,</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2 uchwyty z tworzywa sztucznego w kol. aluminium wpuszczone w płytę frontu</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Skrzynia wyposażona w 4 kółka z hamulcami –  wys.  80 mm</w:t>
            </w:r>
          </w:p>
          <w:p w:rsidR="009F2E7F" w:rsidRPr="009678B7" w:rsidRDefault="009F2E7F" w:rsidP="00E71DAD">
            <w:pPr>
              <w:pStyle w:val="ListParagraph"/>
              <w:numPr>
                <w:ilvl w:val="0"/>
                <w:numId w:val="25"/>
              </w:numPr>
              <w:spacing w:after="0" w:line="240" w:lineRule="auto"/>
              <w:rPr>
                <w:color w:val="FF0000"/>
                <w:sz w:val="20"/>
                <w:szCs w:val="20"/>
              </w:rPr>
            </w:pPr>
            <w:r w:rsidRPr="009678B7">
              <w:rPr>
                <w:color w:val="000000"/>
                <w:sz w:val="20"/>
                <w:szCs w:val="20"/>
              </w:rPr>
              <w:t>. • wym. frontu 740 x 370 mm • wym. wewn. 690  x 325 x 280 mm</w:t>
            </w:r>
          </w:p>
          <w:p w:rsidR="009F2E7F" w:rsidRPr="009678B7" w:rsidRDefault="009F2E7F" w:rsidP="00E71DAD">
            <w:pPr>
              <w:pStyle w:val="ListParagraph"/>
              <w:spacing w:after="0" w:line="240" w:lineRule="auto"/>
              <w:rPr>
                <w:color w:val="000000"/>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065</w:t>
            </w:r>
          </w:p>
        </w:tc>
        <w:tc>
          <w:tcPr>
            <w:tcW w:w="2410" w:type="dxa"/>
          </w:tcPr>
          <w:p w:rsidR="009F2E7F" w:rsidRPr="004512DF" w:rsidRDefault="009F2E7F" w:rsidP="00E71DAD">
            <w:pPr>
              <w:spacing w:after="0" w:line="240" w:lineRule="auto"/>
              <w:rPr>
                <w:sz w:val="20"/>
                <w:szCs w:val="20"/>
              </w:rPr>
            </w:pPr>
            <w:r>
              <w:rPr>
                <w:noProof/>
                <w:lang w:eastAsia="pl-PL"/>
              </w:rPr>
              <w:pict>
                <v:shape id="Obraz 258" o:spid="_x0000_s1123" type="#_x0000_t75" alt="Ławka gimnastyczna 2 m" style="position:absolute;margin-left:5.8pt;margin-top:19.55pt;width:93.55pt;height:93.55pt;z-index:-251614720;visibility:visible;mso-position-horizontal-relative:text;mso-position-vertical-relative:text" wrapcoords="-173 0 -173 21427 21600 21427 21600 0 -173 0">
                  <v:imagedata r:id="rId103" o:title=""/>
                  <w10:wrap type="tight"/>
                </v:shape>
              </w:pict>
            </w:r>
          </w:p>
        </w:tc>
        <w:tc>
          <w:tcPr>
            <w:tcW w:w="851" w:type="dxa"/>
          </w:tcPr>
          <w:p w:rsidR="009F2E7F" w:rsidRPr="004512DF" w:rsidRDefault="009F2E7F" w:rsidP="00E71DAD">
            <w:pPr>
              <w:spacing w:after="0" w:line="240" w:lineRule="auto"/>
              <w:rPr>
                <w:sz w:val="20"/>
                <w:szCs w:val="20"/>
              </w:rPr>
            </w:pPr>
            <w:r w:rsidRPr="004512DF">
              <w:rPr>
                <w:sz w:val="20"/>
                <w:szCs w:val="20"/>
              </w:rPr>
              <w:t>2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color w:val="000000"/>
                <w:sz w:val="20"/>
                <w:szCs w:val="20"/>
              </w:rPr>
              <w:t>Ławka gimnastyczna 2 m</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 xml:space="preserve">Ławki wykonane z lakierowanego drewna iglastego. Drewniane nogi posiadają niebrudzące stopki z gumy. Wsporniki stalowe łączące elementy ławki usztywniają jej konstrukcję zapewniając stabilność oraz bezpieczeństwo eksploatacji. Wszystkie krawędzie płyty, belki oraz nóg są zaokrąglone. Ławka posiada stały zaczep umożliwiający zawieszanie na drabince, drążku lub skrzyni gimnastycznej. Po odwróceniu belka ławki o szerokości 10 cm może służyć jako równoważnia.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wys. 31 cm, dł. 2 m</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Kod produktu: 026001</w:t>
            </w:r>
          </w:p>
        </w:tc>
        <w:tc>
          <w:tcPr>
            <w:tcW w:w="2880" w:type="dxa"/>
            <w:gridSpan w:val="2"/>
          </w:tcPr>
          <w:p w:rsidR="009F2E7F" w:rsidRPr="004512DF" w:rsidRDefault="009F2E7F" w:rsidP="00E71DAD">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066</w:t>
            </w:r>
          </w:p>
        </w:tc>
        <w:tc>
          <w:tcPr>
            <w:tcW w:w="2410" w:type="dxa"/>
          </w:tcPr>
          <w:p w:rsidR="009F2E7F" w:rsidRPr="004512DF" w:rsidRDefault="009F2E7F" w:rsidP="00E71DAD">
            <w:pPr>
              <w:spacing w:after="0" w:line="240" w:lineRule="auto"/>
              <w:rPr>
                <w:sz w:val="20"/>
                <w:szCs w:val="20"/>
              </w:rPr>
            </w:pPr>
            <w:r>
              <w:rPr>
                <w:noProof/>
                <w:lang w:eastAsia="pl-PL"/>
              </w:rPr>
              <w:pict>
                <v:shape id="Obraz 259" o:spid="_x0000_s1124" type="#_x0000_t75" alt="Szafka na poduszki" style="position:absolute;margin-left:12.55pt;margin-top:7.35pt;width:79.35pt;height:79.35pt;z-index:-251613696;visibility:visible;mso-position-horizontal-relative:text;mso-position-vertical-relative:text" wrapcoords="-204 0 -204 21396 21600 21396 21600 0 -204 0">
                  <v:imagedata r:id="rId104" o:title=""/>
                  <w10:wrap type="tight"/>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color w:val="000000"/>
                <w:sz w:val="20"/>
                <w:szCs w:val="20"/>
              </w:rPr>
              <w:t>Szafka na poduszki</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 xml:space="preserve">Mobilna szafka przeznaczona do przechowywania poduszek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Mieści po 20 szt. w każdej komorze</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Wykonana z płyty laminowanej w tonacji brzozy. </w:t>
            </w:r>
            <w:r w:rsidRPr="009678B7">
              <w:rPr>
                <w:color w:val="000000"/>
                <w:sz w:val="20"/>
                <w:szCs w:val="20"/>
              </w:rPr>
              <w:br/>
              <w:t>wym. 76 x 37 x 76,5 cm</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Kod produktu: 092749</w:t>
            </w:r>
          </w:p>
        </w:tc>
        <w:tc>
          <w:tcPr>
            <w:tcW w:w="2880" w:type="dxa"/>
            <w:gridSpan w:val="2"/>
          </w:tcPr>
          <w:p w:rsidR="009F2E7F" w:rsidRPr="004512DF" w:rsidRDefault="009F2E7F" w:rsidP="00E71DAD">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067</w:t>
            </w:r>
          </w:p>
        </w:tc>
        <w:tc>
          <w:tcPr>
            <w:tcW w:w="2410" w:type="dxa"/>
          </w:tcPr>
          <w:p w:rsidR="009F2E7F" w:rsidRPr="004512DF" w:rsidRDefault="009F2E7F" w:rsidP="00E71DAD">
            <w:pPr>
              <w:spacing w:after="0" w:line="240" w:lineRule="auto"/>
              <w:rPr>
                <w:sz w:val="20"/>
                <w:szCs w:val="20"/>
              </w:rPr>
            </w:pPr>
            <w:r>
              <w:rPr>
                <w:noProof/>
                <w:lang w:eastAsia="pl-PL"/>
              </w:rPr>
              <w:pict>
                <v:shape id="Obraz 260" o:spid="_x0000_s1125" type="#_x0000_t75" alt="Poduszki kwadratowe 20 szt." style="position:absolute;margin-left:12.55pt;margin-top:6.9pt;width:76.55pt;height:76.55pt;z-index:-251612672;visibility:visible;mso-position-horizontal-relative:text;mso-position-vertical-relative:text" wrapcoords="-212 0 -212 21388 21600 21388 21600 0 -212 0">
                  <v:imagedata r:id="rId105" o:title=""/>
                  <w10:wrap type="tight"/>
                </v:shape>
              </w:pict>
            </w:r>
          </w:p>
        </w:tc>
        <w:tc>
          <w:tcPr>
            <w:tcW w:w="851" w:type="dxa"/>
          </w:tcPr>
          <w:p w:rsidR="009F2E7F" w:rsidRPr="004512DF" w:rsidRDefault="009F2E7F" w:rsidP="00E71DAD">
            <w:pPr>
              <w:spacing w:after="0" w:line="240" w:lineRule="auto"/>
              <w:rPr>
                <w:sz w:val="20"/>
                <w:szCs w:val="20"/>
              </w:rPr>
            </w:pPr>
            <w:r w:rsidRPr="004512DF">
              <w:rPr>
                <w:sz w:val="20"/>
                <w:szCs w:val="20"/>
              </w:rPr>
              <w:t>2 kpl.</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color w:val="000000"/>
                <w:sz w:val="20"/>
                <w:szCs w:val="20"/>
              </w:rPr>
              <w:t>Poduszki kwadratowe 20 szt.</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 xml:space="preserve">Poduszki wykonane z trwałej tkaniny PCV, łatwej do utrzymania w czystości, wypełnione gąbką.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Wymiarem dopasowane do szafki na poduszki</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wym. 35 x 35 cm </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wys. 3 cm</w:t>
            </w:r>
          </w:p>
          <w:p w:rsidR="009F2E7F" w:rsidRPr="009678B7" w:rsidRDefault="009F2E7F" w:rsidP="00E71DAD">
            <w:pPr>
              <w:pStyle w:val="ListParagraph"/>
              <w:numPr>
                <w:ilvl w:val="0"/>
                <w:numId w:val="25"/>
              </w:numPr>
              <w:spacing w:after="0" w:line="240" w:lineRule="auto"/>
              <w:rPr>
                <w:sz w:val="20"/>
                <w:szCs w:val="20"/>
              </w:rPr>
            </w:pPr>
            <w:r w:rsidRPr="009678B7">
              <w:rPr>
                <w:color w:val="000000"/>
                <w:sz w:val="20"/>
                <w:szCs w:val="20"/>
              </w:rPr>
              <w:t>Kod produktu: 101389</w:t>
            </w:r>
          </w:p>
        </w:tc>
        <w:tc>
          <w:tcPr>
            <w:tcW w:w="2880" w:type="dxa"/>
            <w:gridSpan w:val="2"/>
          </w:tcPr>
          <w:p w:rsidR="009F2E7F" w:rsidRPr="004512DF" w:rsidRDefault="009F2E7F" w:rsidP="00E71DAD">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068</w:t>
            </w:r>
          </w:p>
        </w:tc>
        <w:tc>
          <w:tcPr>
            <w:tcW w:w="2410" w:type="dxa"/>
          </w:tcPr>
          <w:p w:rsidR="009F2E7F" w:rsidRPr="004512DF" w:rsidRDefault="009F2E7F" w:rsidP="00E71DAD">
            <w:pPr>
              <w:spacing w:after="0" w:line="240" w:lineRule="auto"/>
              <w:rPr>
                <w:sz w:val="20"/>
                <w:szCs w:val="20"/>
              </w:rPr>
            </w:pPr>
            <w:r>
              <w:rPr>
                <w:noProof/>
                <w:lang w:eastAsia="pl-PL"/>
              </w:rPr>
              <w:pict>
                <v:shape id="Obraz 49" o:spid="_x0000_i1053" type="#_x0000_t75" alt="Schubert Carnegy-61 pianino cyfrowe 61 klawiszy MIDI czarne" style="width:99.75pt;height:99.75pt;visibility:visible">
                  <v:imagedata r:id="rId106" o:title=""/>
                </v:shape>
              </w:pict>
            </w:r>
          </w:p>
          <w:p w:rsidR="009F2E7F" w:rsidRPr="004512DF" w:rsidRDefault="009F2E7F" w:rsidP="00E71DAD">
            <w:pPr>
              <w:spacing w:after="0" w:line="240" w:lineRule="auto"/>
              <w:rPr>
                <w:sz w:val="20"/>
                <w:szCs w:val="20"/>
              </w:rPr>
            </w:pPr>
            <w:r>
              <w:rPr>
                <w:noProof/>
                <w:lang w:eastAsia="pl-PL"/>
              </w:rPr>
              <w:pict>
                <v:shape id="Obraz 52" o:spid="_x0000_i1054" type="#_x0000_t75" alt="Malone Piano Bench ławka do keyboarda czarna" style="width:63pt;height:63pt;visibility:visible">
                  <v:imagedata r:id="rId107"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color w:val="000000"/>
                <w:sz w:val="20"/>
                <w:szCs w:val="20"/>
              </w:rPr>
              <w:t>Zestaw keyboard MIDI drewniana obudowa + stołek</w:t>
            </w:r>
          </w:p>
          <w:p w:rsidR="009F2E7F" w:rsidRPr="009678B7" w:rsidRDefault="009F2E7F" w:rsidP="00E71DAD">
            <w:pPr>
              <w:spacing w:after="0" w:line="240" w:lineRule="auto"/>
              <w:rPr>
                <w:sz w:val="20"/>
                <w:szCs w:val="20"/>
                <w:u w:val="single"/>
              </w:rPr>
            </w:pPr>
            <w:r w:rsidRPr="009678B7">
              <w:rPr>
                <w:color w:val="000000"/>
                <w:sz w:val="20"/>
                <w:szCs w:val="20"/>
                <w:u w:val="single"/>
              </w:rPr>
              <w:t>Pianino cyfrowe</w:t>
            </w:r>
          </w:p>
          <w:p w:rsidR="009F2E7F" w:rsidRPr="009678B7" w:rsidRDefault="009F2E7F" w:rsidP="00E71DAD">
            <w:pPr>
              <w:spacing w:after="0" w:line="240" w:lineRule="auto"/>
              <w:rPr>
                <w:color w:val="000000"/>
                <w:sz w:val="20"/>
                <w:szCs w:val="20"/>
                <w:u w:val="single"/>
              </w:rPr>
            </w:pP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pianino cyfrowe z 61 klawiszami z czułością nacisku</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funkcja nagrywania, akompaniamentu oraz nauki</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zintegrowane 2-drożne głośniki oraz wyjście na słuchawki</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czarna, drewniana obudowa z pokrywą i statywem na nuty</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możliwość podłączenia pedału</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złącza: 1x podłączenie pedału sustain jack 6,3mm, 1x wejście MIDI, 1x wyjście MIDI, 1x wyjście jack 6,3 mm, 1 x wyjście jack 6,3 mm dla słuchawek</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100 rytmów</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136 instrumentów</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8 utworów demo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sustain/wibrato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funkcja fill-in</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funkcja sync</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funkcja intro/outro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automatyczny akompaniament</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ekran LCD</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metronom</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funkcja playback</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uniwersalne pokrętło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przyciski do regulacji głośności sumy</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przyciski do regulacji głośności akompaniamentu</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regulowane tempo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włącznik/wyłącznik na urządzeniu</w:t>
            </w:r>
          </w:p>
          <w:p w:rsidR="009F2E7F" w:rsidRPr="009678B7" w:rsidRDefault="009F2E7F" w:rsidP="00E71DAD">
            <w:pPr>
              <w:pStyle w:val="ListParagraph"/>
              <w:numPr>
                <w:ilvl w:val="0"/>
                <w:numId w:val="25"/>
              </w:numPr>
              <w:pBdr>
                <w:bottom w:val="single" w:sz="6" w:space="8" w:color="E1E1E1"/>
              </w:pBdr>
              <w:spacing w:after="0" w:line="240" w:lineRule="auto"/>
              <w:rPr>
                <w:sz w:val="20"/>
                <w:szCs w:val="20"/>
                <w:u w:val="single"/>
              </w:rPr>
            </w:pPr>
            <w:r w:rsidRPr="009678B7">
              <w:rPr>
                <w:color w:val="000000"/>
                <w:sz w:val="20"/>
                <w:szCs w:val="20"/>
              </w:rPr>
              <w:t>zasilanie: 230V, 50Hz przewodem zasilającym</w:t>
            </w:r>
          </w:p>
          <w:p w:rsidR="009F2E7F" w:rsidRPr="009678B7" w:rsidRDefault="009F2E7F" w:rsidP="00E71DAD">
            <w:pPr>
              <w:pBdr>
                <w:bottom w:val="single" w:sz="6" w:space="8" w:color="E1E1E1"/>
              </w:pBdr>
              <w:spacing w:after="0" w:line="240" w:lineRule="auto"/>
              <w:rPr>
                <w:sz w:val="20"/>
                <w:szCs w:val="20"/>
                <w:u w:val="single"/>
              </w:rPr>
            </w:pPr>
            <w:r w:rsidRPr="009678B7">
              <w:rPr>
                <w:color w:val="000000"/>
                <w:sz w:val="20"/>
                <w:szCs w:val="20"/>
                <w:u w:val="single"/>
              </w:rPr>
              <w:t>Stołek</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ławka do keyboarda i fortepianu</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3-stopniowa regulacja wysokości siedziska</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poduszka siedziska wypełniona pianką o grubości 5cm</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3-stopniowa regulacja wysokości siedziska - 45cm, 50cm, 55cm</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stalowy stelaż malowany proszkowo</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pokrycie trwałą skórą syntetyczną</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solidna konstrukcja</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ogumowane, antypoślizgowe stopki zapewniające stabilna pozycję i chroniące podłogę przed uszkodzeniami</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powierzchnia siedziska: 53 x 25 cm (szer. x głęb.)</w:t>
            </w:r>
          </w:p>
          <w:p w:rsidR="009F2E7F" w:rsidRPr="009678B7" w:rsidRDefault="009F2E7F" w:rsidP="00E71DAD">
            <w:pPr>
              <w:pStyle w:val="ListParagraph"/>
              <w:numPr>
                <w:ilvl w:val="0"/>
                <w:numId w:val="25"/>
              </w:numPr>
              <w:pBdr>
                <w:bottom w:val="single" w:sz="6" w:space="8" w:color="E1E1E1"/>
              </w:pBdr>
              <w:spacing w:after="0" w:line="240" w:lineRule="auto"/>
              <w:rPr>
                <w:sz w:val="20"/>
                <w:szCs w:val="20"/>
              </w:rPr>
            </w:pPr>
            <w:r w:rsidRPr="009678B7">
              <w:rPr>
                <w:color w:val="000000"/>
                <w:sz w:val="20"/>
                <w:szCs w:val="20"/>
              </w:rPr>
              <w:t>wysokość siedziska: 40cm, 45cm, 50cm</w:t>
            </w:r>
          </w:p>
        </w:tc>
        <w:tc>
          <w:tcPr>
            <w:tcW w:w="2880" w:type="dxa"/>
            <w:gridSpan w:val="2"/>
          </w:tcPr>
          <w:p w:rsidR="009F2E7F" w:rsidRPr="004512DF" w:rsidRDefault="009F2E7F" w:rsidP="00E71DAD">
            <w:pPr>
              <w:spacing w:after="0" w:line="240" w:lineRule="auto"/>
              <w:rPr>
                <w:b/>
                <w:sz w:val="20"/>
                <w:szCs w:val="20"/>
              </w:rPr>
            </w:pP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r w:rsidRPr="004512DF">
              <w:rPr>
                <w:sz w:val="20"/>
                <w:szCs w:val="20"/>
              </w:rPr>
              <w:t>069</w:t>
            </w:r>
          </w:p>
        </w:tc>
        <w:tc>
          <w:tcPr>
            <w:tcW w:w="2410" w:type="dxa"/>
          </w:tcPr>
          <w:p w:rsidR="009F2E7F" w:rsidRPr="004512DF" w:rsidRDefault="009F2E7F" w:rsidP="00E71DAD">
            <w:pPr>
              <w:spacing w:after="0" w:line="240" w:lineRule="auto"/>
              <w:rPr>
                <w:sz w:val="20"/>
                <w:szCs w:val="20"/>
              </w:rPr>
            </w:pPr>
            <w:r>
              <w:rPr>
                <w:noProof/>
                <w:lang w:eastAsia="pl-PL"/>
              </w:rPr>
              <w:pict>
                <v:shape id="Obraz 22" o:spid="_x0000_i1055" type="#_x0000_t75" alt="Dywan edukacyjny Tuputan" style="width:95.25pt;height:95.25pt;visibility:visible">
                  <v:imagedata r:id="rId108"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sz w:val="20"/>
                <w:szCs w:val="20"/>
              </w:rPr>
              <w:t>Dywan edukacyjny Tuputan</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Dywan o wym. 4 x 4 m </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Zawartość na pendrive: </w:t>
            </w:r>
            <w:r w:rsidRPr="009678B7">
              <w:rPr>
                <w:sz w:val="20"/>
                <w:szCs w:val="20"/>
              </w:rPr>
              <w:br/>
              <w:t>• 20 układów tanecznych w wykonaniu dzieci, </w:t>
            </w:r>
            <w:r w:rsidRPr="009678B7">
              <w:rPr>
                <w:sz w:val="20"/>
                <w:szCs w:val="20"/>
              </w:rPr>
              <w:br/>
              <w:t>• 21 zabaw edukacyjnych w wykonaniu dzieci, </w:t>
            </w:r>
            <w:r w:rsidRPr="009678B7">
              <w:rPr>
                <w:sz w:val="20"/>
                <w:szCs w:val="20"/>
              </w:rPr>
              <w:br/>
              <w:t>• Pliki Audio zawierającą utwory muzyczne (zabawy edukacyjne oraz układy taneczne) do odtworzenia na sprzęcie grającym wraz z przewodnikiem metodycznym ze scenariuszami zajęć, dodatkowo cała powyższa zawartość w wersji do nauki języka Angielskiego. </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Produkt spełnia wszystkie wymogi stawiane w przedszkolach m.in certyfikat higieniczności jak również trudnozaplaności.</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Kod produktu: 056200</w:t>
            </w:r>
          </w:p>
          <w:p w:rsidR="009F2E7F" w:rsidRPr="009678B7" w:rsidRDefault="009F2E7F" w:rsidP="00E71DAD">
            <w:pPr>
              <w:pStyle w:val="ListParagraph"/>
              <w:spacing w:after="0" w:line="240" w:lineRule="auto"/>
              <w:rPr>
                <w:sz w:val="20"/>
                <w:szCs w:val="20"/>
              </w:rPr>
            </w:pPr>
          </w:p>
        </w:tc>
        <w:tc>
          <w:tcPr>
            <w:tcW w:w="2880" w:type="dxa"/>
            <w:gridSpan w:val="2"/>
          </w:tcPr>
          <w:p w:rsidR="009F2E7F" w:rsidRPr="004512DF" w:rsidRDefault="009F2E7F" w:rsidP="00E71DAD">
            <w:pPr>
              <w:spacing w:after="0" w:line="240" w:lineRule="auto"/>
              <w:rPr>
                <w:b/>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p>
        </w:tc>
        <w:tc>
          <w:tcPr>
            <w:tcW w:w="2410" w:type="dxa"/>
          </w:tcPr>
          <w:p w:rsidR="009F2E7F" w:rsidRPr="004512DF" w:rsidRDefault="009F2E7F" w:rsidP="00E71DAD">
            <w:pPr>
              <w:spacing w:after="0" w:line="240" w:lineRule="auto"/>
              <w:rPr>
                <w:noProof/>
                <w:lang w:eastAsia="pl-PL"/>
              </w:rPr>
            </w:pPr>
            <w:r>
              <w:rPr>
                <w:noProof/>
                <w:lang w:eastAsia="pl-PL"/>
              </w:rPr>
              <w:pict>
                <v:shape id="Obraz 27" o:spid="_x0000_i1056" type="#_x0000_t75" alt="Åcianka wspinaczkowa z kamieniami" style="width:93.75pt;height:93.75pt;visibility:visible">
                  <v:imagedata r:id="rId109" o:title=""/>
                </v:shape>
              </w:pict>
            </w:r>
          </w:p>
        </w:tc>
        <w:tc>
          <w:tcPr>
            <w:tcW w:w="851" w:type="dxa"/>
          </w:tcPr>
          <w:p w:rsidR="009F2E7F" w:rsidRPr="004512DF" w:rsidRDefault="009F2E7F" w:rsidP="00E71DAD">
            <w:pPr>
              <w:spacing w:after="0" w:line="240" w:lineRule="auto"/>
              <w:rPr>
                <w:sz w:val="20"/>
                <w:szCs w:val="20"/>
              </w:rPr>
            </w:pPr>
            <w:r w:rsidRPr="004512DF">
              <w:rPr>
                <w:sz w:val="20"/>
                <w:szCs w:val="20"/>
              </w:rPr>
              <w:t>1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sz w:val="20"/>
                <w:szCs w:val="20"/>
              </w:rPr>
              <w:t>Ścianka wspinaczkowa</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wykonane ze sklejki o gr. 18 mm (boki ze sklejki o gr. 25 mm).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Ścianki są bardzo proste w użyciu - wystarczy oprzeć je o zwykłą drabinkę gimnastyczną tak, by zaczep stabilnie trzymał się na drążku. Dzięki temu można także regulować kąt nachylenia ścianki.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średnica zaczepu 5 cm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wym. 80,7 x 12 x 230 cm</w:t>
            </w:r>
          </w:p>
          <w:p w:rsidR="009F2E7F" w:rsidRPr="009678B7" w:rsidRDefault="009F2E7F" w:rsidP="00E71DAD">
            <w:pPr>
              <w:pStyle w:val="ListParagraph"/>
              <w:numPr>
                <w:ilvl w:val="0"/>
                <w:numId w:val="25"/>
              </w:numPr>
              <w:spacing w:after="0" w:line="240" w:lineRule="auto"/>
              <w:rPr>
                <w:sz w:val="20"/>
                <w:szCs w:val="20"/>
              </w:rPr>
            </w:pPr>
            <w:r w:rsidRPr="009678B7">
              <w:rPr>
                <w:sz w:val="20"/>
                <w:szCs w:val="20"/>
              </w:rPr>
              <w:t>Kod produktu: 092343</w:t>
            </w:r>
          </w:p>
        </w:tc>
        <w:tc>
          <w:tcPr>
            <w:tcW w:w="2880" w:type="dxa"/>
            <w:gridSpan w:val="2"/>
          </w:tcPr>
          <w:p w:rsidR="009F2E7F" w:rsidRPr="004512DF" w:rsidRDefault="009F2E7F" w:rsidP="00E71DAD">
            <w:pPr>
              <w:spacing w:after="0" w:line="240" w:lineRule="auto"/>
              <w:rPr>
                <w:i/>
                <w:sz w:val="20"/>
                <w:szCs w:val="20"/>
              </w:rPr>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E71DAD">
            <w:pPr>
              <w:spacing w:after="0" w:line="240" w:lineRule="auto"/>
              <w:rPr>
                <w:sz w:val="20"/>
                <w:szCs w:val="20"/>
              </w:rPr>
            </w:pPr>
          </w:p>
        </w:tc>
        <w:tc>
          <w:tcPr>
            <w:tcW w:w="2410" w:type="dxa"/>
          </w:tcPr>
          <w:p w:rsidR="009F2E7F" w:rsidRPr="004512DF" w:rsidRDefault="009F2E7F" w:rsidP="00E71DAD">
            <w:pPr>
              <w:spacing w:after="0" w:line="240" w:lineRule="auto"/>
              <w:rPr>
                <w:noProof/>
                <w:lang w:eastAsia="pl-PL"/>
              </w:rPr>
            </w:pPr>
            <w:r>
              <w:rPr>
                <w:noProof/>
                <w:lang w:eastAsia="pl-PL"/>
              </w:rPr>
              <w:pict>
                <v:shape id="Obraz 31" o:spid="_x0000_i1057" type="#_x0000_t75" alt="Materac lekki wym. 200 x 85 cm zielony" style="width:103.5pt;height:103.5pt;visibility:visible">
                  <v:imagedata r:id="rId110" o:title=""/>
                </v:shape>
              </w:pict>
            </w:r>
          </w:p>
        </w:tc>
        <w:tc>
          <w:tcPr>
            <w:tcW w:w="851" w:type="dxa"/>
          </w:tcPr>
          <w:p w:rsidR="009F2E7F" w:rsidRPr="004512DF" w:rsidRDefault="009F2E7F" w:rsidP="00E71DAD">
            <w:pPr>
              <w:spacing w:after="0" w:line="240" w:lineRule="auto"/>
              <w:rPr>
                <w:sz w:val="20"/>
                <w:szCs w:val="20"/>
              </w:rPr>
            </w:pPr>
            <w:r w:rsidRPr="004512DF">
              <w:rPr>
                <w:sz w:val="20"/>
                <w:szCs w:val="20"/>
              </w:rPr>
              <w:t>3 szt.</w:t>
            </w:r>
          </w:p>
        </w:tc>
        <w:tc>
          <w:tcPr>
            <w:tcW w:w="1752" w:type="dxa"/>
          </w:tcPr>
          <w:p w:rsidR="009F2E7F" w:rsidRPr="004512DF" w:rsidRDefault="009F2E7F" w:rsidP="00E71DAD">
            <w:pPr>
              <w:spacing w:after="0" w:line="240" w:lineRule="auto"/>
              <w:jc w:val="center"/>
              <w:rPr>
                <w:sz w:val="20"/>
                <w:szCs w:val="20"/>
              </w:rPr>
            </w:pPr>
            <w:r w:rsidRPr="004512DF">
              <w:rPr>
                <w:sz w:val="20"/>
                <w:szCs w:val="20"/>
              </w:rPr>
              <w:t>2.14</w:t>
            </w:r>
          </w:p>
        </w:tc>
        <w:tc>
          <w:tcPr>
            <w:tcW w:w="4680" w:type="dxa"/>
          </w:tcPr>
          <w:p w:rsidR="009F2E7F" w:rsidRPr="009678B7" w:rsidRDefault="009F2E7F" w:rsidP="00E71DAD">
            <w:pPr>
              <w:spacing w:after="0" w:line="240" w:lineRule="auto"/>
              <w:rPr>
                <w:b/>
                <w:sz w:val="20"/>
                <w:szCs w:val="20"/>
              </w:rPr>
            </w:pPr>
            <w:r w:rsidRPr="009678B7">
              <w:rPr>
                <w:b/>
                <w:sz w:val="20"/>
                <w:szCs w:val="20"/>
              </w:rPr>
              <w:t>Materac lekki wym. 200 x 85 cm zielony</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Materace wykonane z lekkiej, wytrzymałej pianki, pokryte łatwą do utrzymania w czystości tkaniną PCV, wolną od ftalanów.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Struktura materaca: wnętrze wykonane z polietylenu o niskiej gęstości (PE-LD), zewnętrzne warstwy (każda o grubości 1 cm) wykonane z pianki poliuretanowej.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Materace zapewniają komfort i bezpieczeństwo ćwiczących na nich dzieci. Absorbują siłę uderzenia podczas upadku, dzięki czemu idealnie sprawdzą się jako podkład do ćwiczeń gimnastycznych i podłoże asekuracyjne.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 xml:space="preserve">Gramatura ok. 3 kg/m2. </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Wysokość swobodnego upadku HIC wynosi 2,1 m (wg PN-EN 1177:2009).</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wym. 200 x 85 x 8 cm</w:t>
            </w:r>
          </w:p>
          <w:p w:rsidR="009F2E7F" w:rsidRPr="009678B7" w:rsidRDefault="009F2E7F" w:rsidP="00E71DAD">
            <w:pPr>
              <w:pStyle w:val="ListParagraph"/>
              <w:numPr>
                <w:ilvl w:val="0"/>
                <w:numId w:val="25"/>
              </w:numPr>
              <w:spacing w:after="0" w:line="240" w:lineRule="auto"/>
              <w:rPr>
                <w:b/>
                <w:sz w:val="20"/>
                <w:szCs w:val="20"/>
              </w:rPr>
            </w:pPr>
            <w:r w:rsidRPr="009678B7">
              <w:rPr>
                <w:sz w:val="20"/>
                <w:szCs w:val="20"/>
              </w:rPr>
              <w:t>Kod produktu: 101335</w:t>
            </w:r>
          </w:p>
        </w:tc>
        <w:tc>
          <w:tcPr>
            <w:tcW w:w="2880" w:type="dxa"/>
            <w:gridSpan w:val="2"/>
          </w:tcPr>
          <w:p w:rsidR="009F2E7F" w:rsidRPr="004512DF" w:rsidRDefault="009F2E7F" w:rsidP="00E71DAD">
            <w:pPr>
              <w:spacing w:after="0" w:line="240" w:lineRule="auto"/>
              <w:rPr>
                <w:i/>
                <w:sz w:val="20"/>
                <w:szCs w:val="20"/>
              </w:rPr>
            </w:pPr>
          </w:p>
        </w:tc>
      </w:tr>
      <w:tr w:rsidR="009F2E7F" w:rsidRPr="004512DF" w:rsidTr="00CE0935">
        <w:trPr>
          <w:trHeight w:val="145"/>
        </w:trPr>
        <w:tc>
          <w:tcPr>
            <w:tcW w:w="13248" w:type="dxa"/>
            <w:gridSpan w:val="8"/>
          </w:tcPr>
          <w:p w:rsidR="009F2E7F" w:rsidRPr="004512DF" w:rsidRDefault="009F2E7F" w:rsidP="004512DF">
            <w:pPr>
              <w:spacing w:after="0" w:line="240" w:lineRule="auto"/>
              <w:rPr>
                <w:b/>
                <w:sz w:val="20"/>
                <w:szCs w:val="20"/>
              </w:rPr>
            </w:pPr>
            <w:r w:rsidRPr="004512DF">
              <w:rPr>
                <w:b/>
              </w:rPr>
              <w:t>POM. 2.16  - POKÓJ INTENDENTKI</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099</w:t>
            </w:r>
          </w:p>
        </w:tc>
        <w:tc>
          <w:tcPr>
            <w:tcW w:w="2410" w:type="dxa"/>
          </w:tcPr>
          <w:p w:rsidR="009F2E7F" w:rsidRPr="004512DF" w:rsidRDefault="009F2E7F" w:rsidP="004512DF">
            <w:pPr>
              <w:spacing w:after="0" w:line="240" w:lineRule="auto"/>
              <w:rPr>
                <w:sz w:val="20"/>
                <w:szCs w:val="20"/>
              </w:rPr>
            </w:pPr>
            <w:r>
              <w:rPr>
                <w:noProof/>
                <w:lang w:eastAsia="pl-PL"/>
              </w:rPr>
              <w:pict>
                <v:shape id="Obraz 342" o:spid="_x0000_i1058" type="#_x0000_t75" alt="https://sove.pl/zasoby/images/big/SV_16_orzech.jpg" style="width:102pt;height:102pt;visibility:visible">
                  <v:imagedata r:id="rId111"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Szafka  SV-16</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Wieniec górny o grubości 25mm wykończony obrzeżem 2 mm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Poziomujące regulatory w nóżkach niwelujące nierówności podłogi</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Drzwi przesuwne zamykane na zamek</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Wysokość biurka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Dwie przestrzenie na dokumenty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80 x 40 x 73,5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rPr>
                <w:b/>
                <w:sz w:val="20"/>
                <w:szCs w:val="20"/>
              </w:rPr>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100</w:t>
            </w:r>
          </w:p>
        </w:tc>
        <w:tc>
          <w:tcPr>
            <w:tcW w:w="2410" w:type="dxa"/>
          </w:tcPr>
          <w:p w:rsidR="009F2E7F" w:rsidRPr="004512DF" w:rsidRDefault="009F2E7F" w:rsidP="004512DF">
            <w:pPr>
              <w:spacing w:after="0" w:line="240" w:lineRule="auto"/>
              <w:rPr>
                <w:sz w:val="20"/>
                <w:szCs w:val="20"/>
              </w:rPr>
            </w:pPr>
            <w:r>
              <w:rPr>
                <w:noProof/>
                <w:lang w:eastAsia="pl-PL"/>
              </w:rPr>
              <w:pict>
                <v:shape id="Obraz 330" o:spid="_x0000_i1059" type="#_x0000_t75" alt="https://sove.pl/zasoby/images/big/SV-15_D-1925_BS_SV-15F_D-1925_BS01.jpg" style="width:96pt;height:96pt;visibility:visible">
                  <v:imagedata r:id="rId112"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p w:rsidR="009F2E7F" w:rsidRPr="004512DF" w:rsidRDefault="009F2E7F" w:rsidP="004512DF">
            <w:pPr>
              <w:spacing w:after="0" w:line="240" w:lineRule="auto"/>
              <w:rPr>
                <w:sz w:val="20"/>
                <w:szCs w:val="20"/>
              </w:rPr>
            </w:pP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Kontenerek SV-15</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Wieniec górny o grubości 25mm wykończony obrzeżem 2 mm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Trzy szuflady + szuflada piórnikowa - zamykane zamkiem centralnym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Do postawienia pod biurko</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Kółeczka do łatwego przesuwania po podłodze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43 x 58 x 60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103</w:t>
            </w:r>
          </w:p>
        </w:tc>
        <w:tc>
          <w:tcPr>
            <w:tcW w:w="2410" w:type="dxa"/>
          </w:tcPr>
          <w:p w:rsidR="009F2E7F" w:rsidRPr="004512DF" w:rsidRDefault="009F2E7F" w:rsidP="004512DF">
            <w:pPr>
              <w:spacing w:after="0" w:line="240" w:lineRule="auto"/>
              <w:rPr>
                <w:sz w:val="20"/>
                <w:szCs w:val="20"/>
              </w:rPr>
            </w:pPr>
            <w:r w:rsidRPr="008E7E14">
              <w:rPr>
                <w:noProof/>
                <w:sz w:val="20"/>
                <w:szCs w:val="20"/>
                <w:lang w:eastAsia="pl-PL"/>
              </w:rPr>
              <w:pict>
                <v:shape id="Obraz 338" o:spid="_x0000_i1060" type="#_x0000_t75" alt="https://sove.pl/zasoby/images/big/SV_01_orzech.jpg" style="width:123.75pt;height:123.75pt;visibility:visible">
                  <v:imagedata r:id="rId113" o:title=""/>
                </v:shape>
              </w:pict>
            </w:r>
          </w:p>
        </w:tc>
        <w:tc>
          <w:tcPr>
            <w:tcW w:w="851" w:type="dxa"/>
          </w:tcPr>
          <w:p w:rsidR="009F2E7F" w:rsidRPr="004512DF" w:rsidRDefault="009F2E7F" w:rsidP="004512DF">
            <w:pPr>
              <w:spacing w:after="0" w:line="240" w:lineRule="auto"/>
              <w:rPr>
                <w:sz w:val="20"/>
                <w:szCs w:val="20"/>
              </w:rPr>
            </w:pPr>
            <w:r w:rsidRPr="004512DF">
              <w:rPr>
                <w:sz w:val="20"/>
                <w:szCs w:val="20"/>
              </w:rPr>
              <w:t>2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Szafka SV-01</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Wieniec górny o grubości 18mm wykończony obrzeżem PCV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Poziomujące regulatory w nóżkach niwelujące nierówności podłogi</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Pięć przestrzeni na segregatory – 5OH</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Konstrukcja wieńcowa wzmacnia konstrukcję</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Zamek punktowy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Zawiasy BLUM, 100 stopni rozwarcia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Drzwi skrzydłowe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Jedna półka stała, 3 półki ruchome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80 x 35,5 x 178,6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pStyle w:val="ListParagraph"/>
              <w:spacing w:after="0" w:line="240" w:lineRule="auto"/>
              <w:rPr>
                <w:sz w:val="20"/>
                <w:szCs w:val="20"/>
              </w:rPr>
            </w:pP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104</w:t>
            </w:r>
          </w:p>
        </w:tc>
        <w:tc>
          <w:tcPr>
            <w:tcW w:w="2410" w:type="dxa"/>
          </w:tcPr>
          <w:p w:rsidR="009F2E7F" w:rsidRPr="004512DF" w:rsidRDefault="009F2E7F" w:rsidP="004512DF">
            <w:pPr>
              <w:spacing w:after="0" w:line="240" w:lineRule="auto"/>
              <w:rPr>
                <w:sz w:val="20"/>
                <w:szCs w:val="20"/>
              </w:rPr>
            </w:pPr>
            <w:r>
              <w:rPr>
                <w:noProof/>
                <w:lang w:eastAsia="pl-PL"/>
              </w:rPr>
              <w:pict>
                <v:shape id="Obraz 339" o:spid="_x0000_i1061" type="#_x0000_t75" alt="https://sove.pl/zasoby/images/big/SV_04_orzech.jpg" style="width:123.75pt;height:123.75pt;visibility:visible">
                  <v:imagedata r:id="rId114" o:title=""/>
                </v:shape>
              </w:pict>
            </w:r>
          </w:p>
        </w:tc>
        <w:tc>
          <w:tcPr>
            <w:tcW w:w="851" w:type="dxa"/>
          </w:tcPr>
          <w:p w:rsidR="009F2E7F" w:rsidRPr="004512DF" w:rsidRDefault="009F2E7F" w:rsidP="004512DF">
            <w:pPr>
              <w:spacing w:after="0" w:line="240" w:lineRule="auto"/>
              <w:rPr>
                <w:sz w:val="20"/>
                <w:szCs w:val="20"/>
              </w:rPr>
            </w:pPr>
            <w:r w:rsidRPr="004512DF">
              <w:rPr>
                <w:sz w:val="20"/>
                <w:szCs w:val="20"/>
              </w:rPr>
              <w:t>2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Szafka SV-04</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Wieniec górny o grubości 18mm wykończony obrzeżem PCV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Poziomujące regulatory w nóżkach niwelujące nierówności podłogi</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Pięć przestrzeni na segregatory – 5OH</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Konstrukcja wieńcowa wzmacnia konstrukcję</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Zamek punktowy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Zawiasy BLUM, 100 stopni rozwarcia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Drzwi skrzydłowe do wysokości 2OH</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Jedna półka stała, 3 półki ruchome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80 x 35,5 x 178,6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pStyle w:val="ListParagraph"/>
              <w:spacing w:after="0" w:line="240" w:lineRule="auto"/>
              <w:rPr>
                <w:sz w:val="20"/>
                <w:szCs w:val="20"/>
              </w:rPr>
            </w:pP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rPr>
                <w:b/>
                <w:sz w:val="20"/>
                <w:szCs w:val="20"/>
              </w:rPr>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105</w:t>
            </w:r>
          </w:p>
        </w:tc>
        <w:tc>
          <w:tcPr>
            <w:tcW w:w="2410" w:type="dxa"/>
          </w:tcPr>
          <w:p w:rsidR="009F2E7F" w:rsidRPr="004512DF" w:rsidRDefault="009F2E7F" w:rsidP="004512DF">
            <w:pPr>
              <w:spacing w:after="0" w:line="240" w:lineRule="auto"/>
              <w:rPr>
                <w:sz w:val="20"/>
                <w:szCs w:val="20"/>
              </w:rPr>
            </w:pPr>
            <w:r>
              <w:rPr>
                <w:noProof/>
                <w:lang w:eastAsia="pl-PL"/>
              </w:rPr>
              <w:pict>
                <v:shape id="Obraz 340" o:spid="_x0000_i1062" type="#_x0000_t75" alt="https://sove.pl/zasoby/images/big/SV_05_orzech.jpg" style="width:120.75pt;height:120.75pt;visibility:visible">
                  <v:imagedata r:id="rId115"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Szafa SV-05</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Wieniec górny o grubości 18mm wykończony obrzeżem PCV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Poziomujące regulatory w nóżkach niwelujące nierówności podłogi</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Wysuwany wieszak</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Konstrukcja wieńcowa wzmacnia konstrukcję</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Zamek punktowy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Zawiasy BLUM, 100 stopni rozwarcia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Drzwi skrzydłowe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Jedna półka stała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56 x 35,5 x 178,6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rPr>
                <w:b/>
                <w:sz w:val="20"/>
                <w:szCs w:val="20"/>
              </w:rPr>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106</w:t>
            </w:r>
          </w:p>
        </w:tc>
        <w:tc>
          <w:tcPr>
            <w:tcW w:w="2410" w:type="dxa"/>
          </w:tcPr>
          <w:p w:rsidR="009F2E7F" w:rsidRPr="004512DF" w:rsidRDefault="009F2E7F" w:rsidP="004512DF">
            <w:pPr>
              <w:spacing w:after="0" w:line="240" w:lineRule="auto"/>
              <w:rPr>
                <w:sz w:val="20"/>
                <w:szCs w:val="20"/>
              </w:rPr>
            </w:pPr>
            <w:r>
              <w:rPr>
                <w:noProof/>
                <w:lang w:eastAsia="pl-PL"/>
              </w:rPr>
              <w:pict>
                <v:shape id="Obraz 341" o:spid="_x0000_i1063" type="#_x0000_t75" alt="https://sove.pl/zasoby/images/big/SV_36_orzech.jpg" style="width:123.75pt;height:123.75pt;visibility:visible">
                  <v:imagedata r:id="rId116"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p w:rsidR="009F2E7F" w:rsidRPr="004512DF" w:rsidRDefault="009F2E7F" w:rsidP="004512DF">
            <w:pPr>
              <w:spacing w:after="0" w:line="240" w:lineRule="auto"/>
              <w:rPr>
                <w:sz w:val="20"/>
                <w:szCs w:val="20"/>
              </w:rPr>
            </w:pP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Biurko SV-36</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Płyta melaminowana, klasa higieniczności E1, producent Kronospan</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Blat o grubości 25mm wykończony obrzeżem 2 mm firmy Rehau</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Blenda z płyty o grubości 18mm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Regulatory poziomu w nodze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Nogi metalowe o profilu smukłym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Blat biurka w kształcie litery L (tzw. blat kształtny lub narożny)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 blacie okrągła przelotka na kable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Wymiary zewnętrzne 160 x 80 x 73,5 cm.</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orzech</w:t>
            </w: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rPr>
                <w:b/>
                <w:sz w:val="20"/>
                <w:szCs w:val="20"/>
              </w:rPr>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108</w:t>
            </w:r>
          </w:p>
        </w:tc>
        <w:tc>
          <w:tcPr>
            <w:tcW w:w="2410" w:type="dxa"/>
          </w:tcPr>
          <w:p w:rsidR="009F2E7F" w:rsidRPr="004512DF" w:rsidRDefault="009F2E7F" w:rsidP="004512DF">
            <w:pPr>
              <w:spacing w:after="0" w:line="240" w:lineRule="auto"/>
              <w:rPr>
                <w:sz w:val="20"/>
                <w:szCs w:val="20"/>
              </w:rPr>
            </w:pPr>
            <w:r>
              <w:rPr>
                <w:noProof/>
                <w:lang w:eastAsia="pl-PL"/>
              </w:rPr>
              <w:pict>
                <v:shape id="Obraz 343" o:spid="_x0000_i1064" type="#_x0000_t75" alt="https://www.mojebambino.pl/47427-thickbox_default/krzeslo-obrotowe-akord.jpg" style="width:106.5pt;height:106.5pt;visibility:visible">
                  <v:imagedata r:id="rId97"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Krzesło obrotowe AKORD</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Krzesło obrotowe z podłokietnikami</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 xml:space="preserve">Wysokość siedziska ustawiamy za pomocą podnośnika pneumatycznego w dowolnej pozycji. </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 xml:space="preserve">Dodatkowo regulować można również odległość oraz kąt nachylenia oparcia względem siedziska. </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Bardzo stabilna, pięcioramienna podstawa zwiększająca komfort użytkowania</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Materiał 100% włókna syntetyczne.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Kod produktu: 048091</w:t>
            </w: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4512DF">
            <w:pPr>
              <w:spacing w:after="0" w:line="240" w:lineRule="auto"/>
              <w:rPr>
                <w:sz w:val="20"/>
                <w:szCs w:val="20"/>
              </w:rPr>
            </w:pPr>
            <w:r w:rsidRPr="004512DF">
              <w:rPr>
                <w:sz w:val="20"/>
                <w:szCs w:val="20"/>
              </w:rPr>
              <w:t>109</w:t>
            </w:r>
          </w:p>
        </w:tc>
        <w:tc>
          <w:tcPr>
            <w:tcW w:w="2410" w:type="dxa"/>
          </w:tcPr>
          <w:p w:rsidR="009F2E7F" w:rsidRPr="004512DF" w:rsidRDefault="009F2E7F" w:rsidP="004512DF">
            <w:pPr>
              <w:spacing w:after="0" w:line="240" w:lineRule="auto"/>
              <w:rPr>
                <w:sz w:val="20"/>
                <w:szCs w:val="20"/>
              </w:rPr>
            </w:pPr>
            <w:r>
              <w:rPr>
                <w:noProof/>
                <w:lang w:eastAsia="pl-PL"/>
              </w:rPr>
              <w:pict>
                <v:shape id="Obraz 344" o:spid="_x0000_i1065" type="#_x0000_t75" alt="Krzesło konferencyjne STYL" style="width:111.75pt;height:111.75pt;visibility:visible">
                  <v:imagedata r:id="rId98" o:title=""/>
                </v:shape>
              </w:pict>
            </w:r>
          </w:p>
        </w:tc>
        <w:tc>
          <w:tcPr>
            <w:tcW w:w="851" w:type="dxa"/>
          </w:tcPr>
          <w:p w:rsidR="009F2E7F" w:rsidRPr="004512DF" w:rsidRDefault="009F2E7F" w:rsidP="004512DF">
            <w:pPr>
              <w:spacing w:after="0" w:line="240" w:lineRule="auto"/>
              <w:rPr>
                <w:sz w:val="20"/>
                <w:szCs w:val="20"/>
              </w:rPr>
            </w:pPr>
            <w:r w:rsidRPr="004512DF">
              <w:rPr>
                <w:sz w:val="20"/>
                <w:szCs w:val="20"/>
              </w:rPr>
              <w:t>1 szt.</w:t>
            </w:r>
          </w:p>
        </w:tc>
        <w:tc>
          <w:tcPr>
            <w:tcW w:w="1752" w:type="dxa"/>
          </w:tcPr>
          <w:p w:rsidR="009F2E7F" w:rsidRPr="004512DF" w:rsidRDefault="009F2E7F" w:rsidP="004512DF">
            <w:pPr>
              <w:spacing w:after="0" w:line="240" w:lineRule="auto"/>
              <w:rPr>
                <w:sz w:val="20"/>
                <w:szCs w:val="20"/>
              </w:rPr>
            </w:pPr>
            <w:r w:rsidRPr="004512DF">
              <w:rPr>
                <w:sz w:val="20"/>
                <w:szCs w:val="20"/>
              </w:rPr>
              <w:t>2.16</w:t>
            </w:r>
          </w:p>
        </w:tc>
        <w:tc>
          <w:tcPr>
            <w:tcW w:w="4680" w:type="dxa"/>
          </w:tcPr>
          <w:p w:rsidR="009F2E7F" w:rsidRPr="004512DF" w:rsidRDefault="009F2E7F" w:rsidP="004512DF">
            <w:pPr>
              <w:spacing w:after="0" w:line="240" w:lineRule="auto"/>
              <w:rPr>
                <w:b/>
                <w:sz w:val="20"/>
                <w:szCs w:val="20"/>
              </w:rPr>
            </w:pPr>
            <w:r w:rsidRPr="004512DF">
              <w:rPr>
                <w:b/>
                <w:sz w:val="20"/>
                <w:szCs w:val="20"/>
              </w:rPr>
              <w:t>Krzesło konferencyjne STYL</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Stelaż krzesła wykonany z rury okrągłej w kolorze srebrnym, siedzisko i oparcie tapicerowane.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Materiał 100% włókna syntetyczne.</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Kolor szary</w:t>
            </w:r>
          </w:p>
          <w:p w:rsidR="009F2E7F" w:rsidRPr="004512DF" w:rsidRDefault="009F2E7F" w:rsidP="004512DF">
            <w:pPr>
              <w:pStyle w:val="ListParagraph"/>
              <w:numPr>
                <w:ilvl w:val="0"/>
                <w:numId w:val="5"/>
              </w:numPr>
              <w:spacing w:after="0" w:line="240" w:lineRule="auto"/>
              <w:rPr>
                <w:sz w:val="20"/>
                <w:szCs w:val="20"/>
              </w:rPr>
            </w:pPr>
            <w:r w:rsidRPr="004512DF">
              <w:rPr>
                <w:sz w:val="20"/>
                <w:szCs w:val="20"/>
              </w:rPr>
              <w:t>Kod produktu: 048105</w:t>
            </w:r>
          </w:p>
          <w:p w:rsidR="009F2E7F" w:rsidRDefault="009F2E7F" w:rsidP="004512DF">
            <w:pPr>
              <w:spacing w:after="0" w:line="240" w:lineRule="auto"/>
              <w:rPr>
                <w:sz w:val="20"/>
                <w:szCs w:val="20"/>
              </w:rPr>
            </w:pPr>
          </w:p>
          <w:p w:rsidR="009F2E7F" w:rsidRDefault="009F2E7F" w:rsidP="004512DF">
            <w:pPr>
              <w:spacing w:after="0" w:line="240" w:lineRule="auto"/>
              <w:rPr>
                <w:sz w:val="20"/>
                <w:szCs w:val="20"/>
              </w:rPr>
            </w:pPr>
          </w:p>
          <w:p w:rsidR="009F2E7F" w:rsidRDefault="009F2E7F" w:rsidP="004512DF">
            <w:pPr>
              <w:spacing w:after="0" w:line="240" w:lineRule="auto"/>
              <w:rPr>
                <w:sz w:val="20"/>
                <w:szCs w:val="20"/>
              </w:rPr>
            </w:pPr>
          </w:p>
          <w:p w:rsidR="009F2E7F" w:rsidRPr="004512DF" w:rsidRDefault="009F2E7F" w:rsidP="004512DF">
            <w:pPr>
              <w:spacing w:after="0" w:line="240" w:lineRule="auto"/>
              <w:rPr>
                <w:sz w:val="20"/>
                <w:szCs w:val="20"/>
              </w:rPr>
            </w:pPr>
          </w:p>
        </w:tc>
        <w:tc>
          <w:tcPr>
            <w:tcW w:w="2880" w:type="dxa"/>
            <w:gridSpan w:val="2"/>
          </w:tcPr>
          <w:p w:rsidR="009F2E7F" w:rsidRPr="004512DF" w:rsidRDefault="009F2E7F" w:rsidP="004512DF">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rPr>
                <w:i/>
                <w:sz w:val="20"/>
                <w:szCs w:val="20"/>
              </w:rPr>
            </w:pPr>
            <w:r w:rsidRPr="004512DF">
              <w:rPr>
                <w:b/>
              </w:rPr>
              <w:t>POM. 2.17  - POKÓJ DYREKTORA PRZEDSZKOLA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098</w:t>
            </w:r>
          </w:p>
        </w:tc>
        <w:tc>
          <w:tcPr>
            <w:tcW w:w="2410" w:type="dxa"/>
          </w:tcPr>
          <w:p w:rsidR="009F2E7F" w:rsidRPr="004512DF" w:rsidRDefault="009F2E7F" w:rsidP="006C3F1C">
            <w:pPr>
              <w:spacing w:after="0" w:line="240" w:lineRule="auto"/>
              <w:rPr>
                <w:sz w:val="20"/>
                <w:szCs w:val="20"/>
              </w:rPr>
            </w:pPr>
            <w:r>
              <w:rPr>
                <w:noProof/>
                <w:lang w:eastAsia="pl-PL"/>
              </w:rPr>
              <w:pict>
                <v:shape id="Obraz 345" o:spid="_x0000_i1066" type="#_x0000_t75" alt="https://sove.pl/zasoby/images/big/SV_35_orzech.jpg" style="width:121.5pt;height:121.5pt;visibility:visible">
                  <v:imagedata r:id="rId117"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2.17</w:t>
            </w:r>
          </w:p>
        </w:tc>
        <w:tc>
          <w:tcPr>
            <w:tcW w:w="4680" w:type="dxa"/>
          </w:tcPr>
          <w:p w:rsidR="009F2E7F" w:rsidRPr="009678B7" w:rsidRDefault="009F2E7F" w:rsidP="006C3F1C">
            <w:pPr>
              <w:spacing w:after="0" w:line="240" w:lineRule="auto"/>
              <w:rPr>
                <w:b/>
                <w:sz w:val="20"/>
                <w:szCs w:val="20"/>
              </w:rPr>
            </w:pPr>
            <w:r w:rsidRPr="009678B7">
              <w:rPr>
                <w:b/>
                <w:sz w:val="20"/>
                <w:szCs w:val="20"/>
              </w:rPr>
              <w:t>Biurko SV-35</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Blat o grubości 25mm wykończony obrzeżem 2 mm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Blenda z płyty o grubości 18mm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Regulatory poziomu w nodze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Nogi metalowe o profilu smukłym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Blat biurka w kształcie litery L (tzw. blat kształtny lub narożny)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 blacie okrągła przelotka na kable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160 x 80 x 73,5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099</w:t>
            </w:r>
          </w:p>
        </w:tc>
        <w:tc>
          <w:tcPr>
            <w:tcW w:w="2410" w:type="dxa"/>
          </w:tcPr>
          <w:p w:rsidR="009F2E7F" w:rsidRPr="004512DF" w:rsidRDefault="009F2E7F" w:rsidP="006C3F1C">
            <w:pPr>
              <w:spacing w:after="0" w:line="240" w:lineRule="auto"/>
              <w:rPr>
                <w:sz w:val="20"/>
                <w:szCs w:val="20"/>
              </w:rPr>
            </w:pPr>
            <w:r>
              <w:rPr>
                <w:noProof/>
                <w:lang w:eastAsia="pl-PL"/>
              </w:rPr>
              <w:pict>
                <v:shape id="Obraz 346" o:spid="_x0000_i1067" type="#_x0000_t75" alt="https://sove.pl/zasoby/images/big/SV_16_orzech.jpg" style="width:102pt;height:102pt;visibility:visible">
                  <v:imagedata r:id="rId111"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Szafka SV-16</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25mm wykończony obrzeżem 2 mm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Poziomujące regulatory w nóżkach niwelujące nierówności podłogi</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Drzwi przesuwne zamykane na zamek</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Wysokość biurka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Dwie przestrzenie na dokumenty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80 x 40 x 73,5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100</w:t>
            </w:r>
          </w:p>
        </w:tc>
        <w:tc>
          <w:tcPr>
            <w:tcW w:w="2410" w:type="dxa"/>
          </w:tcPr>
          <w:p w:rsidR="009F2E7F" w:rsidRPr="004512DF" w:rsidRDefault="009F2E7F" w:rsidP="006C3F1C">
            <w:pPr>
              <w:spacing w:after="0" w:line="240" w:lineRule="auto"/>
              <w:rPr>
                <w:sz w:val="20"/>
                <w:szCs w:val="20"/>
              </w:rPr>
            </w:pPr>
            <w:r>
              <w:rPr>
                <w:noProof/>
                <w:lang w:eastAsia="pl-PL"/>
              </w:rPr>
              <w:pict>
                <v:shape id="Obraz 347" o:spid="_x0000_i1068" type="#_x0000_t75" alt="https://sove.pl/zasoby/images/big/SV-15_D-1925_BS_SV-15F_D-1925_BS01.jpg" style="width:96pt;height:96pt;visibility:visible">
                  <v:imagedata r:id="rId112"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Kontenerek  SV-15</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25mm wykończony obrzeżem 2 mm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Trzy szuflady + szuflada piórnikowa - zamykane zamkiem centralnym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Do postawienia pod biurko</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Kółeczka do łatwego przesuwania po podłodze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43 x 58 x 60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101</w:t>
            </w:r>
          </w:p>
        </w:tc>
        <w:tc>
          <w:tcPr>
            <w:tcW w:w="2410" w:type="dxa"/>
          </w:tcPr>
          <w:p w:rsidR="009F2E7F" w:rsidRPr="004512DF" w:rsidRDefault="009F2E7F" w:rsidP="006C3F1C">
            <w:pPr>
              <w:spacing w:after="0" w:line="240" w:lineRule="auto"/>
              <w:rPr>
                <w:noProof/>
                <w:lang w:eastAsia="pl-PL"/>
              </w:rPr>
            </w:pPr>
            <w:r>
              <w:rPr>
                <w:noProof/>
                <w:lang w:eastAsia="pl-PL"/>
              </w:rPr>
              <w:pict>
                <v:shape id="Obraz 348" o:spid="_x0000_i1069" type="#_x0000_t75" alt="https://sove.pl/zasoby/images/big/SV_38_orzech.jpg" style="width:121.5pt;height:121.5pt;visibility:visible">
                  <v:imagedata r:id="rId118"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2.17</w:t>
            </w:r>
          </w:p>
        </w:tc>
        <w:tc>
          <w:tcPr>
            <w:tcW w:w="4680" w:type="dxa"/>
          </w:tcPr>
          <w:p w:rsidR="009F2E7F" w:rsidRPr="009678B7" w:rsidRDefault="009F2E7F" w:rsidP="006C3F1C">
            <w:pPr>
              <w:spacing w:after="0" w:line="240" w:lineRule="auto"/>
              <w:rPr>
                <w:b/>
                <w:sz w:val="20"/>
                <w:szCs w:val="20"/>
              </w:rPr>
            </w:pPr>
            <w:r w:rsidRPr="009678B7">
              <w:rPr>
                <w:b/>
                <w:sz w:val="20"/>
                <w:szCs w:val="20"/>
              </w:rPr>
              <w:t>Stół SV-38</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Blat o grubości 18mm wykończony obrzeżem 2 mm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Stelaż stołu metalowy o profilu 30x30, rama pod blatem o profilu 40x20</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Regulowana wysokość nóżek</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130 x 75 x 72,8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pStyle w:val="ListParagraph"/>
              <w:spacing w:after="0" w:line="240" w:lineRule="auto"/>
              <w:rPr>
                <w:sz w:val="20"/>
                <w:szCs w:val="20"/>
              </w:rPr>
            </w:pPr>
          </w:p>
          <w:p w:rsidR="009F2E7F" w:rsidRPr="009678B7" w:rsidRDefault="009F2E7F" w:rsidP="006C3F1C">
            <w:pPr>
              <w:spacing w:after="0" w:line="240" w:lineRule="auto"/>
              <w:rPr>
                <w:b/>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102</w:t>
            </w:r>
          </w:p>
        </w:tc>
        <w:tc>
          <w:tcPr>
            <w:tcW w:w="2410" w:type="dxa"/>
          </w:tcPr>
          <w:p w:rsidR="009F2E7F" w:rsidRPr="004512DF" w:rsidRDefault="009F2E7F" w:rsidP="006C3F1C">
            <w:pPr>
              <w:spacing w:after="0" w:line="240" w:lineRule="auto"/>
              <w:rPr>
                <w:sz w:val="20"/>
                <w:szCs w:val="20"/>
              </w:rPr>
            </w:pPr>
            <w:r w:rsidRPr="008E7E14">
              <w:rPr>
                <w:noProof/>
                <w:sz w:val="20"/>
                <w:szCs w:val="20"/>
                <w:lang w:eastAsia="pl-PL"/>
              </w:rPr>
              <w:pict>
                <v:shape id="Obraz 331" o:spid="_x0000_i1070" type="#_x0000_t75" alt="https://sove.pl/zasoby/images/big/SV_09_orzech.jpg" style="width:118.5pt;height:118.5pt;visibility:visible">
                  <v:imagedata r:id="rId119" o:title=""/>
                </v:shape>
              </w:pict>
            </w:r>
          </w:p>
        </w:tc>
        <w:tc>
          <w:tcPr>
            <w:tcW w:w="851" w:type="dxa"/>
          </w:tcPr>
          <w:p w:rsidR="009F2E7F" w:rsidRPr="004512DF" w:rsidRDefault="009F2E7F" w:rsidP="006C3F1C">
            <w:pPr>
              <w:spacing w:after="0" w:line="240" w:lineRule="auto"/>
              <w:rPr>
                <w:sz w:val="20"/>
                <w:szCs w:val="20"/>
              </w:rPr>
            </w:pPr>
            <w:r w:rsidRPr="004512DF">
              <w:rPr>
                <w:sz w:val="20"/>
                <w:szCs w:val="20"/>
              </w:rPr>
              <w:t>2 szt.</w:t>
            </w:r>
          </w:p>
        </w:tc>
        <w:tc>
          <w:tcPr>
            <w:tcW w:w="1752" w:type="dxa"/>
          </w:tcPr>
          <w:p w:rsidR="009F2E7F" w:rsidRPr="004512DF" w:rsidRDefault="009F2E7F" w:rsidP="006C3F1C">
            <w:pPr>
              <w:spacing w:after="0" w:line="240" w:lineRule="auto"/>
              <w:rPr>
                <w:sz w:val="20"/>
                <w:szCs w:val="20"/>
              </w:rPr>
            </w:pPr>
            <w:r w:rsidRPr="004512DF">
              <w:rPr>
                <w:sz w:val="20"/>
                <w:szCs w:val="20"/>
              </w:rPr>
              <w:t>2.17</w:t>
            </w:r>
          </w:p>
        </w:tc>
        <w:tc>
          <w:tcPr>
            <w:tcW w:w="4680" w:type="dxa"/>
          </w:tcPr>
          <w:p w:rsidR="009F2E7F" w:rsidRPr="009678B7" w:rsidRDefault="009F2E7F" w:rsidP="006C3F1C">
            <w:pPr>
              <w:spacing w:after="0" w:line="240" w:lineRule="auto"/>
              <w:rPr>
                <w:b/>
                <w:sz w:val="20"/>
                <w:szCs w:val="20"/>
              </w:rPr>
            </w:pPr>
            <w:r w:rsidRPr="009678B7">
              <w:rPr>
                <w:b/>
                <w:sz w:val="20"/>
                <w:szCs w:val="20"/>
              </w:rPr>
              <w:t>Szafka SV-09</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18mm wykończony obrzeżem PCV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Regulatory poziomu w nodze niwelujące nierówności podłogi</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Trzy przestrzenie na segregatory – 3OH</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Zamek punktowy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Zawiasy BLUM, 100 stopni rozwarcia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Drzwi skrzydłowe do wysokości 2OH</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Regulowana wysokość półek</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80 x 35,5 x 109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103</w:t>
            </w:r>
          </w:p>
        </w:tc>
        <w:tc>
          <w:tcPr>
            <w:tcW w:w="2410" w:type="dxa"/>
          </w:tcPr>
          <w:p w:rsidR="009F2E7F" w:rsidRPr="004512DF" w:rsidRDefault="009F2E7F" w:rsidP="006C3F1C">
            <w:pPr>
              <w:spacing w:after="0" w:line="240" w:lineRule="auto"/>
              <w:rPr>
                <w:sz w:val="20"/>
                <w:szCs w:val="20"/>
              </w:rPr>
            </w:pPr>
            <w:r w:rsidRPr="008E7E14">
              <w:rPr>
                <w:noProof/>
                <w:sz w:val="20"/>
                <w:szCs w:val="20"/>
                <w:lang w:eastAsia="pl-PL"/>
              </w:rPr>
              <w:pict>
                <v:shape id="Obraz 349" o:spid="_x0000_i1071" type="#_x0000_t75" alt="https://sove.pl/zasoby/images/big/SV_01_orzech.jpg" style="width:123.75pt;height:123.75pt;visibility:visible">
                  <v:imagedata r:id="rId113" o:title=""/>
                </v:shape>
              </w:pict>
            </w:r>
          </w:p>
        </w:tc>
        <w:tc>
          <w:tcPr>
            <w:tcW w:w="851" w:type="dxa"/>
          </w:tcPr>
          <w:p w:rsidR="009F2E7F" w:rsidRPr="004512DF" w:rsidRDefault="009F2E7F" w:rsidP="006C3F1C">
            <w:pPr>
              <w:spacing w:after="0" w:line="240" w:lineRule="auto"/>
              <w:rPr>
                <w:sz w:val="20"/>
                <w:szCs w:val="20"/>
              </w:rPr>
            </w:pPr>
            <w:r w:rsidRPr="004512DF">
              <w:rPr>
                <w:sz w:val="20"/>
                <w:szCs w:val="20"/>
              </w:rPr>
              <w:t>2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Szafka SV-01</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18mm wykończony obrzeżem PCV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Poziomujące regulatory w nóżkach niwelujące nierówności podłogi</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Pięć przestrzeni na segregatory – 5OH</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Konstrukcja wieńcowa wzmacnia konstrukcję</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Zamek punktowy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Zawiasy BLUM, 100 stopni rozwarcia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Drzwi skrzydłowe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Jedna półka stała, 3 półki ruchome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80 x 35,5 x 178,6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pStyle w:val="ListParagraph"/>
              <w:spacing w:after="0" w:line="240" w:lineRule="auto"/>
              <w:rPr>
                <w:sz w:val="20"/>
                <w:szCs w:val="20"/>
              </w:rPr>
            </w:pP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rPr>
                <w:b/>
                <w:sz w:val="20"/>
                <w:szCs w:val="20"/>
              </w:rPr>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104</w:t>
            </w:r>
          </w:p>
        </w:tc>
        <w:tc>
          <w:tcPr>
            <w:tcW w:w="2410" w:type="dxa"/>
          </w:tcPr>
          <w:p w:rsidR="009F2E7F" w:rsidRPr="004512DF" w:rsidRDefault="009F2E7F" w:rsidP="006C3F1C">
            <w:pPr>
              <w:spacing w:after="0" w:line="240" w:lineRule="auto"/>
              <w:rPr>
                <w:sz w:val="20"/>
                <w:szCs w:val="20"/>
              </w:rPr>
            </w:pPr>
            <w:r>
              <w:rPr>
                <w:noProof/>
                <w:lang w:eastAsia="pl-PL"/>
              </w:rPr>
              <w:pict>
                <v:shape id="Obraz 350" o:spid="_x0000_i1072" type="#_x0000_t75" alt="https://sove.pl/zasoby/images/big/SV_04_orzech.jpg" style="width:123.75pt;height:123.75pt;visibility:visible">
                  <v:imagedata r:id="rId114" o:title=""/>
                </v:shape>
              </w:pict>
            </w:r>
          </w:p>
        </w:tc>
        <w:tc>
          <w:tcPr>
            <w:tcW w:w="851" w:type="dxa"/>
          </w:tcPr>
          <w:p w:rsidR="009F2E7F" w:rsidRPr="004512DF" w:rsidRDefault="009F2E7F" w:rsidP="006C3F1C">
            <w:pPr>
              <w:spacing w:after="0" w:line="240" w:lineRule="auto"/>
              <w:rPr>
                <w:sz w:val="20"/>
                <w:szCs w:val="20"/>
              </w:rPr>
            </w:pPr>
            <w:r w:rsidRPr="004512DF">
              <w:rPr>
                <w:sz w:val="20"/>
                <w:szCs w:val="20"/>
              </w:rPr>
              <w:t>2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Szafka SV-04</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18mm wykończony obrzeżem PCV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Poziomujące regulatory w nóżkach niwelujące nierówności podłogi</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Pięć przestrzeni na segregatory – 5OH</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Konstrukcja wieńcowa wzmacnia konstrukcję</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Zamek punktowy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Zawiasy BLUM, 100 stopni rozwarcia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Drzwi skrzydłowe do wysokości 2OH</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Jedna półka stała, 3 półki ruchome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80 x 35,5 x 178,6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pStyle w:val="ListParagraph"/>
              <w:spacing w:after="0" w:line="240" w:lineRule="auto"/>
              <w:rPr>
                <w:sz w:val="20"/>
                <w:szCs w:val="20"/>
              </w:rPr>
            </w:pP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105</w:t>
            </w:r>
          </w:p>
        </w:tc>
        <w:tc>
          <w:tcPr>
            <w:tcW w:w="2410" w:type="dxa"/>
          </w:tcPr>
          <w:p w:rsidR="009F2E7F" w:rsidRPr="004512DF" w:rsidRDefault="009F2E7F" w:rsidP="006C3F1C">
            <w:pPr>
              <w:spacing w:after="0" w:line="240" w:lineRule="auto"/>
              <w:rPr>
                <w:sz w:val="20"/>
                <w:szCs w:val="20"/>
              </w:rPr>
            </w:pPr>
            <w:r>
              <w:rPr>
                <w:noProof/>
                <w:lang w:eastAsia="pl-PL"/>
              </w:rPr>
              <w:pict>
                <v:shape id="Obraz 351" o:spid="_x0000_i1073" type="#_x0000_t75" alt="https://sove.pl/zasoby/images/big/SV_05_orzech.jpg" style="width:120.75pt;height:120.75pt;visibility:visible">
                  <v:imagedata r:id="rId115"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Szafa SV-05</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Płyta melaminowana, klasa higieniczności E1, producent Kronospan</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Wieniec górny o grubości 18mm wykończony obrzeżem PCV firmy Rehau</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Poziomujące regulatory w nóżkach niwelujące nierówności podłogi</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Wysuwany wieszak</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Konstrukcja wieńcowa wzmacnia konstrukcję</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Zamek punktowy</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Zawiasy BLUM, 100 stopni rozwarcia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Drzwi skrzydłowe</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Jedna półka stała</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Wymiary zewnętrzne 56 x 35,5 x 178,6 cm.</w:t>
            </w:r>
          </w:p>
          <w:p w:rsidR="009F2E7F" w:rsidRPr="009678B7" w:rsidRDefault="009F2E7F" w:rsidP="006C3F1C">
            <w:pPr>
              <w:pStyle w:val="ListParagraph"/>
              <w:numPr>
                <w:ilvl w:val="0"/>
                <w:numId w:val="26"/>
              </w:numPr>
              <w:spacing w:after="0" w:line="240" w:lineRule="auto"/>
              <w:rPr>
                <w:sz w:val="20"/>
                <w:szCs w:val="20"/>
              </w:rPr>
            </w:pPr>
            <w:r w:rsidRPr="009678B7">
              <w:rPr>
                <w:sz w:val="20"/>
                <w:szCs w:val="20"/>
              </w:rPr>
              <w:t>Kolor orzech</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Sove / Wuteh S.A.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107</w:t>
            </w:r>
          </w:p>
        </w:tc>
        <w:tc>
          <w:tcPr>
            <w:tcW w:w="2410" w:type="dxa"/>
          </w:tcPr>
          <w:p w:rsidR="009F2E7F" w:rsidRPr="004512DF" w:rsidRDefault="009F2E7F" w:rsidP="006C3F1C">
            <w:pPr>
              <w:spacing w:after="0" w:line="240" w:lineRule="auto"/>
              <w:rPr>
                <w:sz w:val="20"/>
                <w:szCs w:val="20"/>
              </w:rPr>
            </w:pPr>
            <w:r>
              <w:rPr>
                <w:noProof/>
                <w:lang w:eastAsia="pl-PL"/>
              </w:rPr>
              <w:pict>
                <v:shape id="Obraz 6" o:spid="_x0000_i1074" type="#_x0000_t75" alt="https://www.mojebambino.pl/55409-thickbox_default/krzeslo-obrotowe-z-niskim-oparciem-oban-intrata-czarno-popielate.jpg" style="width:123pt;height:123pt;visibility:visible">
                  <v:imagedata r:id="rId120" o:title=""/>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Krzesło obrotowe z niskim oparciem oban INTRATA czarno-popielate</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 xml:space="preserve">Nowoczesne krzesło obrotowe posiadające szerokie i komfortowe siedzisko oraz ergonomicznie wyprofilowane niskie oparcie. </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Dzięki mechanizmowi ACTIVE IN posiada możliwość swobodnego kołysania się z blokadą oparcia i siedziska w pięciu pozycjach</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Fotel posiada funkcję Anti-Shock</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 xml:space="preserve">zabezpieczającą przed uderzeniem w plecy. </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Podłokietniki krzesła oraz podstawa jezdna wykonane z tworzywa sztucznego</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Materiał 100% polyolfinu.</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Kod produktu: 048127</w:t>
            </w: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109</w:t>
            </w:r>
          </w:p>
        </w:tc>
        <w:tc>
          <w:tcPr>
            <w:tcW w:w="2410" w:type="dxa"/>
          </w:tcPr>
          <w:p w:rsidR="009F2E7F" w:rsidRPr="004512DF" w:rsidRDefault="009F2E7F" w:rsidP="006C3F1C">
            <w:pPr>
              <w:spacing w:after="0" w:line="240" w:lineRule="auto"/>
              <w:rPr>
                <w:sz w:val="20"/>
                <w:szCs w:val="20"/>
              </w:rPr>
            </w:pPr>
            <w:r>
              <w:rPr>
                <w:noProof/>
                <w:lang w:eastAsia="pl-PL"/>
              </w:rPr>
              <w:pict>
                <v:shape id="Obraz 5" o:spid="_x0000_i1075" type="#_x0000_t75" alt="Krzesło konferencyjne STYL" style="width:111.75pt;height:111.75pt;visibility:visible">
                  <v:imagedata r:id="rId98" o:title=""/>
                </v:shape>
              </w:pict>
            </w:r>
          </w:p>
        </w:tc>
        <w:tc>
          <w:tcPr>
            <w:tcW w:w="851" w:type="dxa"/>
          </w:tcPr>
          <w:p w:rsidR="009F2E7F" w:rsidRPr="004512DF" w:rsidRDefault="009F2E7F" w:rsidP="006C3F1C">
            <w:pPr>
              <w:spacing w:after="0" w:line="240" w:lineRule="auto"/>
              <w:rPr>
                <w:sz w:val="20"/>
                <w:szCs w:val="20"/>
              </w:rPr>
            </w:pPr>
            <w:r w:rsidRPr="004512DF">
              <w:rPr>
                <w:sz w:val="20"/>
                <w:szCs w:val="20"/>
              </w:rPr>
              <w:t>5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2.17</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Krzesło konferencyjne STYL</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Stelaż krzesła wykonany z rury okrągłej w kolorze srebrnym, siedzisko i oparcie tapicerowane.</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Materiał 100% włókna syntetyczne.</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Kolor szary</w:t>
            </w:r>
          </w:p>
          <w:p w:rsidR="009F2E7F" w:rsidRPr="009678B7" w:rsidRDefault="009F2E7F" w:rsidP="006C3F1C">
            <w:pPr>
              <w:pStyle w:val="ListParagraph"/>
              <w:numPr>
                <w:ilvl w:val="0"/>
                <w:numId w:val="27"/>
              </w:numPr>
              <w:spacing w:after="0" w:line="240" w:lineRule="auto"/>
              <w:rPr>
                <w:sz w:val="20"/>
                <w:szCs w:val="20"/>
              </w:rPr>
            </w:pPr>
            <w:r w:rsidRPr="009678B7">
              <w:rPr>
                <w:sz w:val="20"/>
                <w:szCs w:val="20"/>
              </w:rPr>
              <w:t>Kod produktu: 048105</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145"/>
        </w:trPr>
        <w:tc>
          <w:tcPr>
            <w:tcW w:w="13248" w:type="dxa"/>
            <w:gridSpan w:val="8"/>
          </w:tcPr>
          <w:p w:rsidR="009F2E7F" w:rsidRPr="004512DF" w:rsidRDefault="009F2E7F" w:rsidP="004512DF">
            <w:pPr>
              <w:spacing w:after="0" w:line="240" w:lineRule="auto"/>
              <w:rPr>
                <w:b/>
                <w:sz w:val="20"/>
                <w:szCs w:val="20"/>
              </w:rPr>
            </w:pPr>
            <w:r w:rsidRPr="004512DF">
              <w:rPr>
                <w:b/>
              </w:rPr>
              <w:t>POM. 2.18  - POKÓJ LOGOPEDY/ PSYCHOLOGA</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053</w:t>
            </w:r>
          </w:p>
        </w:tc>
        <w:tc>
          <w:tcPr>
            <w:tcW w:w="2410" w:type="dxa"/>
          </w:tcPr>
          <w:p w:rsidR="009F2E7F" w:rsidRPr="004512DF" w:rsidRDefault="009F2E7F" w:rsidP="006C3F1C">
            <w:pPr>
              <w:spacing w:after="0" w:line="240" w:lineRule="auto"/>
              <w:rPr>
                <w:sz w:val="20"/>
                <w:szCs w:val="20"/>
              </w:rPr>
            </w:pPr>
            <w:r>
              <w:rPr>
                <w:noProof/>
                <w:lang w:eastAsia="pl-PL"/>
              </w:rPr>
              <w:pict>
                <v:shape id="Obraz 19" o:spid="_x0000_s1126" type="#_x0000_t75" alt="Quadro - drzwiczki małe 90 st. mocowane do korpusu - żółte" style="position:absolute;margin-left:17.15pt;margin-top:94.5pt;width:73.7pt;height:73.7pt;z-index:-251609600;visibility:visible;mso-position-horizontal-relative:text;mso-position-vertical-relative:text" wrapcoords="-220 0 -220 21380 21600 21380 21600 0 -220 0">
                  <v:imagedata r:id="rId78" o:title=""/>
                  <w10:wrap type="tight"/>
                </v:shape>
              </w:pict>
            </w:r>
            <w:r>
              <w:rPr>
                <w:noProof/>
                <w:lang w:eastAsia="pl-PL"/>
              </w:rPr>
              <w:pict>
                <v:shape id="Obraz 18" o:spid="_x0000_s1127" type="#_x0000_t75" alt="Quadro - szafka asymetryczna L" style="position:absolute;margin-left:5.2pt;margin-top:3.75pt;width:85.05pt;height:85.05pt;z-index:-251608576;visibility:visible;mso-position-horizontal-relative:text;mso-position-vertical-relative:text" wrapcoords="-191 0 -191 21409 21600 21409 21600 0 -191 0">
                  <v:imagedata r:id="rId79"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Quadro - szafka asymetryczna L</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Wykonana z płyty laminowanej w tonacji klonu oraz białej, o gr. 18 mm.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wym. 116,6 x 41,5 x 124,2 cm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092152</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Korpus i cokół regału wykonany z płyty laminowanej o gr. 18mm w kolorze klon z obrzeżem PCV 2 mm.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Plecy wsuwane w nafrezowane rowki w bokach i wieńcu dolnym i górnym szafki, wykonane z płyty HDF o gr.3 mm każda (z zewnątrz w kolorze klon,  od wewnątrz w kolorze białym)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Półki i przegrody wykonane z płyty laminowanej o gr 18 mm w kolorze białym z obrzeżem PCV 1 mm.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Regał posiada wnękę na listwę podłogową oraz  cokół o wys. 80 mm ze stopkami chroniącymi przed zarysowaniem podłogi.</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Regał z 2 półkami   (3 przestrzenie). Dolna i  górna przestrzeń posiada przegrodę umieszczoną 370 mm od prawego boku, środkowa przestrzeń posiada przegrodę umieszczoną 370 mm od lewego boku ( cały regał - 6 przestrzeni)</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Regał przystosowany   do  zamontowania drzwiczek  o wym.  370 x 370  oraz dodatkowych półek o wym. 355 x 370 mm.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 xml:space="preserve">Po montażu -  drzwiczki są wsunięte w głąb regału ( odpowiednio o gr. frontu drzwiczek), tworząc jedną płaszczyznę z krawędzią korpusu.  </w:t>
            </w: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r w:rsidRPr="009678B7">
              <w:rPr>
                <w:b/>
                <w:sz w:val="20"/>
                <w:szCs w:val="20"/>
              </w:rPr>
              <w:t>Quadro - drzwiczki małe 90</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Wykonane z foliowanej płyty MDF o gr. 18 mm. przeznaczone do mocowania na ściankach zewnętrznych w szafkach z kolekcji Quadro</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Kolor - żółty</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wym. 37 x 37 cm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092205</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Drzwiczki wykonane z płyty MDF o gr. 18 mm z promieniem R3 na krawędziach zewnętrznego lica tego frontu, front od wewnętrznej strony laminowany na biało, od zewnetrznej pokryty folią termoplastyczną o jednolitej matowej fakturze o gr min. 0,30 mm w kolorze żółtym</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050</w:t>
            </w:r>
          </w:p>
        </w:tc>
        <w:tc>
          <w:tcPr>
            <w:tcW w:w="2410" w:type="dxa"/>
          </w:tcPr>
          <w:p w:rsidR="009F2E7F" w:rsidRPr="004512DF" w:rsidRDefault="009F2E7F" w:rsidP="006C3F1C">
            <w:pPr>
              <w:spacing w:after="0" w:line="240" w:lineRule="auto"/>
              <w:rPr>
                <w:sz w:val="20"/>
                <w:szCs w:val="20"/>
              </w:rPr>
            </w:pPr>
            <w:r>
              <w:rPr>
                <w:noProof/>
                <w:lang w:eastAsia="pl-PL"/>
              </w:rPr>
              <w:pict>
                <v:shape id="Obraz 17" o:spid="_x0000_s1128" type="#_x0000_t75" alt="Stół Flexi prostokątny - żółty" style="position:absolute;margin-left:6.3pt;margin-top:5.15pt;width:90.7pt;height:90.7pt;z-index:-251607552;visibility:visible;mso-position-horizontal-relative:text;mso-position-vertical-relative:text" wrapcoords="-179 0 -179 21421 21600 21421 21600 0 -179 0">
                  <v:imagedata r:id="rId121"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Stół Flexi prostokątny – żółty</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Bardzo wytrzymałe stoły, wykonane ze sklejki o grubości 25 mm, z kolorowym lamiatem HPL.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Rogi blatów są delikatnie zaokrąglone.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Nogi okrągłe o śr. 55 mm, z regulacją wysokości: 40, 46, 52, 58 cm, wliczone w cenę.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wym. 120 x 80 cm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092605</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Blat wykonany ze sklejki o grubości 25 mm pokryty termoutwardzalnym laminatem HPL w kolorze żółtym. Odporny na zarysowania, uderzenia, czynniki chemiczne i wysoką temperaturę. Posiada zaokrąglone rogi.  Nogi okrągłe o śr. 55 mm, z regulacją wysokości: 40, 46, 52, 58 cm mocowane do blatu za pomocą  śrub.</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 wym. 120 x 80 cm</w:t>
            </w:r>
          </w:p>
          <w:p w:rsidR="009F2E7F" w:rsidRPr="009678B7" w:rsidRDefault="009F2E7F" w:rsidP="006C3F1C">
            <w:pPr>
              <w:pStyle w:val="ListParagraph"/>
              <w:numPr>
                <w:ilvl w:val="0"/>
                <w:numId w:val="30"/>
              </w:numPr>
              <w:spacing w:after="0" w:line="240" w:lineRule="auto"/>
              <w:rPr>
                <w:sz w:val="20"/>
                <w:szCs w:val="20"/>
              </w:rPr>
            </w:pPr>
            <w:r w:rsidRPr="009678B7">
              <w:rPr>
                <w:color w:val="000000"/>
                <w:sz w:val="20"/>
                <w:szCs w:val="20"/>
              </w:rPr>
              <w:t>Produkt posiada certyfikat potwierdzający za zgodność z normami:  PN-EN 1729-1:2007, PN-EN 1729-2:2012, PN-F-06009:2001</w:t>
            </w: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145"/>
        </w:trPr>
        <w:tc>
          <w:tcPr>
            <w:tcW w:w="675" w:type="dxa"/>
            <w:gridSpan w:val="2"/>
          </w:tcPr>
          <w:p w:rsidR="009F2E7F" w:rsidRPr="004512DF" w:rsidRDefault="009F2E7F" w:rsidP="006C3F1C">
            <w:pPr>
              <w:spacing w:after="0" w:line="240" w:lineRule="auto"/>
              <w:rPr>
                <w:sz w:val="20"/>
                <w:szCs w:val="20"/>
              </w:rPr>
            </w:pPr>
            <w:r w:rsidRPr="004512DF">
              <w:rPr>
                <w:sz w:val="20"/>
                <w:szCs w:val="20"/>
              </w:rPr>
              <w:t>051</w:t>
            </w:r>
          </w:p>
        </w:tc>
        <w:tc>
          <w:tcPr>
            <w:tcW w:w="2410" w:type="dxa"/>
          </w:tcPr>
          <w:p w:rsidR="009F2E7F" w:rsidRPr="004512DF" w:rsidRDefault="009F2E7F" w:rsidP="006C3F1C">
            <w:pPr>
              <w:spacing w:after="0" w:line="240" w:lineRule="auto"/>
              <w:rPr>
                <w:sz w:val="20"/>
                <w:szCs w:val="20"/>
              </w:rPr>
            </w:pPr>
            <w:r>
              <w:rPr>
                <w:noProof/>
                <w:lang w:eastAsia="pl-PL"/>
              </w:rPr>
              <w:pict>
                <v:shape id="Obraz 16" o:spid="_x0000_s1129" type="#_x0000_t75" alt="Quadro - biurko z szafką i 1 szufladą - pomarańczowe" style="position:absolute;margin-left:-.05pt;margin-top:0;width:90.7pt;height:90.7pt;z-index:-251606528;visibility:visible;mso-position-horizontal-relative:text;mso-position-vertical-relative:text" wrapcoords="-179 0 -179 21421 21600 21421 21600 0 -179 0">
                  <v:imagedata r:id="rId122"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Quadro - biurko z szafką 90 i 1 szufladą</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Wykonane z płyty laminowanej o gr. 18 mm, w tonacji klonu, z kolorowymi elementami wykonanymi z foliowanej płyty MDF o gr. 18 mm.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wym. 120 x 60 x 76 cm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kolor frontów –pomarańczowy</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095451</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 xml:space="preserve">Biurko   wykonane z płyty laminowanej o gr. 18 mm w kolorze klon z obrzeżem PCV 2 mm, narożniki zaokrąglone </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Po prawej stronie od góry szuflada z uchwytem, poniżej szafka zamykana na zamek  z uchwytem.  Z tyłu biurka blenda płytowa o wys 400 mm.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Szerokość miejsca na krzesło wynosi 708 mm.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Korpus  szuflady wykonany z płyty laminowanej o gr. 18mm w kolorze białym  z obrzeżem 1 mm.</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Front szuflady i drzwiczek wykonany z płyty MDF o gr. 18 mm z promieniem R3 na krawędziach zewnętrznego lica tego frontu, front od wewnętrznej strony laminowany na biało, od zewnętrznej pokryty folią termoplastyczną o jednolitej matowej fakturze o gr min. 0,30 mm w kolorze pomarańczowym</w:t>
            </w:r>
          </w:p>
          <w:p w:rsidR="009F2E7F" w:rsidRPr="009678B7" w:rsidRDefault="009F2E7F" w:rsidP="006C3F1C">
            <w:pPr>
              <w:pStyle w:val="ListParagraph"/>
              <w:numPr>
                <w:ilvl w:val="0"/>
                <w:numId w:val="30"/>
              </w:numPr>
              <w:spacing w:after="0" w:line="240" w:lineRule="auto"/>
              <w:rPr>
                <w:color w:val="FF0000"/>
                <w:sz w:val="20"/>
                <w:szCs w:val="20"/>
              </w:rPr>
            </w:pPr>
            <w:r w:rsidRPr="009678B7">
              <w:rPr>
                <w:color w:val="000000"/>
                <w:sz w:val="20"/>
                <w:szCs w:val="20"/>
              </w:rPr>
              <w:t>Dno szuflady wykonane z białej płyt HDF o gr. 3 mm</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uchwyt z tworzywa sztucznego w kol. aluminium wpuszczony w płytę frontu</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szuflada wyposażona w prowadnice rolkowe</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drzwiczki wyposażone w zawiasy o kącie otwarcia  90 st</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 xml:space="preserve">wym. frontu szuflady 370 x 183 mm </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wym. wewn. szuflady 320 x 430 x 90 mm</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 xml:space="preserve">wym. frontu szafki 370 x 370 mm </w:t>
            </w:r>
          </w:p>
          <w:p w:rsidR="009F2E7F" w:rsidRPr="009678B7" w:rsidRDefault="009F2E7F" w:rsidP="006C3F1C">
            <w:pPr>
              <w:pStyle w:val="ListParagraph"/>
              <w:numPr>
                <w:ilvl w:val="0"/>
                <w:numId w:val="30"/>
              </w:numPr>
              <w:spacing w:after="0" w:line="240" w:lineRule="auto"/>
              <w:rPr>
                <w:color w:val="000000"/>
              </w:rPr>
            </w:pPr>
            <w:r w:rsidRPr="009678B7">
              <w:rPr>
                <w:color w:val="000000"/>
                <w:sz w:val="20"/>
                <w:szCs w:val="20"/>
              </w:rPr>
              <w:t>wym. wewn. szafki 370 x 370 x 490 mm</w:t>
            </w:r>
          </w:p>
          <w:p w:rsidR="009F2E7F" w:rsidRPr="009678B7" w:rsidRDefault="009F2E7F" w:rsidP="006C3F1C">
            <w:pPr>
              <w:pStyle w:val="ListParagraph"/>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3192"/>
        </w:trPr>
        <w:tc>
          <w:tcPr>
            <w:tcW w:w="675" w:type="dxa"/>
            <w:gridSpan w:val="2"/>
          </w:tcPr>
          <w:p w:rsidR="009F2E7F" w:rsidRPr="004512DF" w:rsidRDefault="009F2E7F" w:rsidP="006C3F1C">
            <w:pPr>
              <w:spacing w:after="0" w:line="240" w:lineRule="auto"/>
              <w:rPr>
                <w:sz w:val="20"/>
                <w:szCs w:val="20"/>
              </w:rPr>
            </w:pPr>
            <w:r w:rsidRPr="004512DF">
              <w:rPr>
                <w:sz w:val="20"/>
                <w:szCs w:val="20"/>
              </w:rPr>
              <w:t>025</w:t>
            </w:r>
          </w:p>
        </w:tc>
        <w:tc>
          <w:tcPr>
            <w:tcW w:w="2410" w:type="dxa"/>
          </w:tcPr>
          <w:p w:rsidR="009F2E7F" w:rsidRPr="004512DF" w:rsidRDefault="009F2E7F" w:rsidP="006C3F1C">
            <w:pPr>
              <w:spacing w:after="0" w:line="240" w:lineRule="auto"/>
              <w:rPr>
                <w:sz w:val="20"/>
                <w:szCs w:val="20"/>
              </w:rPr>
            </w:pPr>
            <w:r>
              <w:rPr>
                <w:noProof/>
                <w:lang w:eastAsia="pl-PL"/>
              </w:rPr>
              <w:pict>
                <v:shape id="Obraz 15" o:spid="_x0000_s1130" type="#_x0000_t75" alt="Krzesło Filipek żółte ze stopką filcową rozm. 2 " style="position:absolute;margin-left:6.55pt;margin-top:13.7pt;width:90.7pt;height:90.7pt;z-index:-251605504;visibility:visible;mso-position-horizontal-relative:text;mso-position-vertical-relative:text" wrapcoords="-179 0 -179 21421 21600 21421 21600 0 -179 0">
                  <v:imagedata r:id="rId37"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4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Krzesełko Filipek ze stopką filcową – żółte</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Krzesła wykonane z lakierowanej sklejki bukowej o gr. 6 mm. Stelaż z profilu drewnianego o przekroju 22 x 45 mm. Płyta siedziska umieszczona pomiędzy elementami konstrukcyjnymi stelaża. Solidna, drewniana konstrukcja zapewniająca stabilność. Stopki z tworzywa chroniące podłogę przed zarysowaniem. Krzesła można stawiać jedno na drugim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Rozmiar 2</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118312</w:t>
            </w: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1267"/>
        </w:trPr>
        <w:tc>
          <w:tcPr>
            <w:tcW w:w="675" w:type="dxa"/>
            <w:gridSpan w:val="2"/>
          </w:tcPr>
          <w:p w:rsidR="009F2E7F" w:rsidRPr="004512DF" w:rsidRDefault="009F2E7F" w:rsidP="006C3F1C">
            <w:pPr>
              <w:spacing w:after="0" w:line="240" w:lineRule="auto"/>
              <w:rPr>
                <w:sz w:val="20"/>
                <w:szCs w:val="20"/>
              </w:rPr>
            </w:pPr>
            <w:r w:rsidRPr="004512DF">
              <w:rPr>
                <w:sz w:val="20"/>
                <w:szCs w:val="20"/>
              </w:rPr>
              <w:t>005</w:t>
            </w:r>
          </w:p>
        </w:tc>
        <w:tc>
          <w:tcPr>
            <w:tcW w:w="2410" w:type="dxa"/>
          </w:tcPr>
          <w:p w:rsidR="009F2E7F" w:rsidRPr="004512DF" w:rsidRDefault="009F2E7F" w:rsidP="006C3F1C">
            <w:pPr>
              <w:spacing w:after="0" w:line="240" w:lineRule="auto"/>
              <w:rPr>
                <w:sz w:val="20"/>
                <w:szCs w:val="20"/>
              </w:rPr>
            </w:pPr>
            <w:r>
              <w:rPr>
                <w:noProof/>
                <w:lang w:eastAsia="pl-PL"/>
              </w:rPr>
              <w:pict>
                <v:shape id="Obraz 14" o:spid="_x0000_s1131" type="#_x0000_t75" alt="https://www.mojebambino.pl/34578-thickbox_default/lustro-do-dekoracji.jpg" style="position:absolute;margin-left:25.5pt;margin-top:.35pt;width:63pt;height:63pt;z-index:-251604480;visibility:visible;mso-position-horizontal-relative:text;mso-position-vertical-relative:text" wrapcoords="-257 0 -257 21343 21600 21343 21600 0 -257 0">
                  <v:imagedata r:id="rId12"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 xml:space="preserve">Lustro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Lustro bezpieczne dla dzieci</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wym. 72 x 132 cm</w:t>
            </w:r>
          </w:p>
          <w:p w:rsidR="009F2E7F" w:rsidRPr="009678B7" w:rsidRDefault="009F2E7F" w:rsidP="006C3F1C">
            <w:pPr>
              <w:pStyle w:val="ListParagraph"/>
              <w:numPr>
                <w:ilvl w:val="0"/>
                <w:numId w:val="30"/>
              </w:numPr>
              <w:spacing w:after="0" w:line="240" w:lineRule="auto"/>
              <w:rPr>
                <w:b/>
                <w:sz w:val="20"/>
                <w:szCs w:val="20"/>
              </w:rPr>
            </w:pPr>
            <w:r w:rsidRPr="009678B7">
              <w:rPr>
                <w:sz w:val="20"/>
                <w:szCs w:val="20"/>
              </w:rPr>
              <w:t>Kod produktu: 036047</w:t>
            </w: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2702"/>
        </w:trPr>
        <w:tc>
          <w:tcPr>
            <w:tcW w:w="675" w:type="dxa"/>
            <w:gridSpan w:val="2"/>
          </w:tcPr>
          <w:p w:rsidR="009F2E7F" w:rsidRPr="004512DF" w:rsidRDefault="009F2E7F" w:rsidP="006C3F1C">
            <w:pPr>
              <w:spacing w:after="0" w:line="240" w:lineRule="auto"/>
              <w:rPr>
                <w:sz w:val="20"/>
                <w:szCs w:val="20"/>
              </w:rPr>
            </w:pPr>
            <w:r w:rsidRPr="004512DF">
              <w:rPr>
                <w:sz w:val="20"/>
                <w:szCs w:val="20"/>
              </w:rPr>
              <w:t>036</w:t>
            </w:r>
          </w:p>
        </w:tc>
        <w:tc>
          <w:tcPr>
            <w:tcW w:w="2410" w:type="dxa"/>
          </w:tcPr>
          <w:p w:rsidR="009F2E7F" w:rsidRPr="004512DF" w:rsidRDefault="009F2E7F" w:rsidP="006C3F1C">
            <w:pPr>
              <w:spacing w:after="0" w:line="240" w:lineRule="auto"/>
              <w:rPr>
                <w:sz w:val="20"/>
                <w:szCs w:val="20"/>
              </w:rPr>
            </w:pPr>
            <w:r>
              <w:rPr>
                <w:noProof/>
                <w:lang w:eastAsia="pl-PL"/>
              </w:rPr>
              <w:pict>
                <v:shape id="Obraz 13" o:spid="_x0000_s1132" type="#_x0000_t75" alt="Krzesło Colores obrotowe na kółkach z reg. wys. żółte" style="position:absolute;margin-left:10.3pt;margin-top:16pt;width:90.7pt;height:90.7pt;z-index:-251603456;visibility:visible;mso-position-horizontal-relative:text;mso-position-vertical-relative:text" wrapcoords="-179 0 -179 21421 21600 21421 21600 0 -179 0">
                  <v:imagedata r:id="rId18"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Krzesło Colores obrotowe na kółkach z regulacją wysokości</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Krzesło o nowoczesnym wzornictwie. Siedzisko i oparcie połączone w jedną całość, wykonane z tworzywa sztucznego. Odporne na zabrudzenia i wilgoć. Stelaż krzesła wyposażony w kółka i mechanizm regulacji wysokości.</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wys. siedziska od 43 do 56 cm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kolor –żółty</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256082</w:t>
            </w:r>
          </w:p>
          <w:p w:rsidR="009F2E7F" w:rsidRPr="009678B7" w:rsidRDefault="009F2E7F" w:rsidP="006C3F1C">
            <w:pPr>
              <w:numPr>
                <w:ilvl w:val="0"/>
                <w:numId w:val="30"/>
              </w:numPr>
              <w:spacing w:after="0" w:line="240" w:lineRule="auto"/>
              <w:contextualSpacing/>
              <w:rPr>
                <w:color w:val="ED1C24"/>
                <w:sz w:val="20"/>
                <w:szCs w:val="20"/>
              </w:rPr>
            </w:pPr>
            <w:r w:rsidRPr="009678B7">
              <w:rPr>
                <w:color w:val="000000"/>
                <w:sz w:val="20"/>
                <w:szCs w:val="20"/>
              </w:rPr>
              <w:t>- wys. siedziska od 430 do 560 mm</w:t>
            </w:r>
          </w:p>
          <w:p w:rsidR="009F2E7F" w:rsidRPr="009678B7" w:rsidRDefault="009F2E7F" w:rsidP="006C3F1C">
            <w:pPr>
              <w:numPr>
                <w:ilvl w:val="0"/>
                <w:numId w:val="30"/>
              </w:numPr>
              <w:spacing w:line="252" w:lineRule="auto"/>
              <w:rPr>
                <w:color w:val="ED1C24"/>
                <w:sz w:val="20"/>
                <w:szCs w:val="20"/>
              </w:rPr>
            </w:pPr>
            <w:r w:rsidRPr="009678B7">
              <w:rPr>
                <w:color w:val="000000"/>
                <w:sz w:val="20"/>
                <w:szCs w:val="20"/>
              </w:rPr>
              <w:t>-wym. siedziska: 430 x 430 mm</w:t>
            </w:r>
          </w:p>
          <w:p w:rsidR="009F2E7F" w:rsidRPr="009678B7" w:rsidRDefault="009F2E7F" w:rsidP="006C3F1C">
            <w:pPr>
              <w:numPr>
                <w:ilvl w:val="0"/>
                <w:numId w:val="30"/>
              </w:numPr>
              <w:spacing w:line="252" w:lineRule="auto"/>
              <w:rPr>
                <w:color w:val="ED1C24"/>
                <w:sz w:val="20"/>
                <w:szCs w:val="20"/>
              </w:rPr>
            </w:pPr>
            <w:r w:rsidRPr="009678B7">
              <w:rPr>
                <w:color w:val="000000"/>
                <w:sz w:val="20"/>
                <w:szCs w:val="20"/>
              </w:rPr>
              <w:t>rozstaw kółek: 640 mm</w:t>
            </w:r>
          </w:p>
          <w:p w:rsidR="009F2E7F" w:rsidRPr="009678B7" w:rsidRDefault="009F2E7F" w:rsidP="006C3F1C">
            <w:pPr>
              <w:numPr>
                <w:ilvl w:val="0"/>
                <w:numId w:val="30"/>
              </w:numPr>
              <w:spacing w:after="0" w:line="240" w:lineRule="auto"/>
              <w:contextualSpacing/>
              <w:rPr>
                <w:color w:val="ED1C24"/>
                <w:sz w:val="20"/>
                <w:szCs w:val="20"/>
              </w:rPr>
            </w:pPr>
            <w:r w:rsidRPr="009678B7">
              <w:rPr>
                <w:color w:val="000000"/>
                <w:sz w:val="20"/>
                <w:szCs w:val="20"/>
              </w:rPr>
              <w:t>powierzchnia siedziska moletowana, odporna na zarysowania, antypoślizgowa.  Otwór w oparciu stanowi wygodny uchwyt wykorzystywany w czasie przemieszczania.</w:t>
            </w: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pPr>
            <w:r w:rsidRPr="004512DF">
              <w:rPr>
                <w:i/>
                <w:sz w:val="20"/>
                <w:szCs w:val="20"/>
              </w:rPr>
              <w:t>moje bambino</w:t>
            </w:r>
          </w:p>
        </w:tc>
      </w:tr>
      <w:tr w:rsidR="009F2E7F" w:rsidRPr="004512DF" w:rsidTr="00CE0935">
        <w:trPr>
          <w:trHeight w:val="2212"/>
        </w:trPr>
        <w:tc>
          <w:tcPr>
            <w:tcW w:w="675" w:type="dxa"/>
            <w:gridSpan w:val="2"/>
          </w:tcPr>
          <w:p w:rsidR="009F2E7F" w:rsidRPr="004512DF" w:rsidRDefault="009F2E7F" w:rsidP="006C3F1C">
            <w:pPr>
              <w:spacing w:after="0" w:line="240" w:lineRule="auto"/>
              <w:rPr>
                <w:sz w:val="20"/>
                <w:szCs w:val="20"/>
              </w:rPr>
            </w:pPr>
            <w:r w:rsidRPr="004512DF">
              <w:rPr>
                <w:sz w:val="20"/>
                <w:szCs w:val="20"/>
              </w:rPr>
              <w:t>044</w:t>
            </w:r>
          </w:p>
        </w:tc>
        <w:tc>
          <w:tcPr>
            <w:tcW w:w="2410" w:type="dxa"/>
          </w:tcPr>
          <w:p w:rsidR="009F2E7F" w:rsidRPr="004512DF" w:rsidRDefault="009F2E7F" w:rsidP="006C3F1C">
            <w:pPr>
              <w:spacing w:after="0" w:line="240" w:lineRule="auto"/>
              <w:rPr>
                <w:sz w:val="20"/>
                <w:szCs w:val="20"/>
              </w:rPr>
            </w:pPr>
            <w:r>
              <w:rPr>
                <w:noProof/>
                <w:lang w:eastAsia="pl-PL"/>
              </w:rPr>
              <w:pict>
                <v:shape id="Obraz 12" o:spid="_x0000_s1133" type="#_x0000_t75" alt="Kanapka rozkładana - pomarańczowa" style="position:absolute;margin-left:9.75pt;margin-top:5.9pt;width:78.75pt;height:78.75pt;z-index:-251611648;visibility:visible;mso-position-horizontal-relative:text;mso-position-vertical-relative:text" wrapcoords="-206 0 -206 21394 21600 21394 21600 0 -206 0">
                  <v:imagedata r:id="rId123"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p w:rsidR="009F2E7F" w:rsidRPr="004512DF" w:rsidRDefault="009F2E7F" w:rsidP="006C3F1C">
            <w:pPr>
              <w:spacing w:after="0" w:line="240" w:lineRule="auto"/>
              <w:rPr>
                <w:sz w:val="20"/>
                <w:szCs w:val="20"/>
              </w:rPr>
            </w:pPr>
          </w:p>
        </w:tc>
        <w:tc>
          <w:tcPr>
            <w:tcW w:w="1752" w:type="dxa"/>
          </w:tcPr>
          <w:p w:rsidR="009F2E7F" w:rsidRPr="004512DF" w:rsidRDefault="009F2E7F" w:rsidP="006C3F1C">
            <w:pPr>
              <w:spacing w:after="0" w:line="240" w:lineRule="auto"/>
              <w:rPr>
                <w:sz w:val="20"/>
                <w:szCs w:val="20"/>
              </w:rPr>
            </w:pPr>
            <w:r w:rsidRPr="004512DF">
              <w:rPr>
                <w:sz w:val="20"/>
                <w:szCs w:val="20"/>
              </w:rPr>
              <w:t>2.18</w:t>
            </w:r>
          </w:p>
          <w:p w:rsidR="009F2E7F" w:rsidRPr="004512DF" w:rsidRDefault="009F2E7F" w:rsidP="006C3F1C">
            <w:pPr>
              <w:spacing w:after="0" w:line="240" w:lineRule="auto"/>
              <w:rPr>
                <w:sz w:val="20"/>
                <w:szCs w:val="20"/>
              </w:rPr>
            </w:pPr>
          </w:p>
          <w:p w:rsidR="009F2E7F" w:rsidRPr="004512DF" w:rsidRDefault="009F2E7F" w:rsidP="006C3F1C">
            <w:pPr>
              <w:spacing w:after="0" w:line="240" w:lineRule="auto"/>
              <w:rPr>
                <w:sz w:val="20"/>
                <w:szCs w:val="20"/>
              </w:rPr>
            </w:pPr>
          </w:p>
        </w:tc>
        <w:tc>
          <w:tcPr>
            <w:tcW w:w="4680" w:type="dxa"/>
          </w:tcPr>
          <w:p w:rsidR="009F2E7F" w:rsidRPr="009678B7" w:rsidRDefault="009F2E7F" w:rsidP="006C3F1C">
            <w:pPr>
              <w:spacing w:after="0" w:line="240" w:lineRule="auto"/>
              <w:rPr>
                <w:b/>
                <w:sz w:val="20"/>
                <w:szCs w:val="20"/>
              </w:rPr>
            </w:pPr>
            <w:r w:rsidRPr="009678B7">
              <w:rPr>
                <w:b/>
                <w:sz w:val="20"/>
                <w:szCs w:val="20"/>
              </w:rPr>
              <w:t>Kanapka rozkładana – pomarańczowa</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Wygodna i stabilna kanapka z pianki, pokryta wytrzymałą tkaniną PCV, łatwą do utrzymania w czystości. Tkanina nie zawiera ftalanów.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wym. 48 x 80 x 49 cm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 xml:space="preserve">wym. po rozłożeniu 144 x 80 x 32,5 cm </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gr. materaca 8 cm</w:t>
            </w:r>
          </w:p>
          <w:p w:rsidR="009F2E7F" w:rsidRPr="009678B7" w:rsidRDefault="009F2E7F" w:rsidP="006C3F1C">
            <w:pPr>
              <w:pStyle w:val="ListParagraph"/>
              <w:numPr>
                <w:ilvl w:val="0"/>
                <w:numId w:val="30"/>
              </w:numPr>
              <w:spacing w:after="0" w:line="240" w:lineRule="auto"/>
              <w:rPr>
                <w:sz w:val="20"/>
                <w:szCs w:val="20"/>
              </w:rPr>
            </w:pPr>
            <w:r w:rsidRPr="009678B7">
              <w:rPr>
                <w:sz w:val="20"/>
                <w:szCs w:val="20"/>
              </w:rPr>
              <w:t>Kod produktu: 101266</w:t>
            </w:r>
          </w:p>
        </w:tc>
        <w:tc>
          <w:tcPr>
            <w:tcW w:w="2880" w:type="dxa"/>
            <w:gridSpan w:val="2"/>
          </w:tcPr>
          <w:p w:rsidR="009F2E7F" w:rsidRPr="004512DF" w:rsidRDefault="009F2E7F" w:rsidP="006C3F1C">
            <w:pPr>
              <w:spacing w:after="0" w:line="240" w:lineRule="auto"/>
              <w:rPr>
                <w:b/>
                <w:sz w:val="20"/>
                <w:szCs w:val="20"/>
              </w:rPr>
            </w:pPr>
            <w:r w:rsidRPr="004512DF">
              <w:rPr>
                <w:i/>
                <w:sz w:val="20"/>
                <w:szCs w:val="20"/>
              </w:rPr>
              <w:t>moje bambino</w:t>
            </w:r>
          </w:p>
        </w:tc>
      </w:tr>
      <w:tr w:rsidR="009F2E7F" w:rsidRPr="004512DF" w:rsidTr="00CE0935">
        <w:trPr>
          <w:trHeight w:val="2212"/>
        </w:trPr>
        <w:tc>
          <w:tcPr>
            <w:tcW w:w="675" w:type="dxa"/>
            <w:gridSpan w:val="2"/>
          </w:tcPr>
          <w:p w:rsidR="009F2E7F" w:rsidRPr="004512DF" w:rsidRDefault="009F2E7F" w:rsidP="006C3F1C">
            <w:pPr>
              <w:spacing w:after="0" w:line="240" w:lineRule="auto"/>
              <w:rPr>
                <w:sz w:val="20"/>
                <w:szCs w:val="20"/>
              </w:rPr>
            </w:pPr>
            <w:r w:rsidRPr="004512DF">
              <w:rPr>
                <w:sz w:val="20"/>
                <w:szCs w:val="20"/>
              </w:rPr>
              <w:t>097</w:t>
            </w:r>
          </w:p>
        </w:tc>
        <w:tc>
          <w:tcPr>
            <w:tcW w:w="2410" w:type="dxa"/>
          </w:tcPr>
          <w:p w:rsidR="009F2E7F" w:rsidRPr="004512DF" w:rsidRDefault="009F2E7F" w:rsidP="006C3F1C">
            <w:pPr>
              <w:spacing w:after="0" w:line="240" w:lineRule="auto"/>
              <w:rPr>
                <w:sz w:val="20"/>
                <w:szCs w:val="20"/>
              </w:rPr>
            </w:pPr>
            <w:r>
              <w:rPr>
                <w:noProof/>
                <w:lang w:eastAsia="pl-PL"/>
              </w:rPr>
              <w:pict>
                <v:shape id="Obraz 373" o:spid="_x0000_s1134" type="#_x0000_t75" alt="Znalezione obrazy dla zapytania dywan mariposa" style="position:absolute;margin-left:8.45pt;margin-top:11.25pt;width:96.75pt;height:96.75pt;z-index:-251610624;visibility:visible;mso-position-horizontal-relative:text;mso-position-vertical-relative:text" wrapcoords="-167 0 -167 21433 21600 21433 21600 0 -167 0">
                  <v:imagedata r:id="rId25" o:title=""/>
                  <w10:wrap type="tight"/>
                </v:shape>
              </w:pict>
            </w:r>
          </w:p>
        </w:tc>
        <w:tc>
          <w:tcPr>
            <w:tcW w:w="851" w:type="dxa"/>
          </w:tcPr>
          <w:p w:rsidR="009F2E7F" w:rsidRPr="004512DF" w:rsidRDefault="009F2E7F" w:rsidP="006C3F1C">
            <w:pPr>
              <w:spacing w:after="0" w:line="240" w:lineRule="auto"/>
              <w:rPr>
                <w:sz w:val="20"/>
                <w:szCs w:val="20"/>
              </w:rPr>
            </w:pPr>
            <w:r w:rsidRPr="004512DF">
              <w:rPr>
                <w:sz w:val="20"/>
                <w:szCs w:val="20"/>
              </w:rPr>
              <w:t>1 szt.</w:t>
            </w:r>
          </w:p>
        </w:tc>
        <w:tc>
          <w:tcPr>
            <w:tcW w:w="1752" w:type="dxa"/>
          </w:tcPr>
          <w:p w:rsidR="009F2E7F" w:rsidRPr="004512DF" w:rsidRDefault="009F2E7F" w:rsidP="006C3F1C">
            <w:pPr>
              <w:spacing w:after="0" w:line="240" w:lineRule="auto"/>
              <w:rPr>
                <w:sz w:val="20"/>
                <w:szCs w:val="20"/>
              </w:rPr>
            </w:pPr>
            <w:r w:rsidRPr="004512DF">
              <w:rPr>
                <w:sz w:val="20"/>
                <w:szCs w:val="20"/>
              </w:rPr>
              <w:t>2.18</w:t>
            </w:r>
          </w:p>
        </w:tc>
        <w:tc>
          <w:tcPr>
            <w:tcW w:w="4680" w:type="dxa"/>
          </w:tcPr>
          <w:p w:rsidR="009F2E7F" w:rsidRPr="009678B7" w:rsidRDefault="009F2E7F" w:rsidP="006C3F1C">
            <w:pPr>
              <w:spacing w:after="0" w:line="240" w:lineRule="auto"/>
              <w:rPr>
                <w:b/>
                <w:sz w:val="20"/>
                <w:szCs w:val="20"/>
              </w:rPr>
            </w:pPr>
            <w:r w:rsidRPr="009678B7">
              <w:rPr>
                <w:b/>
                <w:sz w:val="20"/>
                <w:szCs w:val="20"/>
              </w:rPr>
              <w:t>Dywan dziecięcy Mondo 14 – Motyle szary  1,6 x 2,2 m</w:t>
            </w: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b/>
                <w:sz w:val="20"/>
                <w:szCs w:val="20"/>
              </w:rPr>
            </w:pPr>
          </w:p>
          <w:p w:rsidR="009F2E7F" w:rsidRPr="009678B7" w:rsidRDefault="009F2E7F" w:rsidP="006C3F1C">
            <w:pPr>
              <w:spacing w:after="0" w:line="240" w:lineRule="auto"/>
              <w:rPr>
                <w:sz w:val="20"/>
                <w:szCs w:val="20"/>
              </w:rPr>
            </w:pPr>
          </w:p>
        </w:tc>
        <w:tc>
          <w:tcPr>
            <w:tcW w:w="2880" w:type="dxa"/>
            <w:gridSpan w:val="2"/>
          </w:tcPr>
          <w:p w:rsidR="009F2E7F" w:rsidRPr="004512DF" w:rsidRDefault="009F2E7F" w:rsidP="006C3F1C">
            <w:pPr>
              <w:spacing w:after="0" w:line="240" w:lineRule="auto"/>
              <w:rPr>
                <w:b/>
                <w:sz w:val="20"/>
                <w:szCs w:val="20"/>
              </w:rPr>
            </w:pPr>
          </w:p>
        </w:tc>
      </w:tr>
    </w:tbl>
    <w:p w:rsidR="009F2E7F" w:rsidRDefault="009F2E7F"/>
    <w:p w:rsidR="009F2E7F" w:rsidRDefault="009F2E7F"/>
    <w:sectPr w:rsidR="009F2E7F" w:rsidSect="00CE0935">
      <w:headerReference w:type="even" r:id="rId124"/>
      <w:headerReference w:type="default" r:id="rId125"/>
      <w:footerReference w:type="even" r:id="rId126"/>
      <w:footerReference w:type="default" r:id="rId127"/>
      <w:headerReference w:type="first" r:id="rId128"/>
      <w:footerReference w:type="first" r:id="rId129"/>
      <w:pgSz w:w="16839" w:h="11907" w:orient="landscape" w:code="9"/>
      <w:pgMar w:top="1077" w:right="964" w:bottom="1077"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E7F" w:rsidRDefault="009F2E7F" w:rsidP="005F66EC">
      <w:pPr>
        <w:spacing w:after="0" w:line="240" w:lineRule="auto"/>
      </w:pPr>
      <w:r>
        <w:separator/>
      </w:r>
    </w:p>
  </w:endnote>
  <w:endnote w:type="continuationSeparator" w:id="0">
    <w:p w:rsidR="009F2E7F" w:rsidRDefault="009F2E7F" w:rsidP="005F6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Footer"/>
      <w:jc w:val="right"/>
    </w:pPr>
    <w:fldSimple w:instr="PAGE   \* MERGEFORMAT">
      <w:r>
        <w:rPr>
          <w:noProof/>
        </w:rPr>
        <w:t>80</w:t>
      </w:r>
    </w:fldSimple>
  </w:p>
  <w:p w:rsidR="009F2E7F" w:rsidRDefault="009F2E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E7F" w:rsidRDefault="009F2E7F" w:rsidP="005F66EC">
      <w:pPr>
        <w:spacing w:after="0" w:line="240" w:lineRule="auto"/>
      </w:pPr>
      <w:r>
        <w:separator/>
      </w:r>
    </w:p>
  </w:footnote>
  <w:footnote w:type="continuationSeparator" w:id="0">
    <w:p w:rsidR="009F2E7F" w:rsidRDefault="009F2E7F" w:rsidP="005F66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7F" w:rsidRDefault="009F2E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5455"/>
    <w:multiLevelType w:val="multilevel"/>
    <w:tmpl w:val="3182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16D29"/>
    <w:multiLevelType w:val="multilevel"/>
    <w:tmpl w:val="FFFFFFFF"/>
    <w:lvl w:ilvl="0">
      <w:start w:val="1"/>
      <w:numFmt w:val="bullet"/>
      <w:lvlText w:val=""/>
      <w:lvlJc w:val="left"/>
      <w:pPr>
        <w:ind w:left="720" w:hanging="360"/>
      </w:pPr>
      <w:rPr>
        <w:rFonts w:ascii="Wingdings" w:hAnsi="Wingdings"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DC61FA7"/>
    <w:multiLevelType w:val="hybridMultilevel"/>
    <w:tmpl w:val="0E66CA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591979"/>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5A10410"/>
    <w:multiLevelType w:val="hybridMultilevel"/>
    <w:tmpl w:val="F6EE9A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CFD3E01"/>
    <w:multiLevelType w:val="multilevel"/>
    <w:tmpl w:val="D90A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812734"/>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2CA5492"/>
    <w:multiLevelType w:val="multilevel"/>
    <w:tmpl w:val="782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364E3"/>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DE452E7"/>
    <w:multiLevelType w:val="multilevel"/>
    <w:tmpl w:val="FFFFFFFF"/>
    <w:lvl w:ilvl="0">
      <w:start w:val="1"/>
      <w:numFmt w:val="bullet"/>
      <w:lvlText w:val=""/>
      <w:lvlJc w:val="left"/>
      <w:pPr>
        <w:ind w:left="1440" w:hanging="360"/>
      </w:pPr>
      <w:rPr>
        <w:rFonts w:ascii="Symbol" w:hAnsi="Symbol" w:hint="default"/>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
    <w:nsid w:val="30A329F3"/>
    <w:multiLevelType w:val="hybridMultilevel"/>
    <w:tmpl w:val="264EC5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26C2534"/>
    <w:multiLevelType w:val="hybridMultilevel"/>
    <w:tmpl w:val="5EC2C0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5180941"/>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8554FD3"/>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9C33ED6"/>
    <w:multiLevelType w:val="hybridMultilevel"/>
    <w:tmpl w:val="A2C4EB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3D38447D"/>
    <w:multiLevelType w:val="multilevel"/>
    <w:tmpl w:val="70A0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B468F"/>
    <w:multiLevelType w:val="multilevel"/>
    <w:tmpl w:val="FFFFFFFF"/>
    <w:lvl w:ilvl="0">
      <w:start w:val="1"/>
      <w:numFmt w:val="bullet"/>
      <w:lvlText w:val=""/>
      <w:lvlJc w:val="left"/>
      <w:pPr>
        <w:ind w:left="720" w:hanging="360"/>
      </w:pPr>
      <w:rPr>
        <w:rFonts w:ascii="Wingdings" w:hAnsi="Wingdings" w:hint="default"/>
        <w:b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7EB4E9D"/>
    <w:multiLevelType w:val="multilevel"/>
    <w:tmpl w:val="FFFFFFFF"/>
    <w:lvl w:ilvl="0">
      <w:start w:val="1"/>
      <w:numFmt w:val="bullet"/>
      <w:lvlText w:val=""/>
      <w:lvlJc w:val="left"/>
      <w:pPr>
        <w:ind w:left="720" w:hanging="360"/>
      </w:pPr>
      <w:rPr>
        <w:rFonts w:ascii="Wingdings" w:hAnsi="Wingdings"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AC620C1"/>
    <w:multiLevelType w:val="multilevel"/>
    <w:tmpl w:val="FFFFFFFF"/>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5F730394"/>
    <w:multiLevelType w:val="multilevel"/>
    <w:tmpl w:val="E5D8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C362EF"/>
    <w:multiLevelType w:val="hybridMultilevel"/>
    <w:tmpl w:val="8132F7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744F5A26"/>
    <w:multiLevelType w:val="hybridMultilevel"/>
    <w:tmpl w:val="46E2BE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0"/>
  </w:num>
  <w:num w:numId="4">
    <w:abstractNumId w:val="4"/>
  </w:num>
  <w:num w:numId="5">
    <w:abstractNumId w:val="2"/>
  </w:num>
  <w:num w:numId="6">
    <w:abstractNumId w:val="20"/>
  </w:num>
  <w:num w:numId="7">
    <w:abstractNumId w:val="2"/>
  </w:num>
  <w:num w:numId="8">
    <w:abstractNumId w:val="21"/>
  </w:num>
  <w:num w:numId="9">
    <w:abstractNumId w:val="21"/>
  </w:num>
  <w:num w:numId="10">
    <w:abstractNumId w:val="2"/>
  </w:num>
  <w:num w:numId="11">
    <w:abstractNumId w:val="2"/>
  </w:num>
  <w:num w:numId="12">
    <w:abstractNumId w:val="14"/>
  </w:num>
  <w:num w:numId="13">
    <w:abstractNumId w:val="21"/>
  </w:num>
  <w:num w:numId="14">
    <w:abstractNumId w:val="4"/>
  </w:num>
  <w:num w:numId="15">
    <w:abstractNumId w:val="14"/>
  </w:num>
  <w:num w:numId="16">
    <w:abstractNumId w:val="19"/>
  </w:num>
  <w:num w:numId="17">
    <w:abstractNumId w:val="7"/>
  </w:num>
  <w:num w:numId="18">
    <w:abstractNumId w:val="15"/>
  </w:num>
  <w:num w:numId="19">
    <w:abstractNumId w:val="5"/>
  </w:num>
  <w:num w:numId="20">
    <w:abstractNumId w:val="0"/>
  </w:num>
  <w:num w:numId="21">
    <w:abstractNumId w:val="16"/>
  </w:num>
  <w:num w:numId="22">
    <w:abstractNumId w:val="9"/>
  </w:num>
  <w:num w:numId="23">
    <w:abstractNumId w:val="3"/>
  </w:num>
  <w:num w:numId="24">
    <w:abstractNumId w:val="12"/>
  </w:num>
  <w:num w:numId="25">
    <w:abstractNumId w:val="17"/>
  </w:num>
  <w:num w:numId="26">
    <w:abstractNumId w:val="6"/>
  </w:num>
  <w:num w:numId="27">
    <w:abstractNumId w:val="13"/>
  </w:num>
  <w:num w:numId="28">
    <w:abstractNumId w:val="18"/>
  </w:num>
  <w:num w:numId="29">
    <w:abstractNumId w:val="8"/>
  </w:num>
  <w:num w:numId="30">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7268"/>
    <w:rsid w:val="00001DD5"/>
    <w:rsid w:val="0001568C"/>
    <w:rsid w:val="00046722"/>
    <w:rsid w:val="00071FD8"/>
    <w:rsid w:val="00074399"/>
    <w:rsid w:val="000778D6"/>
    <w:rsid w:val="000976F0"/>
    <w:rsid w:val="000C05B1"/>
    <w:rsid w:val="000E2DA8"/>
    <w:rsid w:val="000F1E88"/>
    <w:rsid w:val="000F3965"/>
    <w:rsid w:val="00121416"/>
    <w:rsid w:val="00135176"/>
    <w:rsid w:val="00143BDB"/>
    <w:rsid w:val="001513C0"/>
    <w:rsid w:val="00152D70"/>
    <w:rsid w:val="001654D4"/>
    <w:rsid w:val="00171DC9"/>
    <w:rsid w:val="00176002"/>
    <w:rsid w:val="00176C99"/>
    <w:rsid w:val="001A36DA"/>
    <w:rsid w:val="001B6975"/>
    <w:rsid w:val="001C13D3"/>
    <w:rsid w:val="00204029"/>
    <w:rsid w:val="0021395F"/>
    <w:rsid w:val="00234F6A"/>
    <w:rsid w:val="00235840"/>
    <w:rsid w:val="00237091"/>
    <w:rsid w:val="0024437E"/>
    <w:rsid w:val="00245975"/>
    <w:rsid w:val="00252C5D"/>
    <w:rsid w:val="00253116"/>
    <w:rsid w:val="002562DB"/>
    <w:rsid w:val="00256BB4"/>
    <w:rsid w:val="00264B60"/>
    <w:rsid w:val="0028365E"/>
    <w:rsid w:val="002A2C76"/>
    <w:rsid w:val="002A65C0"/>
    <w:rsid w:val="002B1BBE"/>
    <w:rsid w:val="002C5D0C"/>
    <w:rsid w:val="002D7F3C"/>
    <w:rsid w:val="002E4E53"/>
    <w:rsid w:val="002F2459"/>
    <w:rsid w:val="00301CB9"/>
    <w:rsid w:val="003068DA"/>
    <w:rsid w:val="00306D8B"/>
    <w:rsid w:val="003112FE"/>
    <w:rsid w:val="00325823"/>
    <w:rsid w:val="00335855"/>
    <w:rsid w:val="00336C73"/>
    <w:rsid w:val="0034174D"/>
    <w:rsid w:val="0034332C"/>
    <w:rsid w:val="0034388D"/>
    <w:rsid w:val="003612DA"/>
    <w:rsid w:val="0036595F"/>
    <w:rsid w:val="00367456"/>
    <w:rsid w:val="00376FE0"/>
    <w:rsid w:val="00381194"/>
    <w:rsid w:val="00396596"/>
    <w:rsid w:val="003A2506"/>
    <w:rsid w:val="003C095E"/>
    <w:rsid w:val="003D2CF9"/>
    <w:rsid w:val="003D7244"/>
    <w:rsid w:val="003E29F9"/>
    <w:rsid w:val="00433DD6"/>
    <w:rsid w:val="00436E15"/>
    <w:rsid w:val="004413BE"/>
    <w:rsid w:val="004512DF"/>
    <w:rsid w:val="00452627"/>
    <w:rsid w:val="00477768"/>
    <w:rsid w:val="004A311C"/>
    <w:rsid w:val="004D4858"/>
    <w:rsid w:val="004D67CF"/>
    <w:rsid w:val="004D79B6"/>
    <w:rsid w:val="00506A34"/>
    <w:rsid w:val="00522FFB"/>
    <w:rsid w:val="00545DA8"/>
    <w:rsid w:val="00553977"/>
    <w:rsid w:val="00557CE1"/>
    <w:rsid w:val="00565AC9"/>
    <w:rsid w:val="00577E54"/>
    <w:rsid w:val="00591E5F"/>
    <w:rsid w:val="005A61FE"/>
    <w:rsid w:val="005B0462"/>
    <w:rsid w:val="005B077C"/>
    <w:rsid w:val="005B47D3"/>
    <w:rsid w:val="005B693A"/>
    <w:rsid w:val="005C0A30"/>
    <w:rsid w:val="005D7512"/>
    <w:rsid w:val="005F2BBE"/>
    <w:rsid w:val="005F66EC"/>
    <w:rsid w:val="005F711C"/>
    <w:rsid w:val="00606517"/>
    <w:rsid w:val="00614EDE"/>
    <w:rsid w:val="006204B7"/>
    <w:rsid w:val="00644797"/>
    <w:rsid w:val="00644932"/>
    <w:rsid w:val="006501AD"/>
    <w:rsid w:val="00650D9A"/>
    <w:rsid w:val="006661C5"/>
    <w:rsid w:val="00671B83"/>
    <w:rsid w:val="00673C8F"/>
    <w:rsid w:val="006845F9"/>
    <w:rsid w:val="00694332"/>
    <w:rsid w:val="006B5AF6"/>
    <w:rsid w:val="006C3F1C"/>
    <w:rsid w:val="006C4ABC"/>
    <w:rsid w:val="006D173F"/>
    <w:rsid w:val="006D51CB"/>
    <w:rsid w:val="006D652E"/>
    <w:rsid w:val="006F54EB"/>
    <w:rsid w:val="00703A9C"/>
    <w:rsid w:val="0072139A"/>
    <w:rsid w:val="007245A8"/>
    <w:rsid w:val="00725026"/>
    <w:rsid w:val="00737268"/>
    <w:rsid w:val="00742F22"/>
    <w:rsid w:val="00750F24"/>
    <w:rsid w:val="00761FA4"/>
    <w:rsid w:val="007637FB"/>
    <w:rsid w:val="00787BD4"/>
    <w:rsid w:val="007A1B0B"/>
    <w:rsid w:val="007B25B1"/>
    <w:rsid w:val="007C27BF"/>
    <w:rsid w:val="007F003F"/>
    <w:rsid w:val="00800CAB"/>
    <w:rsid w:val="00801C44"/>
    <w:rsid w:val="00816492"/>
    <w:rsid w:val="00841D5C"/>
    <w:rsid w:val="00862A5E"/>
    <w:rsid w:val="00863182"/>
    <w:rsid w:val="00864156"/>
    <w:rsid w:val="00872CAD"/>
    <w:rsid w:val="00874ADE"/>
    <w:rsid w:val="00876557"/>
    <w:rsid w:val="00876930"/>
    <w:rsid w:val="008855EF"/>
    <w:rsid w:val="008862E1"/>
    <w:rsid w:val="008958EF"/>
    <w:rsid w:val="008A0C4B"/>
    <w:rsid w:val="008A265C"/>
    <w:rsid w:val="008C5E87"/>
    <w:rsid w:val="008D16A9"/>
    <w:rsid w:val="008D463E"/>
    <w:rsid w:val="008E7E14"/>
    <w:rsid w:val="00901DD9"/>
    <w:rsid w:val="00920313"/>
    <w:rsid w:val="0092176B"/>
    <w:rsid w:val="00935F3C"/>
    <w:rsid w:val="00961C90"/>
    <w:rsid w:val="00962897"/>
    <w:rsid w:val="009678B7"/>
    <w:rsid w:val="00971B9A"/>
    <w:rsid w:val="00975D33"/>
    <w:rsid w:val="009A521F"/>
    <w:rsid w:val="009C27F3"/>
    <w:rsid w:val="009C420C"/>
    <w:rsid w:val="009F2E7F"/>
    <w:rsid w:val="009F5809"/>
    <w:rsid w:val="00A0129C"/>
    <w:rsid w:val="00A11E41"/>
    <w:rsid w:val="00A21414"/>
    <w:rsid w:val="00A42BB5"/>
    <w:rsid w:val="00A44184"/>
    <w:rsid w:val="00A477CA"/>
    <w:rsid w:val="00A66EA0"/>
    <w:rsid w:val="00A7613D"/>
    <w:rsid w:val="00A90D8B"/>
    <w:rsid w:val="00A94621"/>
    <w:rsid w:val="00AC3800"/>
    <w:rsid w:val="00AD5909"/>
    <w:rsid w:val="00AE30F0"/>
    <w:rsid w:val="00AF02DD"/>
    <w:rsid w:val="00AF6448"/>
    <w:rsid w:val="00B0133A"/>
    <w:rsid w:val="00B27E36"/>
    <w:rsid w:val="00B473B3"/>
    <w:rsid w:val="00B47E3C"/>
    <w:rsid w:val="00B6059E"/>
    <w:rsid w:val="00B70C83"/>
    <w:rsid w:val="00B76904"/>
    <w:rsid w:val="00B821E5"/>
    <w:rsid w:val="00B850C8"/>
    <w:rsid w:val="00B90395"/>
    <w:rsid w:val="00B95AD3"/>
    <w:rsid w:val="00BA7B2E"/>
    <w:rsid w:val="00BB6294"/>
    <w:rsid w:val="00BB679D"/>
    <w:rsid w:val="00BC012C"/>
    <w:rsid w:val="00BC5C29"/>
    <w:rsid w:val="00BD1165"/>
    <w:rsid w:val="00BD48E1"/>
    <w:rsid w:val="00C00509"/>
    <w:rsid w:val="00C11CD1"/>
    <w:rsid w:val="00C16277"/>
    <w:rsid w:val="00C27D92"/>
    <w:rsid w:val="00C32F64"/>
    <w:rsid w:val="00C432D3"/>
    <w:rsid w:val="00C52107"/>
    <w:rsid w:val="00C55361"/>
    <w:rsid w:val="00C7585A"/>
    <w:rsid w:val="00C9361C"/>
    <w:rsid w:val="00C97650"/>
    <w:rsid w:val="00CB38C6"/>
    <w:rsid w:val="00CB3DC2"/>
    <w:rsid w:val="00CC6A12"/>
    <w:rsid w:val="00CC7D8E"/>
    <w:rsid w:val="00CD34A3"/>
    <w:rsid w:val="00CE0935"/>
    <w:rsid w:val="00CF0FA0"/>
    <w:rsid w:val="00CF41CF"/>
    <w:rsid w:val="00D12446"/>
    <w:rsid w:val="00D3327D"/>
    <w:rsid w:val="00D52FA0"/>
    <w:rsid w:val="00DA3802"/>
    <w:rsid w:val="00DB3BE3"/>
    <w:rsid w:val="00DC323B"/>
    <w:rsid w:val="00DC614F"/>
    <w:rsid w:val="00DD5AE4"/>
    <w:rsid w:val="00DE1C2B"/>
    <w:rsid w:val="00DE5CAB"/>
    <w:rsid w:val="00DE651D"/>
    <w:rsid w:val="00E00B61"/>
    <w:rsid w:val="00E01489"/>
    <w:rsid w:val="00E14CAC"/>
    <w:rsid w:val="00E27137"/>
    <w:rsid w:val="00E36B2E"/>
    <w:rsid w:val="00E43227"/>
    <w:rsid w:val="00E478B1"/>
    <w:rsid w:val="00E557B7"/>
    <w:rsid w:val="00E62F2D"/>
    <w:rsid w:val="00E65721"/>
    <w:rsid w:val="00E71DAD"/>
    <w:rsid w:val="00E73E48"/>
    <w:rsid w:val="00E83CC7"/>
    <w:rsid w:val="00E9191E"/>
    <w:rsid w:val="00E91B0C"/>
    <w:rsid w:val="00EA1BBD"/>
    <w:rsid w:val="00EA69D0"/>
    <w:rsid w:val="00EC64FE"/>
    <w:rsid w:val="00ED78BD"/>
    <w:rsid w:val="00EE232B"/>
    <w:rsid w:val="00EE5D67"/>
    <w:rsid w:val="00EF32A3"/>
    <w:rsid w:val="00EF3882"/>
    <w:rsid w:val="00F0650D"/>
    <w:rsid w:val="00F262BC"/>
    <w:rsid w:val="00F31E58"/>
    <w:rsid w:val="00F33E86"/>
    <w:rsid w:val="00F37F0E"/>
    <w:rsid w:val="00F44D95"/>
    <w:rsid w:val="00F60738"/>
    <w:rsid w:val="00F62346"/>
    <w:rsid w:val="00F70FC2"/>
    <w:rsid w:val="00F7278C"/>
    <w:rsid w:val="00F81259"/>
    <w:rsid w:val="00FA6778"/>
    <w:rsid w:val="00FB1549"/>
    <w:rsid w:val="00FC4C1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A30"/>
    <w:pPr>
      <w:spacing w:after="160" w:line="259" w:lineRule="auto"/>
    </w:pPr>
    <w:rPr>
      <w:lang w:eastAsia="en-US"/>
    </w:rPr>
  </w:style>
  <w:style w:type="paragraph" w:styleId="Heading1">
    <w:name w:val="heading 1"/>
    <w:basedOn w:val="Normal"/>
    <w:link w:val="Heading1Char"/>
    <w:uiPriority w:val="99"/>
    <w:qFormat/>
    <w:rsid w:val="00737268"/>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7268"/>
    <w:rPr>
      <w:rFonts w:ascii="Times New Roman" w:hAnsi="Times New Roman" w:cs="Times New Roman"/>
      <w:b/>
      <w:bCs/>
      <w:kern w:val="36"/>
      <w:sz w:val="48"/>
      <w:szCs w:val="48"/>
      <w:lang w:eastAsia="pl-PL"/>
    </w:rPr>
  </w:style>
  <w:style w:type="table" w:styleId="TableGrid">
    <w:name w:val="Table Grid"/>
    <w:basedOn w:val="TableNormal"/>
    <w:uiPriority w:val="99"/>
    <w:rsid w:val="007372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37268"/>
    <w:pPr>
      <w:ind w:left="720"/>
      <w:contextualSpacing/>
    </w:pPr>
  </w:style>
  <w:style w:type="character" w:customStyle="1" w:styleId="editable">
    <w:name w:val="editable"/>
    <w:basedOn w:val="DefaultParagraphFont"/>
    <w:uiPriority w:val="99"/>
    <w:rsid w:val="00737268"/>
    <w:rPr>
      <w:rFonts w:cs="Times New Roman"/>
    </w:rPr>
  </w:style>
  <w:style w:type="paragraph" w:styleId="BalloonText">
    <w:name w:val="Balloon Text"/>
    <w:basedOn w:val="Normal"/>
    <w:link w:val="BalloonTextChar"/>
    <w:uiPriority w:val="99"/>
    <w:semiHidden/>
    <w:rsid w:val="000E2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2DA8"/>
    <w:rPr>
      <w:rFonts w:ascii="Tahoma" w:hAnsi="Tahoma" w:cs="Tahoma"/>
      <w:sz w:val="16"/>
      <w:szCs w:val="16"/>
    </w:rPr>
  </w:style>
  <w:style w:type="paragraph" w:styleId="NormalWeb">
    <w:name w:val="Normal (Web)"/>
    <w:basedOn w:val="Normal"/>
    <w:uiPriority w:val="99"/>
    <w:semiHidden/>
    <w:rsid w:val="00522FFB"/>
    <w:pPr>
      <w:spacing w:before="100" w:beforeAutospacing="1" w:after="100" w:afterAutospacing="1" w:line="240" w:lineRule="auto"/>
    </w:pPr>
    <w:rPr>
      <w:rFonts w:ascii="Times New Roman" w:eastAsia="Times New Roman" w:hAnsi="Times New Roman"/>
      <w:sz w:val="24"/>
      <w:szCs w:val="24"/>
      <w:lang w:eastAsia="pl-PL"/>
    </w:rPr>
  </w:style>
  <w:style w:type="character" w:styleId="Strong">
    <w:name w:val="Strong"/>
    <w:basedOn w:val="DefaultParagraphFont"/>
    <w:uiPriority w:val="99"/>
    <w:qFormat/>
    <w:rsid w:val="00694332"/>
    <w:rPr>
      <w:rFonts w:cs="Times New Roman"/>
      <w:b/>
      <w:bCs/>
    </w:rPr>
  </w:style>
  <w:style w:type="character" w:styleId="Hyperlink">
    <w:name w:val="Hyperlink"/>
    <w:basedOn w:val="DefaultParagraphFont"/>
    <w:uiPriority w:val="99"/>
    <w:semiHidden/>
    <w:rsid w:val="007C27BF"/>
    <w:rPr>
      <w:rFonts w:cs="Times New Roman"/>
      <w:color w:val="0000FF"/>
      <w:u w:val="single"/>
    </w:rPr>
  </w:style>
  <w:style w:type="paragraph" w:styleId="FootnoteText">
    <w:name w:val="footnote text"/>
    <w:basedOn w:val="Normal"/>
    <w:link w:val="FootnoteTextChar"/>
    <w:uiPriority w:val="99"/>
    <w:semiHidden/>
    <w:rsid w:val="005F66E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F66EC"/>
    <w:rPr>
      <w:rFonts w:cs="Times New Roman"/>
      <w:sz w:val="20"/>
      <w:szCs w:val="20"/>
    </w:rPr>
  </w:style>
  <w:style w:type="character" w:styleId="FootnoteReference">
    <w:name w:val="footnote reference"/>
    <w:basedOn w:val="DefaultParagraphFont"/>
    <w:uiPriority w:val="99"/>
    <w:semiHidden/>
    <w:rsid w:val="005F66EC"/>
    <w:rPr>
      <w:rFonts w:cs="Times New Roman"/>
      <w:vertAlign w:val="superscript"/>
    </w:rPr>
  </w:style>
  <w:style w:type="paragraph" w:styleId="Header">
    <w:name w:val="header"/>
    <w:basedOn w:val="Normal"/>
    <w:link w:val="HeaderChar"/>
    <w:uiPriority w:val="99"/>
    <w:rsid w:val="00750F2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50F24"/>
    <w:rPr>
      <w:rFonts w:cs="Times New Roman"/>
    </w:rPr>
  </w:style>
  <w:style w:type="paragraph" w:styleId="Footer">
    <w:name w:val="footer"/>
    <w:basedOn w:val="Normal"/>
    <w:link w:val="FooterChar"/>
    <w:uiPriority w:val="99"/>
    <w:rsid w:val="00750F2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50F24"/>
    <w:rPr>
      <w:rFonts w:cs="Times New Roman"/>
    </w:rPr>
  </w:style>
  <w:style w:type="paragraph" w:styleId="DocumentMap">
    <w:name w:val="Document Map"/>
    <w:basedOn w:val="Normal"/>
    <w:link w:val="DocumentMapChar"/>
    <w:uiPriority w:val="99"/>
    <w:semiHidden/>
    <w:rsid w:val="003A25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A2506"/>
    <w:rPr>
      <w:rFonts w:ascii="Tahoma" w:hAnsi="Tahoma" w:cs="Tahoma"/>
      <w:sz w:val="16"/>
      <w:szCs w:val="16"/>
    </w:rPr>
  </w:style>
  <w:style w:type="paragraph" w:customStyle="1" w:styleId="Heading11">
    <w:name w:val="Heading 11"/>
    <w:basedOn w:val="Normal"/>
    <w:link w:val="Nagwek1Znak"/>
    <w:uiPriority w:val="99"/>
    <w:rsid w:val="0024437E"/>
    <w:pPr>
      <w:spacing w:beforeAutospacing="1" w:afterAutospacing="1" w:line="240" w:lineRule="auto"/>
      <w:outlineLvl w:val="0"/>
    </w:pPr>
    <w:rPr>
      <w:rFonts w:ascii="Times New Roman" w:eastAsia="Times New Roman" w:hAnsi="Times New Roman"/>
      <w:b/>
      <w:bCs/>
      <w:color w:val="00000A"/>
      <w:sz w:val="48"/>
      <w:szCs w:val="48"/>
      <w:lang w:eastAsia="pl-PL"/>
    </w:rPr>
  </w:style>
  <w:style w:type="character" w:customStyle="1" w:styleId="Nagwek1Znak">
    <w:name w:val="Nagłówek 1 Znak"/>
    <w:basedOn w:val="DefaultParagraphFont"/>
    <w:link w:val="Heading11"/>
    <w:uiPriority w:val="99"/>
    <w:locked/>
    <w:rsid w:val="0024437E"/>
    <w:rPr>
      <w:rFonts w:eastAsia="Times New Roman" w:cs="Times New Roman"/>
      <w:b/>
      <w:bCs/>
      <w:color w:val="00000A"/>
      <w:sz w:val="48"/>
      <w:szCs w:val="48"/>
      <w:lang w:val="pl-PL" w:eastAsia="pl-PL" w:bidi="ar-SA"/>
    </w:rPr>
  </w:style>
  <w:style w:type="character" w:customStyle="1" w:styleId="ListLabel91">
    <w:name w:val="ListLabel 91"/>
    <w:uiPriority w:val="99"/>
    <w:rsid w:val="008958EF"/>
  </w:style>
</w:styles>
</file>

<file path=word/webSettings.xml><?xml version="1.0" encoding="utf-8"?>
<w:webSettings xmlns:r="http://schemas.openxmlformats.org/officeDocument/2006/relationships" xmlns:w="http://schemas.openxmlformats.org/wordprocessingml/2006/main">
  <w:divs>
    <w:div w:id="148404912">
      <w:marLeft w:val="0"/>
      <w:marRight w:val="0"/>
      <w:marTop w:val="0"/>
      <w:marBottom w:val="0"/>
      <w:divBdr>
        <w:top w:val="none" w:sz="0" w:space="0" w:color="auto"/>
        <w:left w:val="none" w:sz="0" w:space="0" w:color="auto"/>
        <w:bottom w:val="none" w:sz="0" w:space="0" w:color="auto"/>
        <w:right w:val="none" w:sz="0" w:space="0" w:color="auto"/>
      </w:divBdr>
    </w:div>
    <w:div w:id="148404913">
      <w:marLeft w:val="0"/>
      <w:marRight w:val="0"/>
      <w:marTop w:val="0"/>
      <w:marBottom w:val="0"/>
      <w:divBdr>
        <w:top w:val="none" w:sz="0" w:space="0" w:color="auto"/>
        <w:left w:val="none" w:sz="0" w:space="0" w:color="auto"/>
        <w:bottom w:val="none" w:sz="0" w:space="0" w:color="auto"/>
        <w:right w:val="none" w:sz="0" w:space="0" w:color="auto"/>
      </w:divBdr>
      <w:divsChild>
        <w:div w:id="148404929">
          <w:marLeft w:val="0"/>
          <w:marRight w:val="0"/>
          <w:marTop w:val="0"/>
          <w:marBottom w:val="0"/>
          <w:divBdr>
            <w:top w:val="none" w:sz="0" w:space="0" w:color="auto"/>
            <w:left w:val="none" w:sz="0" w:space="0" w:color="auto"/>
            <w:bottom w:val="none" w:sz="0" w:space="0" w:color="auto"/>
            <w:right w:val="none" w:sz="0" w:space="0" w:color="auto"/>
          </w:divBdr>
        </w:div>
        <w:div w:id="148404930">
          <w:marLeft w:val="0"/>
          <w:marRight w:val="0"/>
          <w:marTop w:val="0"/>
          <w:marBottom w:val="0"/>
          <w:divBdr>
            <w:top w:val="none" w:sz="0" w:space="0" w:color="auto"/>
            <w:left w:val="none" w:sz="0" w:space="0" w:color="auto"/>
            <w:bottom w:val="none" w:sz="0" w:space="0" w:color="auto"/>
            <w:right w:val="none" w:sz="0" w:space="0" w:color="auto"/>
          </w:divBdr>
        </w:div>
        <w:div w:id="148404936">
          <w:marLeft w:val="0"/>
          <w:marRight w:val="0"/>
          <w:marTop w:val="0"/>
          <w:marBottom w:val="0"/>
          <w:divBdr>
            <w:top w:val="none" w:sz="0" w:space="0" w:color="auto"/>
            <w:left w:val="none" w:sz="0" w:space="0" w:color="auto"/>
            <w:bottom w:val="none" w:sz="0" w:space="0" w:color="auto"/>
            <w:right w:val="none" w:sz="0" w:space="0" w:color="auto"/>
          </w:divBdr>
        </w:div>
        <w:div w:id="148404984">
          <w:marLeft w:val="0"/>
          <w:marRight w:val="0"/>
          <w:marTop w:val="0"/>
          <w:marBottom w:val="0"/>
          <w:divBdr>
            <w:top w:val="none" w:sz="0" w:space="0" w:color="auto"/>
            <w:left w:val="none" w:sz="0" w:space="0" w:color="auto"/>
            <w:bottom w:val="none" w:sz="0" w:space="0" w:color="auto"/>
            <w:right w:val="none" w:sz="0" w:space="0" w:color="auto"/>
          </w:divBdr>
        </w:div>
      </w:divsChild>
    </w:div>
    <w:div w:id="148404914">
      <w:marLeft w:val="0"/>
      <w:marRight w:val="0"/>
      <w:marTop w:val="0"/>
      <w:marBottom w:val="0"/>
      <w:divBdr>
        <w:top w:val="none" w:sz="0" w:space="0" w:color="auto"/>
        <w:left w:val="none" w:sz="0" w:space="0" w:color="auto"/>
        <w:bottom w:val="none" w:sz="0" w:space="0" w:color="auto"/>
        <w:right w:val="none" w:sz="0" w:space="0" w:color="auto"/>
      </w:divBdr>
    </w:div>
    <w:div w:id="148404915">
      <w:marLeft w:val="0"/>
      <w:marRight w:val="0"/>
      <w:marTop w:val="0"/>
      <w:marBottom w:val="0"/>
      <w:divBdr>
        <w:top w:val="none" w:sz="0" w:space="0" w:color="auto"/>
        <w:left w:val="none" w:sz="0" w:space="0" w:color="auto"/>
        <w:bottom w:val="none" w:sz="0" w:space="0" w:color="auto"/>
        <w:right w:val="none" w:sz="0" w:space="0" w:color="auto"/>
      </w:divBdr>
    </w:div>
    <w:div w:id="148404916">
      <w:marLeft w:val="0"/>
      <w:marRight w:val="0"/>
      <w:marTop w:val="0"/>
      <w:marBottom w:val="0"/>
      <w:divBdr>
        <w:top w:val="none" w:sz="0" w:space="0" w:color="auto"/>
        <w:left w:val="none" w:sz="0" w:space="0" w:color="auto"/>
        <w:bottom w:val="none" w:sz="0" w:space="0" w:color="auto"/>
        <w:right w:val="none" w:sz="0" w:space="0" w:color="auto"/>
      </w:divBdr>
    </w:div>
    <w:div w:id="148404917">
      <w:marLeft w:val="0"/>
      <w:marRight w:val="0"/>
      <w:marTop w:val="0"/>
      <w:marBottom w:val="0"/>
      <w:divBdr>
        <w:top w:val="none" w:sz="0" w:space="0" w:color="auto"/>
        <w:left w:val="none" w:sz="0" w:space="0" w:color="auto"/>
        <w:bottom w:val="none" w:sz="0" w:space="0" w:color="auto"/>
        <w:right w:val="none" w:sz="0" w:space="0" w:color="auto"/>
      </w:divBdr>
    </w:div>
    <w:div w:id="148404918">
      <w:marLeft w:val="0"/>
      <w:marRight w:val="0"/>
      <w:marTop w:val="0"/>
      <w:marBottom w:val="0"/>
      <w:divBdr>
        <w:top w:val="none" w:sz="0" w:space="0" w:color="auto"/>
        <w:left w:val="none" w:sz="0" w:space="0" w:color="auto"/>
        <w:bottom w:val="none" w:sz="0" w:space="0" w:color="auto"/>
        <w:right w:val="none" w:sz="0" w:space="0" w:color="auto"/>
      </w:divBdr>
    </w:div>
    <w:div w:id="148404919">
      <w:marLeft w:val="0"/>
      <w:marRight w:val="0"/>
      <w:marTop w:val="0"/>
      <w:marBottom w:val="0"/>
      <w:divBdr>
        <w:top w:val="none" w:sz="0" w:space="0" w:color="auto"/>
        <w:left w:val="none" w:sz="0" w:space="0" w:color="auto"/>
        <w:bottom w:val="none" w:sz="0" w:space="0" w:color="auto"/>
        <w:right w:val="none" w:sz="0" w:space="0" w:color="auto"/>
      </w:divBdr>
    </w:div>
    <w:div w:id="148404921">
      <w:marLeft w:val="0"/>
      <w:marRight w:val="0"/>
      <w:marTop w:val="0"/>
      <w:marBottom w:val="0"/>
      <w:divBdr>
        <w:top w:val="none" w:sz="0" w:space="0" w:color="auto"/>
        <w:left w:val="none" w:sz="0" w:space="0" w:color="auto"/>
        <w:bottom w:val="none" w:sz="0" w:space="0" w:color="auto"/>
        <w:right w:val="none" w:sz="0" w:space="0" w:color="auto"/>
      </w:divBdr>
      <w:divsChild>
        <w:div w:id="148404949">
          <w:marLeft w:val="0"/>
          <w:marRight w:val="0"/>
          <w:marTop w:val="0"/>
          <w:marBottom w:val="450"/>
          <w:divBdr>
            <w:top w:val="none" w:sz="0" w:space="0" w:color="auto"/>
            <w:left w:val="none" w:sz="0" w:space="0" w:color="auto"/>
            <w:bottom w:val="none" w:sz="0" w:space="0" w:color="auto"/>
            <w:right w:val="none" w:sz="0" w:space="0" w:color="auto"/>
          </w:divBdr>
        </w:div>
        <w:div w:id="148404978">
          <w:marLeft w:val="0"/>
          <w:marRight w:val="0"/>
          <w:marTop w:val="0"/>
          <w:marBottom w:val="0"/>
          <w:divBdr>
            <w:top w:val="none" w:sz="0" w:space="0" w:color="auto"/>
            <w:left w:val="none" w:sz="0" w:space="0" w:color="auto"/>
            <w:bottom w:val="none" w:sz="0" w:space="0" w:color="auto"/>
            <w:right w:val="none" w:sz="0" w:space="0" w:color="auto"/>
          </w:divBdr>
          <w:divsChild>
            <w:div w:id="148405050">
              <w:marLeft w:val="0"/>
              <w:marRight w:val="0"/>
              <w:marTop w:val="0"/>
              <w:marBottom w:val="0"/>
              <w:divBdr>
                <w:top w:val="single" w:sz="6" w:space="0" w:color="D8ECF3"/>
                <w:left w:val="single" w:sz="6" w:space="0" w:color="D8ECF3"/>
                <w:bottom w:val="single" w:sz="6" w:space="0" w:color="D8ECF3"/>
                <w:right w:val="single" w:sz="6" w:space="0" w:color="D8ECF3"/>
              </w:divBdr>
              <w:divsChild>
                <w:div w:id="148405031">
                  <w:marLeft w:val="0"/>
                  <w:marRight w:val="0"/>
                  <w:marTop w:val="0"/>
                  <w:marBottom w:val="0"/>
                  <w:divBdr>
                    <w:top w:val="none" w:sz="0" w:space="0" w:color="auto"/>
                    <w:left w:val="none" w:sz="0" w:space="0" w:color="auto"/>
                    <w:bottom w:val="none" w:sz="0" w:space="0" w:color="auto"/>
                    <w:right w:val="none" w:sz="0" w:space="0" w:color="auto"/>
                  </w:divBdr>
                </w:div>
                <w:div w:id="148405063">
                  <w:marLeft w:val="0"/>
                  <w:marRight w:val="0"/>
                  <w:marTop w:val="0"/>
                  <w:marBottom w:val="0"/>
                  <w:divBdr>
                    <w:top w:val="none" w:sz="0" w:space="0" w:color="auto"/>
                    <w:left w:val="none" w:sz="0" w:space="0" w:color="auto"/>
                    <w:bottom w:val="none" w:sz="0" w:space="0" w:color="auto"/>
                    <w:right w:val="none" w:sz="0" w:space="0" w:color="auto"/>
                  </w:divBdr>
                  <w:divsChild>
                    <w:div w:id="1484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4922">
      <w:marLeft w:val="0"/>
      <w:marRight w:val="0"/>
      <w:marTop w:val="0"/>
      <w:marBottom w:val="0"/>
      <w:divBdr>
        <w:top w:val="none" w:sz="0" w:space="0" w:color="auto"/>
        <w:left w:val="none" w:sz="0" w:space="0" w:color="auto"/>
        <w:bottom w:val="none" w:sz="0" w:space="0" w:color="auto"/>
        <w:right w:val="none" w:sz="0" w:space="0" w:color="auto"/>
      </w:divBdr>
    </w:div>
    <w:div w:id="148404923">
      <w:marLeft w:val="0"/>
      <w:marRight w:val="0"/>
      <w:marTop w:val="0"/>
      <w:marBottom w:val="0"/>
      <w:divBdr>
        <w:top w:val="none" w:sz="0" w:space="0" w:color="auto"/>
        <w:left w:val="none" w:sz="0" w:space="0" w:color="auto"/>
        <w:bottom w:val="none" w:sz="0" w:space="0" w:color="auto"/>
        <w:right w:val="none" w:sz="0" w:space="0" w:color="auto"/>
      </w:divBdr>
    </w:div>
    <w:div w:id="148404926">
      <w:marLeft w:val="0"/>
      <w:marRight w:val="0"/>
      <w:marTop w:val="0"/>
      <w:marBottom w:val="0"/>
      <w:divBdr>
        <w:top w:val="none" w:sz="0" w:space="0" w:color="auto"/>
        <w:left w:val="none" w:sz="0" w:space="0" w:color="auto"/>
        <w:bottom w:val="none" w:sz="0" w:space="0" w:color="auto"/>
        <w:right w:val="none" w:sz="0" w:space="0" w:color="auto"/>
      </w:divBdr>
    </w:div>
    <w:div w:id="148404927">
      <w:marLeft w:val="0"/>
      <w:marRight w:val="0"/>
      <w:marTop w:val="0"/>
      <w:marBottom w:val="0"/>
      <w:divBdr>
        <w:top w:val="none" w:sz="0" w:space="0" w:color="auto"/>
        <w:left w:val="none" w:sz="0" w:space="0" w:color="auto"/>
        <w:bottom w:val="none" w:sz="0" w:space="0" w:color="auto"/>
        <w:right w:val="none" w:sz="0" w:space="0" w:color="auto"/>
      </w:divBdr>
    </w:div>
    <w:div w:id="148404931">
      <w:marLeft w:val="0"/>
      <w:marRight w:val="0"/>
      <w:marTop w:val="0"/>
      <w:marBottom w:val="0"/>
      <w:divBdr>
        <w:top w:val="none" w:sz="0" w:space="0" w:color="auto"/>
        <w:left w:val="none" w:sz="0" w:space="0" w:color="auto"/>
        <w:bottom w:val="none" w:sz="0" w:space="0" w:color="auto"/>
        <w:right w:val="none" w:sz="0" w:space="0" w:color="auto"/>
      </w:divBdr>
    </w:div>
    <w:div w:id="148404932">
      <w:marLeft w:val="0"/>
      <w:marRight w:val="0"/>
      <w:marTop w:val="0"/>
      <w:marBottom w:val="0"/>
      <w:divBdr>
        <w:top w:val="none" w:sz="0" w:space="0" w:color="auto"/>
        <w:left w:val="none" w:sz="0" w:space="0" w:color="auto"/>
        <w:bottom w:val="none" w:sz="0" w:space="0" w:color="auto"/>
        <w:right w:val="none" w:sz="0" w:space="0" w:color="auto"/>
      </w:divBdr>
    </w:div>
    <w:div w:id="148404933">
      <w:marLeft w:val="0"/>
      <w:marRight w:val="0"/>
      <w:marTop w:val="0"/>
      <w:marBottom w:val="0"/>
      <w:divBdr>
        <w:top w:val="none" w:sz="0" w:space="0" w:color="auto"/>
        <w:left w:val="none" w:sz="0" w:space="0" w:color="auto"/>
        <w:bottom w:val="none" w:sz="0" w:space="0" w:color="auto"/>
        <w:right w:val="none" w:sz="0" w:space="0" w:color="auto"/>
      </w:divBdr>
    </w:div>
    <w:div w:id="148404935">
      <w:marLeft w:val="0"/>
      <w:marRight w:val="0"/>
      <w:marTop w:val="0"/>
      <w:marBottom w:val="0"/>
      <w:divBdr>
        <w:top w:val="none" w:sz="0" w:space="0" w:color="auto"/>
        <w:left w:val="none" w:sz="0" w:space="0" w:color="auto"/>
        <w:bottom w:val="none" w:sz="0" w:space="0" w:color="auto"/>
        <w:right w:val="none" w:sz="0" w:space="0" w:color="auto"/>
      </w:divBdr>
    </w:div>
    <w:div w:id="148404937">
      <w:marLeft w:val="0"/>
      <w:marRight w:val="0"/>
      <w:marTop w:val="0"/>
      <w:marBottom w:val="0"/>
      <w:divBdr>
        <w:top w:val="none" w:sz="0" w:space="0" w:color="auto"/>
        <w:left w:val="none" w:sz="0" w:space="0" w:color="auto"/>
        <w:bottom w:val="none" w:sz="0" w:space="0" w:color="auto"/>
        <w:right w:val="none" w:sz="0" w:space="0" w:color="auto"/>
      </w:divBdr>
    </w:div>
    <w:div w:id="148404938">
      <w:marLeft w:val="0"/>
      <w:marRight w:val="0"/>
      <w:marTop w:val="0"/>
      <w:marBottom w:val="0"/>
      <w:divBdr>
        <w:top w:val="none" w:sz="0" w:space="0" w:color="auto"/>
        <w:left w:val="none" w:sz="0" w:space="0" w:color="auto"/>
        <w:bottom w:val="none" w:sz="0" w:space="0" w:color="auto"/>
        <w:right w:val="none" w:sz="0" w:space="0" w:color="auto"/>
      </w:divBdr>
    </w:div>
    <w:div w:id="148404939">
      <w:marLeft w:val="0"/>
      <w:marRight w:val="0"/>
      <w:marTop w:val="0"/>
      <w:marBottom w:val="0"/>
      <w:divBdr>
        <w:top w:val="none" w:sz="0" w:space="0" w:color="auto"/>
        <w:left w:val="none" w:sz="0" w:space="0" w:color="auto"/>
        <w:bottom w:val="none" w:sz="0" w:space="0" w:color="auto"/>
        <w:right w:val="none" w:sz="0" w:space="0" w:color="auto"/>
      </w:divBdr>
    </w:div>
    <w:div w:id="148404940">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148404942">
      <w:marLeft w:val="0"/>
      <w:marRight w:val="0"/>
      <w:marTop w:val="0"/>
      <w:marBottom w:val="0"/>
      <w:divBdr>
        <w:top w:val="none" w:sz="0" w:space="0" w:color="auto"/>
        <w:left w:val="none" w:sz="0" w:space="0" w:color="auto"/>
        <w:bottom w:val="none" w:sz="0" w:space="0" w:color="auto"/>
        <w:right w:val="none" w:sz="0" w:space="0" w:color="auto"/>
      </w:divBdr>
    </w:div>
    <w:div w:id="148404943">
      <w:marLeft w:val="0"/>
      <w:marRight w:val="0"/>
      <w:marTop w:val="0"/>
      <w:marBottom w:val="0"/>
      <w:divBdr>
        <w:top w:val="none" w:sz="0" w:space="0" w:color="auto"/>
        <w:left w:val="none" w:sz="0" w:space="0" w:color="auto"/>
        <w:bottom w:val="none" w:sz="0" w:space="0" w:color="auto"/>
        <w:right w:val="none" w:sz="0" w:space="0" w:color="auto"/>
      </w:divBdr>
    </w:div>
    <w:div w:id="148404944">
      <w:marLeft w:val="0"/>
      <w:marRight w:val="0"/>
      <w:marTop w:val="0"/>
      <w:marBottom w:val="0"/>
      <w:divBdr>
        <w:top w:val="none" w:sz="0" w:space="0" w:color="auto"/>
        <w:left w:val="none" w:sz="0" w:space="0" w:color="auto"/>
        <w:bottom w:val="none" w:sz="0" w:space="0" w:color="auto"/>
        <w:right w:val="none" w:sz="0" w:space="0" w:color="auto"/>
      </w:divBdr>
    </w:div>
    <w:div w:id="148404945">
      <w:marLeft w:val="0"/>
      <w:marRight w:val="0"/>
      <w:marTop w:val="0"/>
      <w:marBottom w:val="0"/>
      <w:divBdr>
        <w:top w:val="none" w:sz="0" w:space="0" w:color="auto"/>
        <w:left w:val="none" w:sz="0" w:space="0" w:color="auto"/>
        <w:bottom w:val="none" w:sz="0" w:space="0" w:color="auto"/>
        <w:right w:val="none" w:sz="0" w:space="0" w:color="auto"/>
      </w:divBdr>
    </w:div>
    <w:div w:id="148404946">
      <w:marLeft w:val="0"/>
      <w:marRight w:val="0"/>
      <w:marTop w:val="0"/>
      <w:marBottom w:val="0"/>
      <w:divBdr>
        <w:top w:val="none" w:sz="0" w:space="0" w:color="auto"/>
        <w:left w:val="none" w:sz="0" w:space="0" w:color="auto"/>
        <w:bottom w:val="none" w:sz="0" w:space="0" w:color="auto"/>
        <w:right w:val="none" w:sz="0" w:space="0" w:color="auto"/>
      </w:divBdr>
    </w:div>
    <w:div w:id="148404947">
      <w:marLeft w:val="0"/>
      <w:marRight w:val="0"/>
      <w:marTop w:val="0"/>
      <w:marBottom w:val="0"/>
      <w:divBdr>
        <w:top w:val="none" w:sz="0" w:space="0" w:color="auto"/>
        <w:left w:val="none" w:sz="0" w:space="0" w:color="auto"/>
        <w:bottom w:val="none" w:sz="0" w:space="0" w:color="auto"/>
        <w:right w:val="none" w:sz="0" w:space="0" w:color="auto"/>
      </w:divBdr>
    </w:div>
    <w:div w:id="148404948">
      <w:marLeft w:val="0"/>
      <w:marRight w:val="0"/>
      <w:marTop w:val="0"/>
      <w:marBottom w:val="0"/>
      <w:divBdr>
        <w:top w:val="none" w:sz="0" w:space="0" w:color="auto"/>
        <w:left w:val="none" w:sz="0" w:space="0" w:color="auto"/>
        <w:bottom w:val="none" w:sz="0" w:space="0" w:color="auto"/>
        <w:right w:val="none" w:sz="0" w:space="0" w:color="auto"/>
      </w:divBdr>
    </w:div>
    <w:div w:id="148404950">
      <w:marLeft w:val="0"/>
      <w:marRight w:val="0"/>
      <w:marTop w:val="0"/>
      <w:marBottom w:val="0"/>
      <w:divBdr>
        <w:top w:val="none" w:sz="0" w:space="0" w:color="auto"/>
        <w:left w:val="none" w:sz="0" w:space="0" w:color="auto"/>
        <w:bottom w:val="none" w:sz="0" w:space="0" w:color="auto"/>
        <w:right w:val="none" w:sz="0" w:space="0" w:color="auto"/>
      </w:divBdr>
    </w:div>
    <w:div w:id="148404951">
      <w:marLeft w:val="0"/>
      <w:marRight w:val="0"/>
      <w:marTop w:val="0"/>
      <w:marBottom w:val="0"/>
      <w:divBdr>
        <w:top w:val="none" w:sz="0" w:space="0" w:color="auto"/>
        <w:left w:val="none" w:sz="0" w:space="0" w:color="auto"/>
        <w:bottom w:val="none" w:sz="0" w:space="0" w:color="auto"/>
        <w:right w:val="none" w:sz="0" w:space="0" w:color="auto"/>
      </w:divBdr>
    </w:div>
    <w:div w:id="148404952">
      <w:marLeft w:val="0"/>
      <w:marRight w:val="0"/>
      <w:marTop w:val="0"/>
      <w:marBottom w:val="0"/>
      <w:divBdr>
        <w:top w:val="none" w:sz="0" w:space="0" w:color="auto"/>
        <w:left w:val="none" w:sz="0" w:space="0" w:color="auto"/>
        <w:bottom w:val="none" w:sz="0" w:space="0" w:color="auto"/>
        <w:right w:val="none" w:sz="0" w:space="0" w:color="auto"/>
      </w:divBdr>
    </w:div>
    <w:div w:id="148404953">
      <w:marLeft w:val="0"/>
      <w:marRight w:val="0"/>
      <w:marTop w:val="0"/>
      <w:marBottom w:val="0"/>
      <w:divBdr>
        <w:top w:val="none" w:sz="0" w:space="0" w:color="auto"/>
        <w:left w:val="none" w:sz="0" w:space="0" w:color="auto"/>
        <w:bottom w:val="none" w:sz="0" w:space="0" w:color="auto"/>
        <w:right w:val="none" w:sz="0" w:space="0" w:color="auto"/>
      </w:divBdr>
    </w:div>
    <w:div w:id="148404954">
      <w:marLeft w:val="0"/>
      <w:marRight w:val="0"/>
      <w:marTop w:val="0"/>
      <w:marBottom w:val="0"/>
      <w:divBdr>
        <w:top w:val="none" w:sz="0" w:space="0" w:color="auto"/>
        <w:left w:val="none" w:sz="0" w:space="0" w:color="auto"/>
        <w:bottom w:val="none" w:sz="0" w:space="0" w:color="auto"/>
        <w:right w:val="none" w:sz="0" w:space="0" w:color="auto"/>
      </w:divBdr>
    </w:div>
    <w:div w:id="148404955">
      <w:marLeft w:val="0"/>
      <w:marRight w:val="0"/>
      <w:marTop w:val="0"/>
      <w:marBottom w:val="0"/>
      <w:divBdr>
        <w:top w:val="none" w:sz="0" w:space="0" w:color="auto"/>
        <w:left w:val="none" w:sz="0" w:space="0" w:color="auto"/>
        <w:bottom w:val="none" w:sz="0" w:space="0" w:color="auto"/>
        <w:right w:val="none" w:sz="0" w:space="0" w:color="auto"/>
      </w:divBdr>
    </w:div>
    <w:div w:id="148404956">
      <w:marLeft w:val="0"/>
      <w:marRight w:val="0"/>
      <w:marTop w:val="0"/>
      <w:marBottom w:val="0"/>
      <w:divBdr>
        <w:top w:val="none" w:sz="0" w:space="0" w:color="auto"/>
        <w:left w:val="none" w:sz="0" w:space="0" w:color="auto"/>
        <w:bottom w:val="none" w:sz="0" w:space="0" w:color="auto"/>
        <w:right w:val="none" w:sz="0" w:space="0" w:color="auto"/>
      </w:divBdr>
    </w:div>
    <w:div w:id="148404957">
      <w:marLeft w:val="0"/>
      <w:marRight w:val="0"/>
      <w:marTop w:val="0"/>
      <w:marBottom w:val="0"/>
      <w:divBdr>
        <w:top w:val="none" w:sz="0" w:space="0" w:color="auto"/>
        <w:left w:val="none" w:sz="0" w:space="0" w:color="auto"/>
        <w:bottom w:val="none" w:sz="0" w:space="0" w:color="auto"/>
        <w:right w:val="none" w:sz="0" w:space="0" w:color="auto"/>
      </w:divBdr>
    </w:div>
    <w:div w:id="148404958">
      <w:marLeft w:val="0"/>
      <w:marRight w:val="0"/>
      <w:marTop w:val="0"/>
      <w:marBottom w:val="0"/>
      <w:divBdr>
        <w:top w:val="none" w:sz="0" w:space="0" w:color="auto"/>
        <w:left w:val="none" w:sz="0" w:space="0" w:color="auto"/>
        <w:bottom w:val="none" w:sz="0" w:space="0" w:color="auto"/>
        <w:right w:val="none" w:sz="0" w:space="0" w:color="auto"/>
      </w:divBdr>
    </w:div>
    <w:div w:id="148404959">
      <w:marLeft w:val="0"/>
      <w:marRight w:val="0"/>
      <w:marTop w:val="0"/>
      <w:marBottom w:val="0"/>
      <w:divBdr>
        <w:top w:val="none" w:sz="0" w:space="0" w:color="auto"/>
        <w:left w:val="none" w:sz="0" w:space="0" w:color="auto"/>
        <w:bottom w:val="none" w:sz="0" w:space="0" w:color="auto"/>
        <w:right w:val="none" w:sz="0" w:space="0" w:color="auto"/>
      </w:divBdr>
    </w:div>
    <w:div w:id="148404960">
      <w:marLeft w:val="0"/>
      <w:marRight w:val="0"/>
      <w:marTop w:val="0"/>
      <w:marBottom w:val="0"/>
      <w:divBdr>
        <w:top w:val="none" w:sz="0" w:space="0" w:color="auto"/>
        <w:left w:val="none" w:sz="0" w:space="0" w:color="auto"/>
        <w:bottom w:val="none" w:sz="0" w:space="0" w:color="auto"/>
        <w:right w:val="none" w:sz="0" w:space="0" w:color="auto"/>
      </w:divBdr>
    </w:div>
    <w:div w:id="148404961">
      <w:marLeft w:val="0"/>
      <w:marRight w:val="0"/>
      <w:marTop w:val="0"/>
      <w:marBottom w:val="0"/>
      <w:divBdr>
        <w:top w:val="none" w:sz="0" w:space="0" w:color="auto"/>
        <w:left w:val="none" w:sz="0" w:space="0" w:color="auto"/>
        <w:bottom w:val="none" w:sz="0" w:space="0" w:color="auto"/>
        <w:right w:val="none" w:sz="0" w:space="0" w:color="auto"/>
      </w:divBdr>
    </w:div>
    <w:div w:id="148404962">
      <w:marLeft w:val="0"/>
      <w:marRight w:val="0"/>
      <w:marTop w:val="0"/>
      <w:marBottom w:val="0"/>
      <w:divBdr>
        <w:top w:val="none" w:sz="0" w:space="0" w:color="auto"/>
        <w:left w:val="none" w:sz="0" w:space="0" w:color="auto"/>
        <w:bottom w:val="none" w:sz="0" w:space="0" w:color="auto"/>
        <w:right w:val="none" w:sz="0" w:space="0" w:color="auto"/>
      </w:divBdr>
    </w:div>
    <w:div w:id="148404963">
      <w:marLeft w:val="0"/>
      <w:marRight w:val="0"/>
      <w:marTop w:val="0"/>
      <w:marBottom w:val="0"/>
      <w:divBdr>
        <w:top w:val="none" w:sz="0" w:space="0" w:color="auto"/>
        <w:left w:val="none" w:sz="0" w:space="0" w:color="auto"/>
        <w:bottom w:val="none" w:sz="0" w:space="0" w:color="auto"/>
        <w:right w:val="none" w:sz="0" w:space="0" w:color="auto"/>
      </w:divBdr>
    </w:div>
    <w:div w:id="148404964">
      <w:marLeft w:val="0"/>
      <w:marRight w:val="0"/>
      <w:marTop w:val="0"/>
      <w:marBottom w:val="0"/>
      <w:divBdr>
        <w:top w:val="none" w:sz="0" w:space="0" w:color="auto"/>
        <w:left w:val="none" w:sz="0" w:space="0" w:color="auto"/>
        <w:bottom w:val="none" w:sz="0" w:space="0" w:color="auto"/>
        <w:right w:val="none" w:sz="0" w:space="0" w:color="auto"/>
      </w:divBdr>
    </w:div>
    <w:div w:id="148404965">
      <w:marLeft w:val="0"/>
      <w:marRight w:val="0"/>
      <w:marTop w:val="0"/>
      <w:marBottom w:val="0"/>
      <w:divBdr>
        <w:top w:val="none" w:sz="0" w:space="0" w:color="auto"/>
        <w:left w:val="none" w:sz="0" w:space="0" w:color="auto"/>
        <w:bottom w:val="none" w:sz="0" w:space="0" w:color="auto"/>
        <w:right w:val="none" w:sz="0" w:space="0" w:color="auto"/>
      </w:divBdr>
    </w:div>
    <w:div w:id="148404966">
      <w:marLeft w:val="0"/>
      <w:marRight w:val="0"/>
      <w:marTop w:val="0"/>
      <w:marBottom w:val="0"/>
      <w:divBdr>
        <w:top w:val="none" w:sz="0" w:space="0" w:color="auto"/>
        <w:left w:val="none" w:sz="0" w:space="0" w:color="auto"/>
        <w:bottom w:val="none" w:sz="0" w:space="0" w:color="auto"/>
        <w:right w:val="none" w:sz="0" w:space="0" w:color="auto"/>
      </w:divBdr>
    </w:div>
    <w:div w:id="148404967">
      <w:marLeft w:val="0"/>
      <w:marRight w:val="0"/>
      <w:marTop w:val="0"/>
      <w:marBottom w:val="0"/>
      <w:divBdr>
        <w:top w:val="none" w:sz="0" w:space="0" w:color="auto"/>
        <w:left w:val="none" w:sz="0" w:space="0" w:color="auto"/>
        <w:bottom w:val="none" w:sz="0" w:space="0" w:color="auto"/>
        <w:right w:val="none" w:sz="0" w:space="0" w:color="auto"/>
      </w:divBdr>
    </w:div>
    <w:div w:id="148404968">
      <w:marLeft w:val="0"/>
      <w:marRight w:val="0"/>
      <w:marTop w:val="0"/>
      <w:marBottom w:val="0"/>
      <w:divBdr>
        <w:top w:val="none" w:sz="0" w:space="0" w:color="auto"/>
        <w:left w:val="none" w:sz="0" w:space="0" w:color="auto"/>
        <w:bottom w:val="none" w:sz="0" w:space="0" w:color="auto"/>
        <w:right w:val="none" w:sz="0" w:space="0" w:color="auto"/>
      </w:divBdr>
    </w:div>
    <w:div w:id="148404969">
      <w:marLeft w:val="0"/>
      <w:marRight w:val="0"/>
      <w:marTop w:val="0"/>
      <w:marBottom w:val="0"/>
      <w:divBdr>
        <w:top w:val="none" w:sz="0" w:space="0" w:color="auto"/>
        <w:left w:val="none" w:sz="0" w:space="0" w:color="auto"/>
        <w:bottom w:val="none" w:sz="0" w:space="0" w:color="auto"/>
        <w:right w:val="none" w:sz="0" w:space="0" w:color="auto"/>
      </w:divBdr>
    </w:div>
    <w:div w:id="148404970">
      <w:marLeft w:val="0"/>
      <w:marRight w:val="0"/>
      <w:marTop w:val="0"/>
      <w:marBottom w:val="0"/>
      <w:divBdr>
        <w:top w:val="none" w:sz="0" w:space="0" w:color="auto"/>
        <w:left w:val="none" w:sz="0" w:space="0" w:color="auto"/>
        <w:bottom w:val="none" w:sz="0" w:space="0" w:color="auto"/>
        <w:right w:val="none" w:sz="0" w:space="0" w:color="auto"/>
      </w:divBdr>
    </w:div>
    <w:div w:id="148404971">
      <w:marLeft w:val="0"/>
      <w:marRight w:val="0"/>
      <w:marTop w:val="0"/>
      <w:marBottom w:val="0"/>
      <w:divBdr>
        <w:top w:val="none" w:sz="0" w:space="0" w:color="auto"/>
        <w:left w:val="none" w:sz="0" w:space="0" w:color="auto"/>
        <w:bottom w:val="none" w:sz="0" w:space="0" w:color="auto"/>
        <w:right w:val="none" w:sz="0" w:space="0" w:color="auto"/>
      </w:divBdr>
    </w:div>
    <w:div w:id="148404973">
      <w:marLeft w:val="0"/>
      <w:marRight w:val="0"/>
      <w:marTop w:val="0"/>
      <w:marBottom w:val="0"/>
      <w:divBdr>
        <w:top w:val="none" w:sz="0" w:space="0" w:color="auto"/>
        <w:left w:val="none" w:sz="0" w:space="0" w:color="auto"/>
        <w:bottom w:val="none" w:sz="0" w:space="0" w:color="auto"/>
        <w:right w:val="none" w:sz="0" w:space="0" w:color="auto"/>
      </w:divBdr>
    </w:div>
    <w:div w:id="148404974">
      <w:marLeft w:val="0"/>
      <w:marRight w:val="0"/>
      <w:marTop w:val="0"/>
      <w:marBottom w:val="0"/>
      <w:divBdr>
        <w:top w:val="none" w:sz="0" w:space="0" w:color="auto"/>
        <w:left w:val="none" w:sz="0" w:space="0" w:color="auto"/>
        <w:bottom w:val="none" w:sz="0" w:space="0" w:color="auto"/>
        <w:right w:val="none" w:sz="0" w:space="0" w:color="auto"/>
      </w:divBdr>
    </w:div>
    <w:div w:id="148404975">
      <w:marLeft w:val="0"/>
      <w:marRight w:val="0"/>
      <w:marTop w:val="0"/>
      <w:marBottom w:val="0"/>
      <w:divBdr>
        <w:top w:val="none" w:sz="0" w:space="0" w:color="auto"/>
        <w:left w:val="none" w:sz="0" w:space="0" w:color="auto"/>
        <w:bottom w:val="none" w:sz="0" w:space="0" w:color="auto"/>
        <w:right w:val="none" w:sz="0" w:space="0" w:color="auto"/>
      </w:divBdr>
    </w:div>
    <w:div w:id="148404976">
      <w:marLeft w:val="0"/>
      <w:marRight w:val="0"/>
      <w:marTop w:val="0"/>
      <w:marBottom w:val="0"/>
      <w:divBdr>
        <w:top w:val="none" w:sz="0" w:space="0" w:color="auto"/>
        <w:left w:val="none" w:sz="0" w:space="0" w:color="auto"/>
        <w:bottom w:val="none" w:sz="0" w:space="0" w:color="auto"/>
        <w:right w:val="none" w:sz="0" w:space="0" w:color="auto"/>
      </w:divBdr>
      <w:divsChild>
        <w:div w:id="148404972">
          <w:marLeft w:val="0"/>
          <w:marRight w:val="0"/>
          <w:marTop w:val="0"/>
          <w:marBottom w:val="450"/>
          <w:divBdr>
            <w:top w:val="none" w:sz="0" w:space="0" w:color="auto"/>
            <w:left w:val="none" w:sz="0" w:space="0" w:color="auto"/>
            <w:bottom w:val="none" w:sz="0" w:space="0" w:color="auto"/>
            <w:right w:val="none" w:sz="0" w:space="0" w:color="auto"/>
          </w:divBdr>
        </w:div>
        <w:div w:id="148405002">
          <w:marLeft w:val="0"/>
          <w:marRight w:val="0"/>
          <w:marTop w:val="0"/>
          <w:marBottom w:val="0"/>
          <w:divBdr>
            <w:top w:val="none" w:sz="0" w:space="0" w:color="auto"/>
            <w:left w:val="none" w:sz="0" w:space="0" w:color="auto"/>
            <w:bottom w:val="none" w:sz="0" w:space="0" w:color="auto"/>
            <w:right w:val="none" w:sz="0" w:space="0" w:color="auto"/>
          </w:divBdr>
          <w:divsChild>
            <w:div w:id="148404934">
              <w:marLeft w:val="0"/>
              <w:marRight w:val="0"/>
              <w:marTop w:val="0"/>
              <w:marBottom w:val="0"/>
              <w:divBdr>
                <w:top w:val="single" w:sz="6" w:space="0" w:color="D8ECF3"/>
                <w:left w:val="single" w:sz="6" w:space="0" w:color="D8ECF3"/>
                <w:bottom w:val="single" w:sz="6" w:space="0" w:color="D8ECF3"/>
                <w:right w:val="single" w:sz="6" w:space="0" w:color="D8ECF3"/>
              </w:divBdr>
              <w:divsChild>
                <w:div w:id="148405015">
                  <w:marLeft w:val="0"/>
                  <w:marRight w:val="0"/>
                  <w:marTop w:val="0"/>
                  <w:marBottom w:val="0"/>
                  <w:divBdr>
                    <w:top w:val="none" w:sz="0" w:space="0" w:color="auto"/>
                    <w:left w:val="none" w:sz="0" w:space="0" w:color="auto"/>
                    <w:bottom w:val="none" w:sz="0" w:space="0" w:color="auto"/>
                    <w:right w:val="none" w:sz="0" w:space="0" w:color="auto"/>
                  </w:divBdr>
                  <w:divsChild>
                    <w:div w:id="1484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4977">
      <w:marLeft w:val="0"/>
      <w:marRight w:val="0"/>
      <w:marTop w:val="0"/>
      <w:marBottom w:val="0"/>
      <w:divBdr>
        <w:top w:val="none" w:sz="0" w:space="0" w:color="auto"/>
        <w:left w:val="none" w:sz="0" w:space="0" w:color="auto"/>
        <w:bottom w:val="none" w:sz="0" w:space="0" w:color="auto"/>
        <w:right w:val="none" w:sz="0" w:space="0" w:color="auto"/>
      </w:divBdr>
    </w:div>
    <w:div w:id="148404979">
      <w:marLeft w:val="0"/>
      <w:marRight w:val="0"/>
      <w:marTop w:val="0"/>
      <w:marBottom w:val="0"/>
      <w:divBdr>
        <w:top w:val="none" w:sz="0" w:space="0" w:color="auto"/>
        <w:left w:val="none" w:sz="0" w:space="0" w:color="auto"/>
        <w:bottom w:val="none" w:sz="0" w:space="0" w:color="auto"/>
        <w:right w:val="none" w:sz="0" w:space="0" w:color="auto"/>
      </w:divBdr>
    </w:div>
    <w:div w:id="148404980">
      <w:marLeft w:val="0"/>
      <w:marRight w:val="0"/>
      <w:marTop w:val="0"/>
      <w:marBottom w:val="0"/>
      <w:divBdr>
        <w:top w:val="none" w:sz="0" w:space="0" w:color="auto"/>
        <w:left w:val="none" w:sz="0" w:space="0" w:color="auto"/>
        <w:bottom w:val="none" w:sz="0" w:space="0" w:color="auto"/>
        <w:right w:val="none" w:sz="0" w:space="0" w:color="auto"/>
      </w:divBdr>
    </w:div>
    <w:div w:id="148404982">
      <w:marLeft w:val="0"/>
      <w:marRight w:val="0"/>
      <w:marTop w:val="0"/>
      <w:marBottom w:val="0"/>
      <w:divBdr>
        <w:top w:val="none" w:sz="0" w:space="0" w:color="auto"/>
        <w:left w:val="none" w:sz="0" w:space="0" w:color="auto"/>
        <w:bottom w:val="none" w:sz="0" w:space="0" w:color="auto"/>
        <w:right w:val="none" w:sz="0" w:space="0" w:color="auto"/>
      </w:divBdr>
    </w:div>
    <w:div w:id="148404983">
      <w:marLeft w:val="0"/>
      <w:marRight w:val="0"/>
      <w:marTop w:val="0"/>
      <w:marBottom w:val="0"/>
      <w:divBdr>
        <w:top w:val="none" w:sz="0" w:space="0" w:color="auto"/>
        <w:left w:val="none" w:sz="0" w:space="0" w:color="auto"/>
        <w:bottom w:val="none" w:sz="0" w:space="0" w:color="auto"/>
        <w:right w:val="none" w:sz="0" w:space="0" w:color="auto"/>
      </w:divBdr>
    </w:div>
    <w:div w:id="148404986">
      <w:marLeft w:val="0"/>
      <w:marRight w:val="0"/>
      <w:marTop w:val="0"/>
      <w:marBottom w:val="0"/>
      <w:divBdr>
        <w:top w:val="none" w:sz="0" w:space="0" w:color="auto"/>
        <w:left w:val="none" w:sz="0" w:space="0" w:color="auto"/>
        <w:bottom w:val="none" w:sz="0" w:space="0" w:color="auto"/>
        <w:right w:val="none" w:sz="0" w:space="0" w:color="auto"/>
      </w:divBdr>
    </w:div>
    <w:div w:id="148404987">
      <w:marLeft w:val="0"/>
      <w:marRight w:val="0"/>
      <w:marTop w:val="0"/>
      <w:marBottom w:val="0"/>
      <w:divBdr>
        <w:top w:val="none" w:sz="0" w:space="0" w:color="auto"/>
        <w:left w:val="none" w:sz="0" w:space="0" w:color="auto"/>
        <w:bottom w:val="none" w:sz="0" w:space="0" w:color="auto"/>
        <w:right w:val="none" w:sz="0" w:space="0" w:color="auto"/>
      </w:divBdr>
    </w:div>
    <w:div w:id="148404988">
      <w:marLeft w:val="0"/>
      <w:marRight w:val="0"/>
      <w:marTop w:val="0"/>
      <w:marBottom w:val="0"/>
      <w:divBdr>
        <w:top w:val="none" w:sz="0" w:space="0" w:color="auto"/>
        <w:left w:val="none" w:sz="0" w:space="0" w:color="auto"/>
        <w:bottom w:val="none" w:sz="0" w:space="0" w:color="auto"/>
        <w:right w:val="none" w:sz="0" w:space="0" w:color="auto"/>
      </w:divBdr>
    </w:div>
    <w:div w:id="148404989">
      <w:marLeft w:val="0"/>
      <w:marRight w:val="0"/>
      <w:marTop w:val="0"/>
      <w:marBottom w:val="0"/>
      <w:divBdr>
        <w:top w:val="none" w:sz="0" w:space="0" w:color="auto"/>
        <w:left w:val="none" w:sz="0" w:space="0" w:color="auto"/>
        <w:bottom w:val="none" w:sz="0" w:space="0" w:color="auto"/>
        <w:right w:val="none" w:sz="0" w:space="0" w:color="auto"/>
      </w:divBdr>
    </w:div>
    <w:div w:id="148404990">
      <w:marLeft w:val="0"/>
      <w:marRight w:val="0"/>
      <w:marTop w:val="0"/>
      <w:marBottom w:val="0"/>
      <w:divBdr>
        <w:top w:val="none" w:sz="0" w:space="0" w:color="auto"/>
        <w:left w:val="none" w:sz="0" w:space="0" w:color="auto"/>
        <w:bottom w:val="none" w:sz="0" w:space="0" w:color="auto"/>
        <w:right w:val="none" w:sz="0" w:space="0" w:color="auto"/>
      </w:divBdr>
      <w:divsChild>
        <w:div w:id="148404981">
          <w:marLeft w:val="0"/>
          <w:marRight w:val="0"/>
          <w:marTop w:val="0"/>
          <w:marBottom w:val="0"/>
          <w:divBdr>
            <w:top w:val="none" w:sz="0" w:space="0" w:color="auto"/>
            <w:left w:val="none" w:sz="0" w:space="0" w:color="auto"/>
            <w:bottom w:val="none" w:sz="0" w:space="0" w:color="auto"/>
            <w:right w:val="none" w:sz="0" w:space="0" w:color="auto"/>
          </w:divBdr>
        </w:div>
        <w:div w:id="148404985">
          <w:marLeft w:val="0"/>
          <w:marRight w:val="0"/>
          <w:marTop w:val="0"/>
          <w:marBottom w:val="0"/>
          <w:divBdr>
            <w:top w:val="none" w:sz="0" w:space="0" w:color="auto"/>
            <w:left w:val="none" w:sz="0" w:space="0" w:color="auto"/>
            <w:bottom w:val="none" w:sz="0" w:space="0" w:color="auto"/>
            <w:right w:val="none" w:sz="0" w:space="0" w:color="auto"/>
          </w:divBdr>
        </w:div>
        <w:div w:id="148405005">
          <w:marLeft w:val="0"/>
          <w:marRight w:val="0"/>
          <w:marTop w:val="0"/>
          <w:marBottom w:val="0"/>
          <w:divBdr>
            <w:top w:val="none" w:sz="0" w:space="0" w:color="auto"/>
            <w:left w:val="none" w:sz="0" w:space="0" w:color="auto"/>
            <w:bottom w:val="none" w:sz="0" w:space="0" w:color="auto"/>
            <w:right w:val="none" w:sz="0" w:space="0" w:color="auto"/>
          </w:divBdr>
        </w:div>
        <w:div w:id="148405082">
          <w:marLeft w:val="0"/>
          <w:marRight w:val="0"/>
          <w:marTop w:val="0"/>
          <w:marBottom w:val="0"/>
          <w:divBdr>
            <w:top w:val="none" w:sz="0" w:space="0" w:color="auto"/>
            <w:left w:val="none" w:sz="0" w:space="0" w:color="auto"/>
            <w:bottom w:val="none" w:sz="0" w:space="0" w:color="auto"/>
            <w:right w:val="none" w:sz="0" w:space="0" w:color="auto"/>
          </w:divBdr>
        </w:div>
      </w:divsChild>
    </w:div>
    <w:div w:id="148404991">
      <w:marLeft w:val="0"/>
      <w:marRight w:val="0"/>
      <w:marTop w:val="0"/>
      <w:marBottom w:val="0"/>
      <w:divBdr>
        <w:top w:val="none" w:sz="0" w:space="0" w:color="auto"/>
        <w:left w:val="none" w:sz="0" w:space="0" w:color="auto"/>
        <w:bottom w:val="none" w:sz="0" w:space="0" w:color="auto"/>
        <w:right w:val="none" w:sz="0" w:space="0" w:color="auto"/>
      </w:divBdr>
    </w:div>
    <w:div w:id="148404992">
      <w:marLeft w:val="0"/>
      <w:marRight w:val="0"/>
      <w:marTop w:val="0"/>
      <w:marBottom w:val="0"/>
      <w:divBdr>
        <w:top w:val="none" w:sz="0" w:space="0" w:color="auto"/>
        <w:left w:val="none" w:sz="0" w:space="0" w:color="auto"/>
        <w:bottom w:val="none" w:sz="0" w:space="0" w:color="auto"/>
        <w:right w:val="none" w:sz="0" w:space="0" w:color="auto"/>
      </w:divBdr>
    </w:div>
    <w:div w:id="148404993">
      <w:marLeft w:val="0"/>
      <w:marRight w:val="0"/>
      <w:marTop w:val="0"/>
      <w:marBottom w:val="0"/>
      <w:divBdr>
        <w:top w:val="none" w:sz="0" w:space="0" w:color="auto"/>
        <w:left w:val="none" w:sz="0" w:space="0" w:color="auto"/>
        <w:bottom w:val="none" w:sz="0" w:space="0" w:color="auto"/>
        <w:right w:val="none" w:sz="0" w:space="0" w:color="auto"/>
      </w:divBdr>
    </w:div>
    <w:div w:id="148404994">
      <w:marLeft w:val="0"/>
      <w:marRight w:val="0"/>
      <w:marTop w:val="0"/>
      <w:marBottom w:val="0"/>
      <w:divBdr>
        <w:top w:val="none" w:sz="0" w:space="0" w:color="auto"/>
        <w:left w:val="none" w:sz="0" w:space="0" w:color="auto"/>
        <w:bottom w:val="none" w:sz="0" w:space="0" w:color="auto"/>
        <w:right w:val="none" w:sz="0" w:space="0" w:color="auto"/>
      </w:divBdr>
    </w:div>
    <w:div w:id="148404995">
      <w:marLeft w:val="0"/>
      <w:marRight w:val="0"/>
      <w:marTop w:val="0"/>
      <w:marBottom w:val="0"/>
      <w:divBdr>
        <w:top w:val="none" w:sz="0" w:space="0" w:color="auto"/>
        <w:left w:val="none" w:sz="0" w:space="0" w:color="auto"/>
        <w:bottom w:val="none" w:sz="0" w:space="0" w:color="auto"/>
        <w:right w:val="none" w:sz="0" w:space="0" w:color="auto"/>
      </w:divBdr>
    </w:div>
    <w:div w:id="148404996">
      <w:marLeft w:val="0"/>
      <w:marRight w:val="0"/>
      <w:marTop w:val="0"/>
      <w:marBottom w:val="0"/>
      <w:divBdr>
        <w:top w:val="none" w:sz="0" w:space="0" w:color="auto"/>
        <w:left w:val="none" w:sz="0" w:space="0" w:color="auto"/>
        <w:bottom w:val="none" w:sz="0" w:space="0" w:color="auto"/>
        <w:right w:val="none" w:sz="0" w:space="0" w:color="auto"/>
      </w:divBdr>
    </w:div>
    <w:div w:id="148404997">
      <w:marLeft w:val="0"/>
      <w:marRight w:val="0"/>
      <w:marTop w:val="0"/>
      <w:marBottom w:val="0"/>
      <w:divBdr>
        <w:top w:val="none" w:sz="0" w:space="0" w:color="auto"/>
        <w:left w:val="none" w:sz="0" w:space="0" w:color="auto"/>
        <w:bottom w:val="none" w:sz="0" w:space="0" w:color="auto"/>
        <w:right w:val="none" w:sz="0" w:space="0" w:color="auto"/>
      </w:divBdr>
    </w:div>
    <w:div w:id="148405000">
      <w:marLeft w:val="0"/>
      <w:marRight w:val="0"/>
      <w:marTop w:val="0"/>
      <w:marBottom w:val="0"/>
      <w:divBdr>
        <w:top w:val="none" w:sz="0" w:space="0" w:color="auto"/>
        <w:left w:val="none" w:sz="0" w:space="0" w:color="auto"/>
        <w:bottom w:val="none" w:sz="0" w:space="0" w:color="auto"/>
        <w:right w:val="none" w:sz="0" w:space="0" w:color="auto"/>
      </w:divBdr>
    </w:div>
    <w:div w:id="148405003">
      <w:marLeft w:val="0"/>
      <w:marRight w:val="0"/>
      <w:marTop w:val="0"/>
      <w:marBottom w:val="0"/>
      <w:divBdr>
        <w:top w:val="none" w:sz="0" w:space="0" w:color="auto"/>
        <w:left w:val="none" w:sz="0" w:space="0" w:color="auto"/>
        <w:bottom w:val="none" w:sz="0" w:space="0" w:color="auto"/>
        <w:right w:val="none" w:sz="0" w:space="0" w:color="auto"/>
      </w:divBdr>
    </w:div>
    <w:div w:id="148405004">
      <w:marLeft w:val="0"/>
      <w:marRight w:val="0"/>
      <w:marTop w:val="0"/>
      <w:marBottom w:val="0"/>
      <w:divBdr>
        <w:top w:val="none" w:sz="0" w:space="0" w:color="auto"/>
        <w:left w:val="none" w:sz="0" w:space="0" w:color="auto"/>
        <w:bottom w:val="none" w:sz="0" w:space="0" w:color="auto"/>
        <w:right w:val="none" w:sz="0" w:space="0" w:color="auto"/>
      </w:divBdr>
    </w:div>
    <w:div w:id="148405006">
      <w:marLeft w:val="0"/>
      <w:marRight w:val="0"/>
      <w:marTop w:val="0"/>
      <w:marBottom w:val="0"/>
      <w:divBdr>
        <w:top w:val="none" w:sz="0" w:space="0" w:color="auto"/>
        <w:left w:val="none" w:sz="0" w:space="0" w:color="auto"/>
        <w:bottom w:val="none" w:sz="0" w:space="0" w:color="auto"/>
        <w:right w:val="none" w:sz="0" w:space="0" w:color="auto"/>
      </w:divBdr>
    </w:div>
    <w:div w:id="148405007">
      <w:marLeft w:val="0"/>
      <w:marRight w:val="0"/>
      <w:marTop w:val="0"/>
      <w:marBottom w:val="0"/>
      <w:divBdr>
        <w:top w:val="none" w:sz="0" w:space="0" w:color="auto"/>
        <w:left w:val="none" w:sz="0" w:space="0" w:color="auto"/>
        <w:bottom w:val="none" w:sz="0" w:space="0" w:color="auto"/>
        <w:right w:val="none" w:sz="0" w:space="0" w:color="auto"/>
      </w:divBdr>
    </w:div>
    <w:div w:id="148405008">
      <w:marLeft w:val="0"/>
      <w:marRight w:val="0"/>
      <w:marTop w:val="0"/>
      <w:marBottom w:val="0"/>
      <w:divBdr>
        <w:top w:val="none" w:sz="0" w:space="0" w:color="auto"/>
        <w:left w:val="none" w:sz="0" w:space="0" w:color="auto"/>
        <w:bottom w:val="none" w:sz="0" w:space="0" w:color="auto"/>
        <w:right w:val="none" w:sz="0" w:space="0" w:color="auto"/>
      </w:divBdr>
    </w:div>
    <w:div w:id="148405009">
      <w:marLeft w:val="0"/>
      <w:marRight w:val="0"/>
      <w:marTop w:val="0"/>
      <w:marBottom w:val="0"/>
      <w:divBdr>
        <w:top w:val="none" w:sz="0" w:space="0" w:color="auto"/>
        <w:left w:val="none" w:sz="0" w:space="0" w:color="auto"/>
        <w:bottom w:val="none" w:sz="0" w:space="0" w:color="auto"/>
        <w:right w:val="none" w:sz="0" w:space="0" w:color="auto"/>
      </w:divBdr>
    </w:div>
    <w:div w:id="148405010">
      <w:marLeft w:val="0"/>
      <w:marRight w:val="0"/>
      <w:marTop w:val="0"/>
      <w:marBottom w:val="0"/>
      <w:divBdr>
        <w:top w:val="none" w:sz="0" w:space="0" w:color="auto"/>
        <w:left w:val="none" w:sz="0" w:space="0" w:color="auto"/>
        <w:bottom w:val="none" w:sz="0" w:space="0" w:color="auto"/>
        <w:right w:val="none" w:sz="0" w:space="0" w:color="auto"/>
      </w:divBdr>
    </w:div>
    <w:div w:id="148405011">
      <w:marLeft w:val="0"/>
      <w:marRight w:val="0"/>
      <w:marTop w:val="0"/>
      <w:marBottom w:val="0"/>
      <w:divBdr>
        <w:top w:val="none" w:sz="0" w:space="0" w:color="auto"/>
        <w:left w:val="none" w:sz="0" w:space="0" w:color="auto"/>
        <w:bottom w:val="none" w:sz="0" w:space="0" w:color="auto"/>
        <w:right w:val="none" w:sz="0" w:space="0" w:color="auto"/>
      </w:divBdr>
    </w:div>
    <w:div w:id="148405012">
      <w:marLeft w:val="0"/>
      <w:marRight w:val="0"/>
      <w:marTop w:val="0"/>
      <w:marBottom w:val="0"/>
      <w:divBdr>
        <w:top w:val="none" w:sz="0" w:space="0" w:color="auto"/>
        <w:left w:val="none" w:sz="0" w:space="0" w:color="auto"/>
        <w:bottom w:val="none" w:sz="0" w:space="0" w:color="auto"/>
        <w:right w:val="none" w:sz="0" w:space="0" w:color="auto"/>
      </w:divBdr>
    </w:div>
    <w:div w:id="148405013">
      <w:marLeft w:val="0"/>
      <w:marRight w:val="0"/>
      <w:marTop w:val="0"/>
      <w:marBottom w:val="0"/>
      <w:divBdr>
        <w:top w:val="none" w:sz="0" w:space="0" w:color="auto"/>
        <w:left w:val="none" w:sz="0" w:space="0" w:color="auto"/>
        <w:bottom w:val="none" w:sz="0" w:space="0" w:color="auto"/>
        <w:right w:val="none" w:sz="0" w:space="0" w:color="auto"/>
      </w:divBdr>
    </w:div>
    <w:div w:id="148405014">
      <w:marLeft w:val="0"/>
      <w:marRight w:val="0"/>
      <w:marTop w:val="0"/>
      <w:marBottom w:val="0"/>
      <w:divBdr>
        <w:top w:val="none" w:sz="0" w:space="0" w:color="auto"/>
        <w:left w:val="none" w:sz="0" w:space="0" w:color="auto"/>
        <w:bottom w:val="none" w:sz="0" w:space="0" w:color="auto"/>
        <w:right w:val="none" w:sz="0" w:space="0" w:color="auto"/>
      </w:divBdr>
    </w:div>
    <w:div w:id="148405016">
      <w:marLeft w:val="0"/>
      <w:marRight w:val="0"/>
      <w:marTop w:val="0"/>
      <w:marBottom w:val="0"/>
      <w:divBdr>
        <w:top w:val="none" w:sz="0" w:space="0" w:color="auto"/>
        <w:left w:val="none" w:sz="0" w:space="0" w:color="auto"/>
        <w:bottom w:val="none" w:sz="0" w:space="0" w:color="auto"/>
        <w:right w:val="none" w:sz="0" w:space="0" w:color="auto"/>
      </w:divBdr>
    </w:div>
    <w:div w:id="148405017">
      <w:marLeft w:val="0"/>
      <w:marRight w:val="0"/>
      <w:marTop w:val="0"/>
      <w:marBottom w:val="0"/>
      <w:divBdr>
        <w:top w:val="none" w:sz="0" w:space="0" w:color="auto"/>
        <w:left w:val="none" w:sz="0" w:space="0" w:color="auto"/>
        <w:bottom w:val="none" w:sz="0" w:space="0" w:color="auto"/>
        <w:right w:val="none" w:sz="0" w:space="0" w:color="auto"/>
      </w:divBdr>
    </w:div>
    <w:div w:id="148405018">
      <w:marLeft w:val="0"/>
      <w:marRight w:val="0"/>
      <w:marTop w:val="0"/>
      <w:marBottom w:val="0"/>
      <w:divBdr>
        <w:top w:val="none" w:sz="0" w:space="0" w:color="auto"/>
        <w:left w:val="none" w:sz="0" w:space="0" w:color="auto"/>
        <w:bottom w:val="none" w:sz="0" w:space="0" w:color="auto"/>
        <w:right w:val="none" w:sz="0" w:space="0" w:color="auto"/>
      </w:divBdr>
    </w:div>
    <w:div w:id="148405019">
      <w:marLeft w:val="0"/>
      <w:marRight w:val="0"/>
      <w:marTop w:val="0"/>
      <w:marBottom w:val="0"/>
      <w:divBdr>
        <w:top w:val="none" w:sz="0" w:space="0" w:color="auto"/>
        <w:left w:val="none" w:sz="0" w:space="0" w:color="auto"/>
        <w:bottom w:val="none" w:sz="0" w:space="0" w:color="auto"/>
        <w:right w:val="none" w:sz="0" w:space="0" w:color="auto"/>
      </w:divBdr>
    </w:div>
    <w:div w:id="148405020">
      <w:marLeft w:val="0"/>
      <w:marRight w:val="0"/>
      <w:marTop w:val="0"/>
      <w:marBottom w:val="0"/>
      <w:divBdr>
        <w:top w:val="none" w:sz="0" w:space="0" w:color="auto"/>
        <w:left w:val="none" w:sz="0" w:space="0" w:color="auto"/>
        <w:bottom w:val="none" w:sz="0" w:space="0" w:color="auto"/>
        <w:right w:val="none" w:sz="0" w:space="0" w:color="auto"/>
      </w:divBdr>
    </w:div>
    <w:div w:id="148405021">
      <w:marLeft w:val="0"/>
      <w:marRight w:val="0"/>
      <w:marTop w:val="0"/>
      <w:marBottom w:val="0"/>
      <w:divBdr>
        <w:top w:val="none" w:sz="0" w:space="0" w:color="auto"/>
        <w:left w:val="none" w:sz="0" w:space="0" w:color="auto"/>
        <w:bottom w:val="none" w:sz="0" w:space="0" w:color="auto"/>
        <w:right w:val="none" w:sz="0" w:space="0" w:color="auto"/>
      </w:divBdr>
    </w:div>
    <w:div w:id="148405022">
      <w:marLeft w:val="0"/>
      <w:marRight w:val="0"/>
      <w:marTop w:val="0"/>
      <w:marBottom w:val="0"/>
      <w:divBdr>
        <w:top w:val="none" w:sz="0" w:space="0" w:color="auto"/>
        <w:left w:val="none" w:sz="0" w:space="0" w:color="auto"/>
        <w:bottom w:val="none" w:sz="0" w:space="0" w:color="auto"/>
        <w:right w:val="none" w:sz="0" w:space="0" w:color="auto"/>
      </w:divBdr>
    </w:div>
    <w:div w:id="148405023">
      <w:marLeft w:val="0"/>
      <w:marRight w:val="0"/>
      <w:marTop w:val="0"/>
      <w:marBottom w:val="0"/>
      <w:divBdr>
        <w:top w:val="none" w:sz="0" w:space="0" w:color="auto"/>
        <w:left w:val="none" w:sz="0" w:space="0" w:color="auto"/>
        <w:bottom w:val="none" w:sz="0" w:space="0" w:color="auto"/>
        <w:right w:val="none" w:sz="0" w:space="0" w:color="auto"/>
      </w:divBdr>
    </w:div>
    <w:div w:id="148405024">
      <w:marLeft w:val="0"/>
      <w:marRight w:val="0"/>
      <w:marTop w:val="0"/>
      <w:marBottom w:val="0"/>
      <w:divBdr>
        <w:top w:val="none" w:sz="0" w:space="0" w:color="auto"/>
        <w:left w:val="none" w:sz="0" w:space="0" w:color="auto"/>
        <w:bottom w:val="none" w:sz="0" w:space="0" w:color="auto"/>
        <w:right w:val="none" w:sz="0" w:space="0" w:color="auto"/>
      </w:divBdr>
    </w:div>
    <w:div w:id="148405025">
      <w:marLeft w:val="0"/>
      <w:marRight w:val="0"/>
      <w:marTop w:val="0"/>
      <w:marBottom w:val="0"/>
      <w:divBdr>
        <w:top w:val="none" w:sz="0" w:space="0" w:color="auto"/>
        <w:left w:val="none" w:sz="0" w:space="0" w:color="auto"/>
        <w:bottom w:val="none" w:sz="0" w:space="0" w:color="auto"/>
        <w:right w:val="none" w:sz="0" w:space="0" w:color="auto"/>
      </w:divBdr>
    </w:div>
    <w:div w:id="148405026">
      <w:marLeft w:val="0"/>
      <w:marRight w:val="0"/>
      <w:marTop w:val="0"/>
      <w:marBottom w:val="0"/>
      <w:divBdr>
        <w:top w:val="none" w:sz="0" w:space="0" w:color="auto"/>
        <w:left w:val="none" w:sz="0" w:space="0" w:color="auto"/>
        <w:bottom w:val="none" w:sz="0" w:space="0" w:color="auto"/>
        <w:right w:val="none" w:sz="0" w:space="0" w:color="auto"/>
      </w:divBdr>
    </w:div>
    <w:div w:id="148405027">
      <w:marLeft w:val="0"/>
      <w:marRight w:val="0"/>
      <w:marTop w:val="0"/>
      <w:marBottom w:val="0"/>
      <w:divBdr>
        <w:top w:val="none" w:sz="0" w:space="0" w:color="auto"/>
        <w:left w:val="none" w:sz="0" w:space="0" w:color="auto"/>
        <w:bottom w:val="none" w:sz="0" w:space="0" w:color="auto"/>
        <w:right w:val="none" w:sz="0" w:space="0" w:color="auto"/>
      </w:divBdr>
    </w:div>
    <w:div w:id="148405028">
      <w:marLeft w:val="0"/>
      <w:marRight w:val="0"/>
      <w:marTop w:val="0"/>
      <w:marBottom w:val="0"/>
      <w:divBdr>
        <w:top w:val="none" w:sz="0" w:space="0" w:color="auto"/>
        <w:left w:val="none" w:sz="0" w:space="0" w:color="auto"/>
        <w:bottom w:val="none" w:sz="0" w:space="0" w:color="auto"/>
        <w:right w:val="none" w:sz="0" w:space="0" w:color="auto"/>
      </w:divBdr>
    </w:div>
    <w:div w:id="148405029">
      <w:marLeft w:val="0"/>
      <w:marRight w:val="0"/>
      <w:marTop w:val="0"/>
      <w:marBottom w:val="0"/>
      <w:divBdr>
        <w:top w:val="none" w:sz="0" w:space="0" w:color="auto"/>
        <w:left w:val="none" w:sz="0" w:space="0" w:color="auto"/>
        <w:bottom w:val="none" w:sz="0" w:space="0" w:color="auto"/>
        <w:right w:val="none" w:sz="0" w:space="0" w:color="auto"/>
      </w:divBdr>
    </w:div>
    <w:div w:id="148405030">
      <w:marLeft w:val="0"/>
      <w:marRight w:val="0"/>
      <w:marTop w:val="0"/>
      <w:marBottom w:val="0"/>
      <w:divBdr>
        <w:top w:val="none" w:sz="0" w:space="0" w:color="auto"/>
        <w:left w:val="none" w:sz="0" w:space="0" w:color="auto"/>
        <w:bottom w:val="none" w:sz="0" w:space="0" w:color="auto"/>
        <w:right w:val="none" w:sz="0" w:space="0" w:color="auto"/>
      </w:divBdr>
    </w:div>
    <w:div w:id="148405032">
      <w:marLeft w:val="0"/>
      <w:marRight w:val="0"/>
      <w:marTop w:val="0"/>
      <w:marBottom w:val="0"/>
      <w:divBdr>
        <w:top w:val="none" w:sz="0" w:space="0" w:color="auto"/>
        <w:left w:val="none" w:sz="0" w:space="0" w:color="auto"/>
        <w:bottom w:val="none" w:sz="0" w:space="0" w:color="auto"/>
        <w:right w:val="none" w:sz="0" w:space="0" w:color="auto"/>
      </w:divBdr>
    </w:div>
    <w:div w:id="148405033">
      <w:marLeft w:val="0"/>
      <w:marRight w:val="0"/>
      <w:marTop w:val="0"/>
      <w:marBottom w:val="0"/>
      <w:divBdr>
        <w:top w:val="none" w:sz="0" w:space="0" w:color="auto"/>
        <w:left w:val="none" w:sz="0" w:space="0" w:color="auto"/>
        <w:bottom w:val="none" w:sz="0" w:space="0" w:color="auto"/>
        <w:right w:val="none" w:sz="0" w:space="0" w:color="auto"/>
      </w:divBdr>
    </w:div>
    <w:div w:id="148405034">
      <w:marLeft w:val="0"/>
      <w:marRight w:val="0"/>
      <w:marTop w:val="0"/>
      <w:marBottom w:val="0"/>
      <w:divBdr>
        <w:top w:val="none" w:sz="0" w:space="0" w:color="auto"/>
        <w:left w:val="none" w:sz="0" w:space="0" w:color="auto"/>
        <w:bottom w:val="none" w:sz="0" w:space="0" w:color="auto"/>
        <w:right w:val="none" w:sz="0" w:space="0" w:color="auto"/>
      </w:divBdr>
    </w:div>
    <w:div w:id="148405035">
      <w:marLeft w:val="0"/>
      <w:marRight w:val="0"/>
      <w:marTop w:val="0"/>
      <w:marBottom w:val="0"/>
      <w:divBdr>
        <w:top w:val="none" w:sz="0" w:space="0" w:color="auto"/>
        <w:left w:val="none" w:sz="0" w:space="0" w:color="auto"/>
        <w:bottom w:val="none" w:sz="0" w:space="0" w:color="auto"/>
        <w:right w:val="none" w:sz="0" w:space="0" w:color="auto"/>
      </w:divBdr>
    </w:div>
    <w:div w:id="148405036">
      <w:marLeft w:val="0"/>
      <w:marRight w:val="0"/>
      <w:marTop w:val="0"/>
      <w:marBottom w:val="0"/>
      <w:divBdr>
        <w:top w:val="none" w:sz="0" w:space="0" w:color="auto"/>
        <w:left w:val="none" w:sz="0" w:space="0" w:color="auto"/>
        <w:bottom w:val="none" w:sz="0" w:space="0" w:color="auto"/>
        <w:right w:val="none" w:sz="0" w:space="0" w:color="auto"/>
      </w:divBdr>
    </w:div>
    <w:div w:id="148405037">
      <w:marLeft w:val="0"/>
      <w:marRight w:val="0"/>
      <w:marTop w:val="0"/>
      <w:marBottom w:val="0"/>
      <w:divBdr>
        <w:top w:val="none" w:sz="0" w:space="0" w:color="auto"/>
        <w:left w:val="none" w:sz="0" w:space="0" w:color="auto"/>
        <w:bottom w:val="none" w:sz="0" w:space="0" w:color="auto"/>
        <w:right w:val="none" w:sz="0" w:space="0" w:color="auto"/>
      </w:divBdr>
    </w:div>
    <w:div w:id="148405038">
      <w:marLeft w:val="0"/>
      <w:marRight w:val="0"/>
      <w:marTop w:val="0"/>
      <w:marBottom w:val="0"/>
      <w:divBdr>
        <w:top w:val="none" w:sz="0" w:space="0" w:color="auto"/>
        <w:left w:val="none" w:sz="0" w:space="0" w:color="auto"/>
        <w:bottom w:val="none" w:sz="0" w:space="0" w:color="auto"/>
        <w:right w:val="none" w:sz="0" w:space="0" w:color="auto"/>
      </w:divBdr>
    </w:div>
    <w:div w:id="148405039">
      <w:marLeft w:val="0"/>
      <w:marRight w:val="0"/>
      <w:marTop w:val="0"/>
      <w:marBottom w:val="0"/>
      <w:divBdr>
        <w:top w:val="none" w:sz="0" w:space="0" w:color="auto"/>
        <w:left w:val="none" w:sz="0" w:space="0" w:color="auto"/>
        <w:bottom w:val="none" w:sz="0" w:space="0" w:color="auto"/>
        <w:right w:val="none" w:sz="0" w:space="0" w:color="auto"/>
      </w:divBdr>
      <w:divsChild>
        <w:div w:id="148404925">
          <w:marLeft w:val="0"/>
          <w:marRight w:val="0"/>
          <w:marTop w:val="0"/>
          <w:marBottom w:val="0"/>
          <w:divBdr>
            <w:top w:val="none" w:sz="0" w:space="0" w:color="auto"/>
            <w:left w:val="none" w:sz="0" w:space="0" w:color="auto"/>
            <w:bottom w:val="none" w:sz="0" w:space="0" w:color="auto"/>
            <w:right w:val="none" w:sz="0" w:space="0" w:color="auto"/>
          </w:divBdr>
          <w:divsChild>
            <w:div w:id="148404998">
              <w:marLeft w:val="0"/>
              <w:marRight w:val="0"/>
              <w:marTop w:val="0"/>
              <w:marBottom w:val="0"/>
              <w:divBdr>
                <w:top w:val="single" w:sz="6" w:space="0" w:color="D8ECF3"/>
                <w:left w:val="single" w:sz="6" w:space="0" w:color="D8ECF3"/>
                <w:bottom w:val="single" w:sz="6" w:space="0" w:color="D8ECF3"/>
                <w:right w:val="single" w:sz="6" w:space="0" w:color="D8ECF3"/>
              </w:divBdr>
              <w:divsChild>
                <w:div w:id="148405040">
                  <w:marLeft w:val="0"/>
                  <w:marRight w:val="0"/>
                  <w:marTop w:val="0"/>
                  <w:marBottom w:val="0"/>
                  <w:divBdr>
                    <w:top w:val="none" w:sz="0" w:space="0" w:color="auto"/>
                    <w:left w:val="none" w:sz="0" w:space="0" w:color="auto"/>
                    <w:bottom w:val="none" w:sz="0" w:space="0" w:color="auto"/>
                    <w:right w:val="none" w:sz="0" w:space="0" w:color="auto"/>
                  </w:divBdr>
                  <w:divsChild>
                    <w:div w:id="148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4999">
          <w:marLeft w:val="0"/>
          <w:marRight w:val="0"/>
          <w:marTop w:val="0"/>
          <w:marBottom w:val="450"/>
          <w:divBdr>
            <w:top w:val="none" w:sz="0" w:space="0" w:color="auto"/>
            <w:left w:val="none" w:sz="0" w:space="0" w:color="auto"/>
            <w:bottom w:val="none" w:sz="0" w:space="0" w:color="auto"/>
            <w:right w:val="none" w:sz="0" w:space="0" w:color="auto"/>
          </w:divBdr>
        </w:div>
      </w:divsChild>
    </w:div>
    <w:div w:id="148405041">
      <w:marLeft w:val="0"/>
      <w:marRight w:val="0"/>
      <w:marTop w:val="0"/>
      <w:marBottom w:val="0"/>
      <w:divBdr>
        <w:top w:val="none" w:sz="0" w:space="0" w:color="auto"/>
        <w:left w:val="none" w:sz="0" w:space="0" w:color="auto"/>
        <w:bottom w:val="none" w:sz="0" w:space="0" w:color="auto"/>
        <w:right w:val="none" w:sz="0" w:space="0" w:color="auto"/>
      </w:divBdr>
    </w:div>
    <w:div w:id="148405042">
      <w:marLeft w:val="0"/>
      <w:marRight w:val="0"/>
      <w:marTop w:val="0"/>
      <w:marBottom w:val="0"/>
      <w:divBdr>
        <w:top w:val="none" w:sz="0" w:space="0" w:color="auto"/>
        <w:left w:val="none" w:sz="0" w:space="0" w:color="auto"/>
        <w:bottom w:val="none" w:sz="0" w:space="0" w:color="auto"/>
        <w:right w:val="none" w:sz="0" w:space="0" w:color="auto"/>
      </w:divBdr>
    </w:div>
    <w:div w:id="148405044">
      <w:marLeft w:val="0"/>
      <w:marRight w:val="0"/>
      <w:marTop w:val="0"/>
      <w:marBottom w:val="0"/>
      <w:divBdr>
        <w:top w:val="none" w:sz="0" w:space="0" w:color="auto"/>
        <w:left w:val="none" w:sz="0" w:space="0" w:color="auto"/>
        <w:bottom w:val="none" w:sz="0" w:space="0" w:color="auto"/>
        <w:right w:val="none" w:sz="0" w:space="0" w:color="auto"/>
      </w:divBdr>
    </w:div>
    <w:div w:id="148405045">
      <w:marLeft w:val="0"/>
      <w:marRight w:val="0"/>
      <w:marTop w:val="0"/>
      <w:marBottom w:val="0"/>
      <w:divBdr>
        <w:top w:val="none" w:sz="0" w:space="0" w:color="auto"/>
        <w:left w:val="none" w:sz="0" w:space="0" w:color="auto"/>
        <w:bottom w:val="none" w:sz="0" w:space="0" w:color="auto"/>
        <w:right w:val="none" w:sz="0" w:space="0" w:color="auto"/>
      </w:divBdr>
    </w:div>
    <w:div w:id="148405046">
      <w:marLeft w:val="0"/>
      <w:marRight w:val="0"/>
      <w:marTop w:val="0"/>
      <w:marBottom w:val="0"/>
      <w:divBdr>
        <w:top w:val="none" w:sz="0" w:space="0" w:color="auto"/>
        <w:left w:val="none" w:sz="0" w:space="0" w:color="auto"/>
        <w:bottom w:val="none" w:sz="0" w:space="0" w:color="auto"/>
        <w:right w:val="none" w:sz="0" w:space="0" w:color="auto"/>
      </w:divBdr>
    </w:div>
    <w:div w:id="148405047">
      <w:marLeft w:val="0"/>
      <w:marRight w:val="0"/>
      <w:marTop w:val="0"/>
      <w:marBottom w:val="0"/>
      <w:divBdr>
        <w:top w:val="none" w:sz="0" w:space="0" w:color="auto"/>
        <w:left w:val="none" w:sz="0" w:space="0" w:color="auto"/>
        <w:bottom w:val="none" w:sz="0" w:space="0" w:color="auto"/>
        <w:right w:val="none" w:sz="0" w:space="0" w:color="auto"/>
      </w:divBdr>
    </w:div>
    <w:div w:id="148405048">
      <w:marLeft w:val="0"/>
      <w:marRight w:val="0"/>
      <w:marTop w:val="0"/>
      <w:marBottom w:val="0"/>
      <w:divBdr>
        <w:top w:val="none" w:sz="0" w:space="0" w:color="auto"/>
        <w:left w:val="none" w:sz="0" w:space="0" w:color="auto"/>
        <w:bottom w:val="none" w:sz="0" w:space="0" w:color="auto"/>
        <w:right w:val="none" w:sz="0" w:space="0" w:color="auto"/>
      </w:divBdr>
    </w:div>
    <w:div w:id="148405049">
      <w:marLeft w:val="0"/>
      <w:marRight w:val="0"/>
      <w:marTop w:val="0"/>
      <w:marBottom w:val="0"/>
      <w:divBdr>
        <w:top w:val="none" w:sz="0" w:space="0" w:color="auto"/>
        <w:left w:val="none" w:sz="0" w:space="0" w:color="auto"/>
        <w:bottom w:val="none" w:sz="0" w:space="0" w:color="auto"/>
        <w:right w:val="none" w:sz="0" w:space="0" w:color="auto"/>
      </w:divBdr>
    </w:div>
    <w:div w:id="148405051">
      <w:marLeft w:val="0"/>
      <w:marRight w:val="0"/>
      <w:marTop w:val="0"/>
      <w:marBottom w:val="0"/>
      <w:divBdr>
        <w:top w:val="none" w:sz="0" w:space="0" w:color="auto"/>
        <w:left w:val="none" w:sz="0" w:space="0" w:color="auto"/>
        <w:bottom w:val="none" w:sz="0" w:space="0" w:color="auto"/>
        <w:right w:val="none" w:sz="0" w:space="0" w:color="auto"/>
      </w:divBdr>
    </w:div>
    <w:div w:id="148405052">
      <w:marLeft w:val="0"/>
      <w:marRight w:val="0"/>
      <w:marTop w:val="0"/>
      <w:marBottom w:val="0"/>
      <w:divBdr>
        <w:top w:val="none" w:sz="0" w:space="0" w:color="auto"/>
        <w:left w:val="none" w:sz="0" w:space="0" w:color="auto"/>
        <w:bottom w:val="none" w:sz="0" w:space="0" w:color="auto"/>
        <w:right w:val="none" w:sz="0" w:space="0" w:color="auto"/>
      </w:divBdr>
    </w:div>
    <w:div w:id="148405053">
      <w:marLeft w:val="0"/>
      <w:marRight w:val="0"/>
      <w:marTop w:val="0"/>
      <w:marBottom w:val="0"/>
      <w:divBdr>
        <w:top w:val="none" w:sz="0" w:space="0" w:color="auto"/>
        <w:left w:val="none" w:sz="0" w:space="0" w:color="auto"/>
        <w:bottom w:val="none" w:sz="0" w:space="0" w:color="auto"/>
        <w:right w:val="none" w:sz="0" w:space="0" w:color="auto"/>
      </w:divBdr>
    </w:div>
    <w:div w:id="148405054">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48405056">
      <w:marLeft w:val="0"/>
      <w:marRight w:val="0"/>
      <w:marTop w:val="0"/>
      <w:marBottom w:val="0"/>
      <w:divBdr>
        <w:top w:val="none" w:sz="0" w:space="0" w:color="auto"/>
        <w:left w:val="none" w:sz="0" w:space="0" w:color="auto"/>
        <w:bottom w:val="none" w:sz="0" w:space="0" w:color="auto"/>
        <w:right w:val="none" w:sz="0" w:space="0" w:color="auto"/>
      </w:divBdr>
    </w:div>
    <w:div w:id="148405057">
      <w:marLeft w:val="0"/>
      <w:marRight w:val="0"/>
      <w:marTop w:val="0"/>
      <w:marBottom w:val="0"/>
      <w:divBdr>
        <w:top w:val="none" w:sz="0" w:space="0" w:color="auto"/>
        <w:left w:val="none" w:sz="0" w:space="0" w:color="auto"/>
        <w:bottom w:val="none" w:sz="0" w:space="0" w:color="auto"/>
        <w:right w:val="none" w:sz="0" w:space="0" w:color="auto"/>
      </w:divBdr>
    </w:div>
    <w:div w:id="148405058">
      <w:marLeft w:val="0"/>
      <w:marRight w:val="0"/>
      <w:marTop w:val="0"/>
      <w:marBottom w:val="0"/>
      <w:divBdr>
        <w:top w:val="none" w:sz="0" w:space="0" w:color="auto"/>
        <w:left w:val="none" w:sz="0" w:space="0" w:color="auto"/>
        <w:bottom w:val="none" w:sz="0" w:space="0" w:color="auto"/>
        <w:right w:val="none" w:sz="0" w:space="0" w:color="auto"/>
      </w:divBdr>
    </w:div>
    <w:div w:id="148405059">
      <w:marLeft w:val="0"/>
      <w:marRight w:val="0"/>
      <w:marTop w:val="0"/>
      <w:marBottom w:val="0"/>
      <w:divBdr>
        <w:top w:val="none" w:sz="0" w:space="0" w:color="auto"/>
        <w:left w:val="none" w:sz="0" w:space="0" w:color="auto"/>
        <w:bottom w:val="none" w:sz="0" w:space="0" w:color="auto"/>
        <w:right w:val="none" w:sz="0" w:space="0" w:color="auto"/>
      </w:divBdr>
    </w:div>
    <w:div w:id="148405060">
      <w:marLeft w:val="0"/>
      <w:marRight w:val="0"/>
      <w:marTop w:val="0"/>
      <w:marBottom w:val="0"/>
      <w:divBdr>
        <w:top w:val="none" w:sz="0" w:space="0" w:color="auto"/>
        <w:left w:val="none" w:sz="0" w:space="0" w:color="auto"/>
        <w:bottom w:val="none" w:sz="0" w:space="0" w:color="auto"/>
        <w:right w:val="none" w:sz="0" w:space="0" w:color="auto"/>
      </w:divBdr>
    </w:div>
    <w:div w:id="148405061">
      <w:marLeft w:val="0"/>
      <w:marRight w:val="0"/>
      <w:marTop w:val="0"/>
      <w:marBottom w:val="0"/>
      <w:divBdr>
        <w:top w:val="none" w:sz="0" w:space="0" w:color="auto"/>
        <w:left w:val="none" w:sz="0" w:space="0" w:color="auto"/>
        <w:bottom w:val="none" w:sz="0" w:space="0" w:color="auto"/>
        <w:right w:val="none" w:sz="0" w:space="0" w:color="auto"/>
      </w:divBdr>
    </w:div>
    <w:div w:id="148405062">
      <w:marLeft w:val="0"/>
      <w:marRight w:val="0"/>
      <w:marTop w:val="0"/>
      <w:marBottom w:val="0"/>
      <w:divBdr>
        <w:top w:val="none" w:sz="0" w:space="0" w:color="auto"/>
        <w:left w:val="none" w:sz="0" w:space="0" w:color="auto"/>
        <w:bottom w:val="none" w:sz="0" w:space="0" w:color="auto"/>
        <w:right w:val="none" w:sz="0" w:space="0" w:color="auto"/>
      </w:divBdr>
    </w:div>
    <w:div w:id="148405064">
      <w:marLeft w:val="0"/>
      <w:marRight w:val="0"/>
      <w:marTop w:val="0"/>
      <w:marBottom w:val="0"/>
      <w:divBdr>
        <w:top w:val="none" w:sz="0" w:space="0" w:color="auto"/>
        <w:left w:val="none" w:sz="0" w:space="0" w:color="auto"/>
        <w:bottom w:val="none" w:sz="0" w:space="0" w:color="auto"/>
        <w:right w:val="none" w:sz="0" w:space="0" w:color="auto"/>
      </w:divBdr>
    </w:div>
    <w:div w:id="148405065">
      <w:marLeft w:val="0"/>
      <w:marRight w:val="0"/>
      <w:marTop w:val="0"/>
      <w:marBottom w:val="0"/>
      <w:divBdr>
        <w:top w:val="none" w:sz="0" w:space="0" w:color="auto"/>
        <w:left w:val="none" w:sz="0" w:space="0" w:color="auto"/>
        <w:bottom w:val="none" w:sz="0" w:space="0" w:color="auto"/>
        <w:right w:val="none" w:sz="0" w:space="0" w:color="auto"/>
      </w:divBdr>
    </w:div>
    <w:div w:id="148405066">
      <w:marLeft w:val="0"/>
      <w:marRight w:val="0"/>
      <w:marTop w:val="0"/>
      <w:marBottom w:val="0"/>
      <w:divBdr>
        <w:top w:val="none" w:sz="0" w:space="0" w:color="auto"/>
        <w:left w:val="none" w:sz="0" w:space="0" w:color="auto"/>
        <w:bottom w:val="none" w:sz="0" w:space="0" w:color="auto"/>
        <w:right w:val="none" w:sz="0" w:space="0" w:color="auto"/>
      </w:divBdr>
    </w:div>
    <w:div w:id="148405068">
      <w:marLeft w:val="0"/>
      <w:marRight w:val="0"/>
      <w:marTop w:val="0"/>
      <w:marBottom w:val="0"/>
      <w:divBdr>
        <w:top w:val="none" w:sz="0" w:space="0" w:color="auto"/>
        <w:left w:val="none" w:sz="0" w:space="0" w:color="auto"/>
        <w:bottom w:val="none" w:sz="0" w:space="0" w:color="auto"/>
        <w:right w:val="none" w:sz="0" w:space="0" w:color="auto"/>
      </w:divBdr>
    </w:div>
    <w:div w:id="148405069">
      <w:marLeft w:val="0"/>
      <w:marRight w:val="0"/>
      <w:marTop w:val="0"/>
      <w:marBottom w:val="0"/>
      <w:divBdr>
        <w:top w:val="none" w:sz="0" w:space="0" w:color="auto"/>
        <w:left w:val="none" w:sz="0" w:space="0" w:color="auto"/>
        <w:bottom w:val="none" w:sz="0" w:space="0" w:color="auto"/>
        <w:right w:val="none" w:sz="0" w:space="0" w:color="auto"/>
      </w:divBdr>
    </w:div>
    <w:div w:id="148405070">
      <w:marLeft w:val="0"/>
      <w:marRight w:val="0"/>
      <w:marTop w:val="0"/>
      <w:marBottom w:val="0"/>
      <w:divBdr>
        <w:top w:val="none" w:sz="0" w:space="0" w:color="auto"/>
        <w:left w:val="none" w:sz="0" w:space="0" w:color="auto"/>
        <w:bottom w:val="none" w:sz="0" w:space="0" w:color="auto"/>
        <w:right w:val="none" w:sz="0" w:space="0" w:color="auto"/>
      </w:divBdr>
    </w:div>
    <w:div w:id="148405071">
      <w:marLeft w:val="0"/>
      <w:marRight w:val="0"/>
      <w:marTop w:val="0"/>
      <w:marBottom w:val="0"/>
      <w:divBdr>
        <w:top w:val="none" w:sz="0" w:space="0" w:color="auto"/>
        <w:left w:val="none" w:sz="0" w:space="0" w:color="auto"/>
        <w:bottom w:val="none" w:sz="0" w:space="0" w:color="auto"/>
        <w:right w:val="none" w:sz="0" w:space="0" w:color="auto"/>
      </w:divBdr>
    </w:div>
    <w:div w:id="148405072">
      <w:marLeft w:val="0"/>
      <w:marRight w:val="0"/>
      <w:marTop w:val="0"/>
      <w:marBottom w:val="0"/>
      <w:divBdr>
        <w:top w:val="none" w:sz="0" w:space="0" w:color="auto"/>
        <w:left w:val="none" w:sz="0" w:space="0" w:color="auto"/>
        <w:bottom w:val="none" w:sz="0" w:space="0" w:color="auto"/>
        <w:right w:val="none" w:sz="0" w:space="0" w:color="auto"/>
      </w:divBdr>
    </w:div>
    <w:div w:id="148405074">
      <w:marLeft w:val="0"/>
      <w:marRight w:val="0"/>
      <w:marTop w:val="0"/>
      <w:marBottom w:val="0"/>
      <w:divBdr>
        <w:top w:val="none" w:sz="0" w:space="0" w:color="auto"/>
        <w:left w:val="none" w:sz="0" w:space="0" w:color="auto"/>
        <w:bottom w:val="none" w:sz="0" w:space="0" w:color="auto"/>
        <w:right w:val="none" w:sz="0" w:space="0" w:color="auto"/>
      </w:divBdr>
    </w:div>
    <w:div w:id="148405075">
      <w:marLeft w:val="0"/>
      <w:marRight w:val="0"/>
      <w:marTop w:val="0"/>
      <w:marBottom w:val="0"/>
      <w:divBdr>
        <w:top w:val="none" w:sz="0" w:space="0" w:color="auto"/>
        <w:left w:val="none" w:sz="0" w:space="0" w:color="auto"/>
        <w:bottom w:val="none" w:sz="0" w:space="0" w:color="auto"/>
        <w:right w:val="none" w:sz="0" w:space="0" w:color="auto"/>
      </w:divBdr>
    </w:div>
    <w:div w:id="148405078">
      <w:marLeft w:val="0"/>
      <w:marRight w:val="0"/>
      <w:marTop w:val="0"/>
      <w:marBottom w:val="0"/>
      <w:divBdr>
        <w:top w:val="none" w:sz="0" w:space="0" w:color="auto"/>
        <w:left w:val="none" w:sz="0" w:space="0" w:color="auto"/>
        <w:bottom w:val="none" w:sz="0" w:space="0" w:color="auto"/>
        <w:right w:val="none" w:sz="0" w:space="0" w:color="auto"/>
      </w:divBdr>
    </w:div>
    <w:div w:id="148405079">
      <w:marLeft w:val="0"/>
      <w:marRight w:val="0"/>
      <w:marTop w:val="0"/>
      <w:marBottom w:val="0"/>
      <w:divBdr>
        <w:top w:val="none" w:sz="0" w:space="0" w:color="auto"/>
        <w:left w:val="none" w:sz="0" w:space="0" w:color="auto"/>
        <w:bottom w:val="none" w:sz="0" w:space="0" w:color="auto"/>
        <w:right w:val="none" w:sz="0" w:space="0" w:color="auto"/>
      </w:divBdr>
    </w:div>
    <w:div w:id="148405080">
      <w:marLeft w:val="0"/>
      <w:marRight w:val="0"/>
      <w:marTop w:val="0"/>
      <w:marBottom w:val="0"/>
      <w:divBdr>
        <w:top w:val="none" w:sz="0" w:space="0" w:color="auto"/>
        <w:left w:val="none" w:sz="0" w:space="0" w:color="auto"/>
        <w:bottom w:val="none" w:sz="0" w:space="0" w:color="auto"/>
        <w:right w:val="none" w:sz="0" w:space="0" w:color="auto"/>
      </w:divBdr>
    </w:div>
    <w:div w:id="148405081">
      <w:marLeft w:val="0"/>
      <w:marRight w:val="0"/>
      <w:marTop w:val="0"/>
      <w:marBottom w:val="0"/>
      <w:divBdr>
        <w:top w:val="none" w:sz="0" w:space="0" w:color="auto"/>
        <w:left w:val="none" w:sz="0" w:space="0" w:color="auto"/>
        <w:bottom w:val="none" w:sz="0" w:space="0" w:color="auto"/>
        <w:right w:val="none" w:sz="0" w:space="0" w:color="auto"/>
      </w:divBdr>
      <w:divsChild>
        <w:div w:id="148405067">
          <w:marLeft w:val="0"/>
          <w:marRight w:val="0"/>
          <w:marTop w:val="0"/>
          <w:marBottom w:val="450"/>
          <w:divBdr>
            <w:top w:val="none" w:sz="0" w:space="0" w:color="auto"/>
            <w:left w:val="none" w:sz="0" w:space="0" w:color="auto"/>
            <w:bottom w:val="none" w:sz="0" w:space="0" w:color="auto"/>
            <w:right w:val="none" w:sz="0" w:space="0" w:color="auto"/>
          </w:divBdr>
        </w:div>
        <w:div w:id="148405073">
          <w:marLeft w:val="0"/>
          <w:marRight w:val="0"/>
          <w:marTop w:val="0"/>
          <w:marBottom w:val="0"/>
          <w:divBdr>
            <w:top w:val="none" w:sz="0" w:space="0" w:color="auto"/>
            <w:left w:val="none" w:sz="0" w:space="0" w:color="auto"/>
            <w:bottom w:val="none" w:sz="0" w:space="0" w:color="auto"/>
            <w:right w:val="none" w:sz="0" w:space="0" w:color="auto"/>
          </w:divBdr>
          <w:divsChild>
            <w:div w:id="148404928">
              <w:marLeft w:val="0"/>
              <w:marRight w:val="0"/>
              <w:marTop w:val="0"/>
              <w:marBottom w:val="0"/>
              <w:divBdr>
                <w:top w:val="single" w:sz="6" w:space="0" w:color="D8ECF3"/>
                <w:left w:val="single" w:sz="6" w:space="0" w:color="D8ECF3"/>
                <w:bottom w:val="single" w:sz="6" w:space="0" w:color="D8ECF3"/>
                <w:right w:val="single" w:sz="6" w:space="0" w:color="D8ECF3"/>
              </w:divBdr>
              <w:divsChild>
                <w:div w:id="148404920">
                  <w:marLeft w:val="0"/>
                  <w:marRight w:val="0"/>
                  <w:marTop w:val="0"/>
                  <w:marBottom w:val="0"/>
                  <w:divBdr>
                    <w:top w:val="none" w:sz="0" w:space="0" w:color="auto"/>
                    <w:left w:val="none" w:sz="0" w:space="0" w:color="auto"/>
                    <w:bottom w:val="none" w:sz="0" w:space="0" w:color="auto"/>
                    <w:right w:val="none" w:sz="0" w:space="0" w:color="auto"/>
                  </w:divBdr>
                </w:div>
                <w:div w:id="148405001">
                  <w:marLeft w:val="0"/>
                  <w:marRight w:val="0"/>
                  <w:marTop w:val="0"/>
                  <w:marBottom w:val="0"/>
                  <w:divBdr>
                    <w:top w:val="none" w:sz="0" w:space="0" w:color="auto"/>
                    <w:left w:val="none" w:sz="0" w:space="0" w:color="auto"/>
                    <w:bottom w:val="none" w:sz="0" w:space="0" w:color="auto"/>
                    <w:right w:val="none" w:sz="0" w:space="0" w:color="auto"/>
                  </w:divBdr>
                  <w:divsChild>
                    <w:div w:id="1484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5083">
      <w:marLeft w:val="0"/>
      <w:marRight w:val="0"/>
      <w:marTop w:val="0"/>
      <w:marBottom w:val="0"/>
      <w:divBdr>
        <w:top w:val="none" w:sz="0" w:space="0" w:color="auto"/>
        <w:left w:val="none" w:sz="0" w:space="0" w:color="auto"/>
        <w:bottom w:val="none" w:sz="0" w:space="0" w:color="auto"/>
        <w:right w:val="none" w:sz="0" w:space="0" w:color="auto"/>
      </w:divBdr>
    </w:div>
    <w:div w:id="148405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klep.dywanopol.pl/certyfikat.pdf" TargetMode="External"/><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129</TotalTime>
  <Pages>80</Pages>
  <Words>13032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dc:creator>
  <cp:keywords/>
  <dc:description/>
  <cp:lastModifiedBy>Vpiwonska</cp:lastModifiedBy>
  <cp:revision>7</cp:revision>
  <cp:lastPrinted>2017-11-21T13:52:00Z</cp:lastPrinted>
  <dcterms:created xsi:type="dcterms:W3CDTF">2018-05-25T08:21:00Z</dcterms:created>
  <dcterms:modified xsi:type="dcterms:W3CDTF">2018-06-08T13:43:00Z</dcterms:modified>
</cp:coreProperties>
</file>